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B9C1D" w14:textId="34CD0827" w:rsidR="1F4B3ED0" w:rsidRDefault="00290BED" w:rsidP="1081DECC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0574762" wp14:editId="5BB70153">
            <wp:simplePos x="0" y="0"/>
            <wp:positionH relativeFrom="column">
              <wp:posOffset>4542182</wp:posOffset>
            </wp:positionH>
            <wp:positionV relativeFrom="paragraph">
              <wp:posOffset>359</wp:posOffset>
            </wp:positionV>
            <wp:extent cx="203835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398" y="21377"/>
                <wp:lineTo x="21398" y="0"/>
                <wp:lineTo x="0" y="0"/>
              </wp:wrapPolygon>
            </wp:wrapTight>
            <wp:docPr id="1156771326" name="Picture 1156771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55DCA4BE" w:rsidRPr="44F2EDFE">
        <w:rPr>
          <w:rFonts w:ascii="Kinetic Letters" w:hAnsi="Kinetic Letters"/>
          <w:sz w:val="40"/>
          <w:szCs w:val="40"/>
        </w:rPr>
        <w:t xml:space="preserve"> </w:t>
      </w:r>
      <w:r w:rsidR="2B87BC9D" w:rsidRPr="44F2EDFE">
        <w:rPr>
          <w:rFonts w:ascii="Kinetic Letters" w:hAnsi="Kinetic Letters"/>
          <w:sz w:val="40"/>
          <w:szCs w:val="40"/>
        </w:rPr>
        <w:t xml:space="preserve">  </w:t>
      </w:r>
      <w:r w:rsidR="00002228" w:rsidRPr="44F2EDFE">
        <w:rPr>
          <w:rFonts w:ascii="Kinetic Letters" w:hAnsi="Kinetic Letters"/>
          <w:sz w:val="40"/>
          <w:szCs w:val="40"/>
        </w:rPr>
        <w:t>Good Morning</w:t>
      </w:r>
      <w:r w:rsidR="274B2834" w:rsidRPr="44F2EDFE">
        <w:rPr>
          <w:rFonts w:ascii="Kinetic Letters" w:hAnsi="Kinetic Letters"/>
          <w:sz w:val="40"/>
          <w:szCs w:val="40"/>
        </w:rPr>
        <w:t xml:space="preserve"> Year </w:t>
      </w:r>
      <w:r w:rsidR="64FDB588" w:rsidRPr="44F2EDFE">
        <w:rPr>
          <w:rFonts w:ascii="Kinetic Letters" w:hAnsi="Kinetic Letters"/>
          <w:sz w:val="40"/>
          <w:szCs w:val="40"/>
        </w:rPr>
        <w:t>5</w:t>
      </w:r>
      <w:r w:rsidR="4DE2B9BD" w:rsidRPr="44F2EDFE">
        <w:rPr>
          <w:rFonts w:ascii="Kinetic Letters" w:hAnsi="Kinetic Letters"/>
          <w:sz w:val="40"/>
          <w:szCs w:val="40"/>
        </w:rPr>
        <w:t xml:space="preserve"> </w:t>
      </w:r>
    </w:p>
    <w:p w14:paraId="41468C85" w14:textId="14ED5527" w:rsidR="008E44FF" w:rsidRDefault="30303ADF" w:rsidP="1369810E">
      <w:pPr>
        <w:jc w:val="center"/>
        <w:rPr>
          <w:rFonts w:ascii="Kinetic Letters" w:hAnsi="Kinetic Letters"/>
          <w:sz w:val="40"/>
          <w:szCs w:val="40"/>
        </w:rPr>
      </w:pPr>
      <w:r w:rsidRPr="0696E41D">
        <w:rPr>
          <w:rFonts w:ascii="Kinetic Letters" w:hAnsi="Kinetic Letters"/>
          <w:sz w:val="40"/>
          <w:szCs w:val="40"/>
        </w:rPr>
        <w:t>Let’s start our day with</w:t>
      </w:r>
      <w:r w:rsidR="008E44FF" w:rsidRPr="0696E41D">
        <w:rPr>
          <w:rFonts w:ascii="Kinetic Letters" w:hAnsi="Kinetic Letters"/>
          <w:sz w:val="40"/>
          <w:szCs w:val="40"/>
        </w:rPr>
        <w:t xml:space="preserve"> </w:t>
      </w:r>
      <w:r w:rsidR="4F441C2E" w:rsidRPr="0696E41D">
        <w:rPr>
          <w:rFonts w:ascii="Kinetic Letters" w:hAnsi="Kinetic Letters"/>
          <w:sz w:val="40"/>
          <w:szCs w:val="40"/>
        </w:rPr>
        <w:t>yoga</w:t>
      </w:r>
      <w:r w:rsidR="008E44FF" w:rsidRPr="0696E41D">
        <w:rPr>
          <w:rFonts w:ascii="Kinetic Letters" w:hAnsi="Kinetic Letters"/>
          <w:sz w:val="40"/>
          <w:szCs w:val="40"/>
        </w:rPr>
        <w:t xml:space="preserve">. </w:t>
      </w:r>
      <w:r w:rsidR="61380541" w:rsidRPr="0696E41D">
        <w:rPr>
          <w:rFonts w:ascii="Kinetic Letters" w:hAnsi="Kinetic Letters"/>
          <w:sz w:val="40"/>
          <w:szCs w:val="40"/>
        </w:rPr>
        <w:t>Start your day by completing some Co</w:t>
      </w:r>
      <w:r w:rsidR="6FCB3979" w:rsidRPr="0696E41D">
        <w:rPr>
          <w:rFonts w:ascii="Kinetic Letters" w:hAnsi="Kinetic Letters"/>
          <w:sz w:val="40"/>
          <w:szCs w:val="40"/>
        </w:rPr>
        <w:t>s</w:t>
      </w:r>
      <w:r w:rsidR="61380541" w:rsidRPr="0696E41D">
        <w:rPr>
          <w:rFonts w:ascii="Kinetic Letters" w:hAnsi="Kinetic Letters"/>
          <w:sz w:val="40"/>
          <w:szCs w:val="40"/>
        </w:rPr>
        <w:t xml:space="preserve">mic Kids yoga. </w:t>
      </w:r>
      <w:r w:rsidR="478E7C22" w:rsidRPr="0696E41D">
        <w:rPr>
          <w:rFonts w:ascii="Kinetic Letters" w:hAnsi="Kinetic Letters"/>
          <w:sz w:val="40"/>
          <w:szCs w:val="40"/>
        </w:rPr>
        <w:t>Find a yoga video that you would like to do today.</w:t>
      </w:r>
    </w:p>
    <w:p w14:paraId="5824193C" w14:textId="7A4A51F2" w:rsidR="23DA98C3" w:rsidRDefault="23DA98C3" w:rsidP="23DA98C3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4322DBF6" w14:textId="7FB116BF" w:rsidR="1F4B3ED0" w:rsidRDefault="1F4B3ED0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2B63979A" w14:textId="12B144C8" w:rsidR="005E59B6" w:rsidRPr="008903BD" w:rsidRDefault="2C08AE7B" w:rsidP="00290BED">
      <w:pPr>
        <w:rPr>
          <w:sz w:val="40"/>
          <w:szCs w:val="40"/>
        </w:rPr>
      </w:pPr>
      <w:r w:rsidRPr="27E3F3D7">
        <w:rPr>
          <w:rFonts w:ascii="Kinetic Letters" w:hAnsi="Kinetic Letters"/>
          <w:sz w:val="40"/>
          <w:szCs w:val="40"/>
        </w:rPr>
        <w:t>Next up</w:t>
      </w:r>
      <w:r w:rsidR="5CC2D3DC" w:rsidRPr="27E3F3D7">
        <w:rPr>
          <w:rFonts w:ascii="Kinetic Letters" w:hAnsi="Kinetic Letters"/>
          <w:sz w:val="40"/>
          <w:szCs w:val="40"/>
        </w:rPr>
        <w:t xml:space="preserve"> is</w:t>
      </w:r>
      <w:r w:rsidR="00315207" w:rsidRPr="27E3F3D7">
        <w:rPr>
          <w:rFonts w:ascii="Kinetic Letters" w:hAnsi="Kinetic Letters"/>
          <w:sz w:val="40"/>
          <w:szCs w:val="40"/>
        </w:rPr>
        <w:t xml:space="preserve"> math</w:t>
      </w:r>
      <w:r w:rsidR="44556D85" w:rsidRPr="27E3F3D7">
        <w:rPr>
          <w:rFonts w:ascii="Kinetic Letters" w:hAnsi="Kinetic Letters"/>
          <w:sz w:val="40"/>
          <w:szCs w:val="40"/>
        </w:rPr>
        <w:t>s.</w:t>
      </w:r>
      <w:r w:rsidR="459E770F" w:rsidRPr="27E3F3D7">
        <w:rPr>
          <w:rFonts w:ascii="Kinetic Letters" w:hAnsi="Kinetic Letters"/>
          <w:sz w:val="40"/>
          <w:szCs w:val="40"/>
        </w:rPr>
        <w:t xml:space="preserve"> </w:t>
      </w:r>
    </w:p>
    <w:p w14:paraId="4D962271" w14:textId="13AA98AB" w:rsidR="4298D64F" w:rsidRDefault="4298D64F" w:rsidP="00290BED">
      <w:pPr>
        <w:rPr>
          <w:rFonts w:ascii="Kinetic Letters" w:hAnsi="Kinetic Letters"/>
          <w:sz w:val="40"/>
          <w:szCs w:val="40"/>
        </w:rPr>
      </w:pPr>
      <w:r w:rsidRPr="335200BB">
        <w:rPr>
          <w:rFonts w:ascii="Kinetic Letters" w:hAnsi="Kinetic Letters"/>
          <w:sz w:val="40"/>
          <w:szCs w:val="40"/>
        </w:rPr>
        <w:t xml:space="preserve">You will need to apply </w:t>
      </w:r>
      <w:r w:rsidR="3CF7FBEB" w:rsidRPr="335200BB">
        <w:rPr>
          <w:rFonts w:ascii="Kinetic Letters" w:hAnsi="Kinetic Letters"/>
          <w:sz w:val="40"/>
          <w:szCs w:val="40"/>
        </w:rPr>
        <w:t xml:space="preserve">the </w:t>
      </w:r>
      <w:r w:rsidRPr="335200BB">
        <w:rPr>
          <w:rFonts w:ascii="Kinetic Letters" w:hAnsi="Kinetic Letters"/>
          <w:sz w:val="40"/>
          <w:szCs w:val="40"/>
        </w:rPr>
        <w:t>strategies</w:t>
      </w:r>
      <w:r w:rsidR="08799796" w:rsidRPr="335200BB">
        <w:rPr>
          <w:rFonts w:ascii="Kinetic Letters" w:hAnsi="Kinetic Letters"/>
          <w:sz w:val="40"/>
          <w:szCs w:val="40"/>
        </w:rPr>
        <w:t xml:space="preserve"> below</w:t>
      </w:r>
      <w:r w:rsidRPr="335200BB">
        <w:rPr>
          <w:rFonts w:ascii="Kinetic Letters" w:hAnsi="Kinetic Letters"/>
          <w:sz w:val="40"/>
          <w:szCs w:val="40"/>
        </w:rPr>
        <w:t xml:space="preserve"> so that you can add and subtract mentally. Look at the 4 strategies to help you add and subtract m</w:t>
      </w:r>
      <w:r w:rsidR="2F600712" w:rsidRPr="335200BB">
        <w:rPr>
          <w:rFonts w:ascii="Kinetic Letters" w:hAnsi="Kinetic Letters"/>
          <w:sz w:val="40"/>
          <w:szCs w:val="40"/>
        </w:rPr>
        <w:t xml:space="preserve">entally. </w:t>
      </w:r>
      <w:r w:rsidR="4B3E0CAE" w:rsidRPr="335200BB">
        <w:rPr>
          <w:rFonts w:ascii="Kinetic Letters" w:hAnsi="Kinetic Letters"/>
          <w:sz w:val="40"/>
          <w:szCs w:val="40"/>
        </w:rPr>
        <w:t xml:space="preserve">Choose the most appropriate one for each question and </w:t>
      </w:r>
      <w:r w:rsidR="4B3E0CAE" w:rsidRPr="335200BB">
        <w:rPr>
          <w:rFonts w:ascii="Kinetic Letters" w:hAnsi="Kinetic Letters"/>
          <w:b/>
          <w:bCs/>
          <w:sz w:val="40"/>
          <w:szCs w:val="40"/>
        </w:rPr>
        <w:t>USE</w:t>
      </w:r>
      <w:r w:rsidR="4B3E0CAE" w:rsidRPr="335200BB">
        <w:rPr>
          <w:rFonts w:ascii="Kinetic Letters" w:hAnsi="Kinetic Letters"/>
          <w:sz w:val="40"/>
          <w:szCs w:val="40"/>
        </w:rPr>
        <w:t xml:space="preserve"> these to help you answer the questions below. </w:t>
      </w:r>
      <w:r w:rsidR="00290BED">
        <w:rPr>
          <w:rFonts w:ascii="Kinetic Letters" w:hAnsi="Kinetic Letters"/>
          <w:sz w:val="40"/>
          <w:szCs w:val="40"/>
        </w:rPr>
        <w:t xml:space="preserve"> Try not to use a written method. It may help you to make jottings or to write the strategy that you used to help you solve the problem.</w:t>
      </w:r>
    </w:p>
    <w:p w14:paraId="2D5A69DD" w14:textId="79AAE336" w:rsidR="4A17191A" w:rsidRDefault="4A17191A" w:rsidP="44F2EDFE">
      <w:pPr>
        <w:jc w:val="center"/>
      </w:pPr>
      <w:r>
        <w:rPr>
          <w:noProof/>
          <w:lang w:eastAsia="en-GB"/>
        </w:rPr>
        <w:drawing>
          <wp:inline distT="0" distB="0" distL="0" distR="0" wp14:anchorId="12447700" wp14:editId="5CD731DD">
            <wp:extent cx="5480184" cy="1437425"/>
            <wp:effectExtent l="0" t="0" r="0" b="0"/>
            <wp:docPr id="322779602" name="Picture 322779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0184" cy="143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51B77" w14:textId="352731A8" w:rsidR="54788DA9" w:rsidRDefault="43C6D7C3" w:rsidP="54788DA9">
      <w:pPr>
        <w:jc w:val="center"/>
      </w:pPr>
      <w:r w:rsidRPr="1081DECC">
        <w:rPr>
          <w:rFonts w:ascii="Kinetic Letters" w:eastAsia="Kinetic Letters" w:hAnsi="Kinetic Letters" w:cs="Kinetic Letters"/>
          <w:sz w:val="40"/>
          <w:szCs w:val="40"/>
        </w:rPr>
        <w:t xml:space="preserve"> Choose your chilli challenge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1081DECC" w14:paraId="69B3AC8C" w14:textId="77777777" w:rsidTr="44F2EDFE">
        <w:tc>
          <w:tcPr>
            <w:tcW w:w="10466" w:type="dxa"/>
            <w:shd w:val="clear" w:color="auto" w:fill="FF0000"/>
          </w:tcPr>
          <w:p w14:paraId="66BE8F07" w14:textId="33F6054F" w:rsidR="0EA190DD" w:rsidRDefault="00A106F4" w:rsidP="1081DECC">
            <w:r>
              <w:rPr>
                <w:noProof/>
                <w:lang w:eastAsia="en-GB"/>
              </w:rPr>
              <w:drawing>
                <wp:inline distT="0" distB="0" distL="0" distR="0" wp14:anchorId="465977B2" wp14:editId="33AB728E">
                  <wp:extent cx="4685900" cy="1666875"/>
                  <wp:effectExtent l="0" t="0" r="0" b="0"/>
                  <wp:docPr id="92864085" name="Picture 92864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9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6DC9E38B" w14:textId="77777777" w:rsidTr="44F2EDFE">
        <w:tc>
          <w:tcPr>
            <w:tcW w:w="10466" w:type="dxa"/>
            <w:shd w:val="clear" w:color="auto" w:fill="FFFF00"/>
          </w:tcPr>
          <w:p w14:paraId="2C7683E5" w14:textId="15227C98" w:rsidR="47AE5DB7" w:rsidRDefault="00A106F4" w:rsidP="1081DEC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3FFDCA" wp14:editId="562EA938">
                  <wp:extent cx="4962525" cy="1777443"/>
                  <wp:effectExtent l="0" t="0" r="0" b="0"/>
                  <wp:docPr id="1725662992" name="Picture 1725662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525" cy="177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08C3E21A" w14:textId="77777777" w:rsidTr="44F2EDFE">
        <w:tc>
          <w:tcPr>
            <w:tcW w:w="10466" w:type="dxa"/>
            <w:shd w:val="clear" w:color="auto" w:fill="92D050"/>
          </w:tcPr>
          <w:p w14:paraId="0F6367A4" w14:textId="3BB84834" w:rsidR="23591554" w:rsidRDefault="00A106F4" w:rsidP="1081DECC">
            <w:r>
              <w:rPr>
                <w:noProof/>
                <w:lang w:eastAsia="en-GB"/>
              </w:rPr>
              <w:drawing>
                <wp:inline distT="0" distB="0" distL="0" distR="0" wp14:anchorId="58843094" wp14:editId="71BC0869">
                  <wp:extent cx="4865771" cy="1752600"/>
                  <wp:effectExtent l="0" t="0" r="0" b="0"/>
                  <wp:docPr id="1528830749" name="Picture 152883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5771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23002E" w14:textId="1B300118" w:rsidR="00315207" w:rsidRPr="00EE090C" w:rsidRDefault="00315207" w:rsidP="00EE770C">
      <w:pPr>
        <w:jc w:val="center"/>
        <w:rPr>
          <w:rFonts w:ascii="Kinetic Letters" w:hAnsi="Kinetic Letters"/>
          <w:b/>
          <w:bCs/>
          <w:sz w:val="32"/>
          <w:szCs w:val="32"/>
        </w:rPr>
      </w:pPr>
    </w:p>
    <w:p w14:paraId="6A8A3CA0" w14:textId="4EA995D6" w:rsidR="00685D63" w:rsidRPr="00EE090C" w:rsidRDefault="00685D63" w:rsidP="00EE770C">
      <w:pPr>
        <w:jc w:val="center"/>
        <w:rPr>
          <w:rFonts w:ascii="Kinetic Letters" w:hAnsi="Kinetic Letters"/>
          <w:sz w:val="32"/>
          <w:szCs w:val="32"/>
        </w:rPr>
      </w:pPr>
    </w:p>
    <w:p w14:paraId="01C1174B" w14:textId="41672163" w:rsidR="00685D63" w:rsidRDefault="00685D63" w:rsidP="54788DA9">
      <w:pPr>
        <w:jc w:val="center"/>
      </w:pPr>
      <w:r w:rsidRPr="27E3F3D7">
        <w:rPr>
          <w:rFonts w:ascii="Kinetic Letters" w:hAnsi="Kinetic Letters"/>
          <w:sz w:val="40"/>
          <w:szCs w:val="40"/>
        </w:rPr>
        <w:t>Our next lesson is English</w:t>
      </w:r>
      <w:r w:rsidR="6F70D668" w:rsidRPr="27E3F3D7">
        <w:rPr>
          <w:rFonts w:ascii="Kinetic Letters" w:hAnsi="Kinetic Letters"/>
          <w:sz w:val="40"/>
          <w:szCs w:val="40"/>
        </w:rPr>
        <w:t xml:space="preserve">. </w:t>
      </w:r>
      <w:r w:rsidR="133D39D2">
        <w:rPr>
          <w:noProof/>
          <w:lang w:eastAsia="en-GB"/>
        </w:rPr>
        <w:drawing>
          <wp:inline distT="0" distB="0" distL="0" distR="0" wp14:anchorId="0B3253A8" wp14:editId="2D08CE7F">
            <wp:extent cx="706630" cy="933450"/>
            <wp:effectExtent l="0" t="0" r="0" b="0"/>
            <wp:docPr id="682291379" name="Picture 682291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A847C" w14:textId="4F8F9F6C" w:rsidR="4406E780" w:rsidRDefault="12ABE3EB" w:rsidP="27E3F3D7">
      <w:pPr>
        <w:jc w:val="center"/>
        <w:rPr>
          <w:rFonts w:ascii="Kinetic Letters" w:hAnsi="Kinetic Letters"/>
          <w:sz w:val="40"/>
          <w:szCs w:val="40"/>
        </w:rPr>
      </w:pPr>
      <w:r w:rsidRPr="27E3F3D7">
        <w:rPr>
          <w:rFonts w:ascii="Kinetic Letters" w:hAnsi="Kinetic Letters"/>
          <w:sz w:val="40"/>
          <w:szCs w:val="40"/>
        </w:rPr>
        <w:t xml:space="preserve">Today we are going to be revisiting, fronted adverbials. </w:t>
      </w:r>
      <w:r w:rsidR="59792EE5" w:rsidRPr="27E3F3D7">
        <w:rPr>
          <w:rFonts w:ascii="Kinetic Letters" w:hAnsi="Kinetic Letters"/>
          <w:sz w:val="40"/>
          <w:szCs w:val="40"/>
        </w:rPr>
        <w:t xml:space="preserve">To refresh your memory on what is a fronted adverbial watch this short video. </w:t>
      </w:r>
      <w:hyperlink r:id="rId11">
        <w:r w:rsidR="7C52731A" w:rsidRPr="27E3F3D7">
          <w:rPr>
            <w:rStyle w:val="Hyperlink"/>
            <w:rFonts w:ascii="Kinetic Letters" w:hAnsi="Kinetic Letters"/>
            <w:sz w:val="40"/>
            <w:szCs w:val="40"/>
          </w:rPr>
          <w:t>https://safeYouTube.net/w/Z1HL</w:t>
        </w:r>
      </w:hyperlink>
      <w:r w:rsidR="7C52731A" w:rsidRPr="27E3F3D7">
        <w:rPr>
          <w:rFonts w:ascii="Kinetic Letters" w:hAnsi="Kinetic Letters"/>
          <w:sz w:val="40"/>
          <w:szCs w:val="40"/>
        </w:rPr>
        <w:t xml:space="preserve"> </w:t>
      </w:r>
    </w:p>
    <w:p w14:paraId="5731F144" w14:textId="05208090" w:rsidR="4406E780" w:rsidRDefault="59792EE5" w:rsidP="27E3F3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7E3F3D7">
        <w:rPr>
          <w:rFonts w:ascii="Kinetic Letters" w:eastAsia="Kinetic Letters" w:hAnsi="Kinetic Letters" w:cs="Kinetic Letters"/>
          <w:sz w:val="40"/>
          <w:szCs w:val="40"/>
        </w:rPr>
        <w:t xml:space="preserve">Then answer the questions below. Each question gets harder each time so make sure you read the question carefully. </w:t>
      </w:r>
    </w:p>
    <w:p w14:paraId="1B552CE0" w14:textId="09A4BE35" w:rsidR="4406E780" w:rsidRDefault="1B6248C7" w:rsidP="1081DECC">
      <w:pPr>
        <w:jc w:val="center"/>
      </w:pPr>
      <w:r>
        <w:rPr>
          <w:noProof/>
          <w:lang w:eastAsia="en-GB"/>
        </w:rPr>
        <w:drawing>
          <wp:inline distT="0" distB="0" distL="0" distR="0" wp14:anchorId="7326F99C" wp14:editId="4499C56A">
            <wp:extent cx="6581774" cy="1533525"/>
            <wp:effectExtent l="0" t="0" r="0" b="0"/>
            <wp:docPr id="1581445927" name="Picture 1581445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4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46F5D" w14:textId="08AEEE8F" w:rsidR="4406E780" w:rsidRDefault="64CE5EBB" w:rsidP="1081DECC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CDC8978" wp14:editId="0469C14D">
            <wp:extent cx="6638924" cy="1714500"/>
            <wp:effectExtent l="0" t="0" r="0" b="0"/>
            <wp:docPr id="1723261527" name="Picture 1723261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B0099" w14:textId="43042D7A" w:rsidR="1081DECC" w:rsidRDefault="5C86F483" w:rsidP="27E3F3D7">
      <w:pPr>
        <w:spacing w:after="240"/>
        <w:jc w:val="center"/>
      </w:pPr>
      <w:r>
        <w:rPr>
          <w:noProof/>
          <w:lang w:eastAsia="en-GB"/>
        </w:rPr>
        <w:drawing>
          <wp:inline distT="0" distB="0" distL="0" distR="0" wp14:anchorId="75F89F74" wp14:editId="403E7EC0">
            <wp:extent cx="6610348" cy="2038350"/>
            <wp:effectExtent l="0" t="0" r="0" b="0"/>
            <wp:docPr id="1361991035" name="Picture 136199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48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AE1C9" w14:textId="5F41E3B8" w:rsidR="0ACBC941" w:rsidRDefault="390F06E2" w:rsidP="00290BED">
      <w:pPr>
        <w:spacing w:after="240"/>
        <w:rPr>
          <w:rFonts w:ascii="Kinetic Letters" w:hAnsi="Kinetic Letters"/>
          <w:sz w:val="40"/>
          <w:szCs w:val="40"/>
        </w:rPr>
      </w:pPr>
      <w:r w:rsidRPr="44F2EDFE">
        <w:rPr>
          <w:rFonts w:ascii="Kinetic Letters" w:hAnsi="Kinetic Letters"/>
          <w:sz w:val="40"/>
          <w:szCs w:val="40"/>
        </w:rPr>
        <w:t xml:space="preserve">The final </w:t>
      </w:r>
      <w:r w:rsidR="007419B2" w:rsidRPr="44F2EDFE">
        <w:rPr>
          <w:rFonts w:ascii="Kinetic Letters" w:hAnsi="Kinetic Letters"/>
          <w:sz w:val="40"/>
          <w:szCs w:val="40"/>
        </w:rPr>
        <w:t>lesson is</w:t>
      </w:r>
      <w:r w:rsidR="19D44BF4" w:rsidRPr="44F2EDFE">
        <w:rPr>
          <w:rFonts w:ascii="Kinetic Letters" w:hAnsi="Kinetic Letters"/>
          <w:sz w:val="40"/>
          <w:szCs w:val="40"/>
        </w:rPr>
        <w:t xml:space="preserve"> French</w:t>
      </w:r>
      <w:r w:rsidR="57441059" w:rsidRPr="44F2EDFE">
        <w:rPr>
          <w:rFonts w:ascii="Kinetic Letters" w:hAnsi="Kinetic Letters"/>
          <w:sz w:val="40"/>
          <w:szCs w:val="40"/>
        </w:rPr>
        <w:t xml:space="preserve">. </w:t>
      </w:r>
    </w:p>
    <w:p w14:paraId="63EDF4E4" w14:textId="02CB713D" w:rsidR="33FA4F12" w:rsidRDefault="33FA4F12" w:rsidP="44F2EDFE">
      <w:pPr>
        <w:spacing w:after="240"/>
        <w:jc w:val="center"/>
        <w:rPr>
          <w:rFonts w:ascii="Kinetic Letters" w:hAnsi="Kinetic Letters"/>
          <w:sz w:val="40"/>
          <w:szCs w:val="40"/>
        </w:rPr>
      </w:pPr>
      <w:r w:rsidRPr="44F2EDFE">
        <w:rPr>
          <w:rFonts w:ascii="Kinetic Letters" w:hAnsi="Kinetic Letters"/>
          <w:sz w:val="40"/>
          <w:szCs w:val="40"/>
        </w:rPr>
        <w:t xml:space="preserve">Today I want you to practise saying words in French. Today we are going to be looking at </w:t>
      </w:r>
      <w:r w:rsidR="1C9194BA" w:rsidRPr="44F2EDFE">
        <w:rPr>
          <w:rFonts w:ascii="Kinetic Letters" w:hAnsi="Kinetic Letters"/>
          <w:sz w:val="40"/>
          <w:szCs w:val="40"/>
        </w:rPr>
        <w:t xml:space="preserve">vocabulary associated with school. Click on the video below and repeat each word that Alexa says in French. </w:t>
      </w:r>
    </w:p>
    <w:p w14:paraId="77FA096B" w14:textId="6B941E35" w:rsidR="4FF504DD" w:rsidRDefault="00290BED" w:rsidP="44F2EDFE">
      <w:pPr>
        <w:spacing w:after="240"/>
        <w:jc w:val="center"/>
      </w:pPr>
      <w:hyperlink r:id="rId15">
        <w:r w:rsidR="4FF504DD" w:rsidRPr="44F2EDF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https://safeYouTube.net/w/ljAL</w:t>
        </w:r>
      </w:hyperlink>
      <w:r w:rsidR="4FF504DD" w:rsidRPr="44F2EDF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0EFB559C" w14:textId="552954C6" w:rsidR="70D54C68" w:rsidRDefault="70D54C68" w:rsidP="44F2EDFE">
      <w:pPr>
        <w:spacing w:after="240"/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4F2EDFE">
        <w:rPr>
          <w:rFonts w:ascii="Kinetic Letters" w:eastAsia="Kinetic Letters" w:hAnsi="Kinetic Letters" w:cs="Kinetic Letters"/>
          <w:sz w:val="40"/>
          <w:szCs w:val="40"/>
        </w:rPr>
        <w:t xml:space="preserve">Challenge – can you create your own flash cards to help you remember the words? </w:t>
      </w:r>
    </w:p>
    <w:p w14:paraId="0C8E48D2" w14:textId="56EF9E88" w:rsidR="5240A25C" w:rsidRDefault="5240A25C" w:rsidP="44F2EDFE">
      <w:pPr>
        <w:spacing w:after="240"/>
        <w:jc w:val="center"/>
      </w:pPr>
      <w:r>
        <w:rPr>
          <w:noProof/>
          <w:lang w:eastAsia="en-GB"/>
        </w:rPr>
        <w:drawing>
          <wp:inline distT="0" distB="0" distL="0" distR="0" wp14:anchorId="23E66A02" wp14:editId="508A2478">
            <wp:extent cx="1770360" cy="2792896"/>
            <wp:effectExtent l="0" t="0" r="1905" b="7620"/>
            <wp:docPr id="407719682" name="Picture 407719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408" cy="281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60D3566" wp14:editId="6A2B63DB">
            <wp:extent cx="1825368" cy="2753139"/>
            <wp:effectExtent l="0" t="0" r="3810" b="0"/>
            <wp:docPr id="355457545" name="Picture 355457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574" cy="2797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C57C5" w14:textId="7FBED1F4" w:rsidR="1081DECC" w:rsidRDefault="1081DECC" w:rsidP="1081DECC">
      <w:pPr>
        <w:spacing w:after="240"/>
        <w:jc w:val="center"/>
      </w:pPr>
    </w:p>
    <w:p w14:paraId="3AD5ED67" w14:textId="72F7D8D8" w:rsidR="33BCCCC7" w:rsidRDefault="024464C7" w:rsidP="54788DA9">
      <w:pPr>
        <w:jc w:val="center"/>
        <w:rPr>
          <w:rFonts w:ascii="Kinetic Letters" w:hAnsi="Kinetic Letters"/>
          <w:sz w:val="40"/>
          <w:szCs w:val="40"/>
        </w:rPr>
      </w:pPr>
      <w:r w:rsidRPr="44F2EDFE">
        <w:rPr>
          <w:rFonts w:ascii="Kinetic Letters" w:hAnsi="Kinetic Letters"/>
          <w:sz w:val="40"/>
          <w:szCs w:val="40"/>
        </w:rPr>
        <w:lastRenderedPageBreak/>
        <w:t xml:space="preserve">Remember to have time to yourself and to do something you enjoy. Also complete your daily reading. </w:t>
      </w:r>
    </w:p>
    <w:p w14:paraId="55B270B9" w14:textId="12E87DD8" w:rsidR="33BCCCC7" w:rsidRDefault="33BCCCC7" w:rsidP="33BCCCC7">
      <w:pPr>
        <w:jc w:val="center"/>
        <w:rPr>
          <w:rFonts w:ascii="Kinetic Letters" w:hAnsi="Kinetic Letters"/>
          <w:sz w:val="40"/>
          <w:szCs w:val="40"/>
        </w:rPr>
      </w:pPr>
      <w:bookmarkStart w:id="0" w:name="_GoBack"/>
      <w:bookmarkEnd w:id="0"/>
    </w:p>
    <w:p w14:paraId="0B397600" w14:textId="0539C4C1" w:rsidR="54788DA9" w:rsidRDefault="54788DA9" w:rsidP="54788DA9">
      <w:pPr>
        <w:jc w:val="center"/>
        <w:rPr>
          <w:rFonts w:ascii="Kinetic Letters" w:hAnsi="Kinetic Letters"/>
          <w:sz w:val="40"/>
          <w:szCs w:val="40"/>
        </w:rPr>
      </w:pPr>
    </w:p>
    <w:p w14:paraId="7A71D19F" w14:textId="2F265FD0" w:rsidR="23233DAF" w:rsidRDefault="091395B3" w:rsidP="23233DAF">
      <w:pPr>
        <w:jc w:val="center"/>
        <w:rPr>
          <w:rFonts w:ascii="Kinetic Letters" w:hAnsi="Kinetic Letters"/>
          <w:sz w:val="40"/>
          <w:szCs w:val="40"/>
        </w:rPr>
      </w:pPr>
      <w:r w:rsidRPr="1081DECC">
        <w:rPr>
          <w:rFonts w:ascii="Kinetic Letters" w:hAnsi="Kinetic Letters"/>
          <w:sz w:val="40"/>
          <w:szCs w:val="40"/>
        </w:rPr>
        <w:t xml:space="preserve">Maths </w:t>
      </w:r>
      <w:r w:rsidR="75C78E0D" w:rsidRPr="1081DECC">
        <w:rPr>
          <w:rFonts w:ascii="Kinetic Letters" w:hAnsi="Kinetic Letters"/>
          <w:sz w:val="40"/>
          <w:szCs w:val="40"/>
        </w:rPr>
        <w:t xml:space="preserve">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1081DECC" w14:paraId="5C6B492E" w14:textId="77777777" w:rsidTr="44F2EDFE">
        <w:tc>
          <w:tcPr>
            <w:tcW w:w="10466" w:type="dxa"/>
            <w:shd w:val="clear" w:color="auto" w:fill="FF0000"/>
          </w:tcPr>
          <w:p w14:paraId="1971B672" w14:textId="0CE5066D" w:rsidR="0637D537" w:rsidRDefault="76ADC498" w:rsidP="1081DECC">
            <w:r>
              <w:rPr>
                <w:noProof/>
                <w:lang w:eastAsia="en-GB"/>
              </w:rPr>
              <w:drawing>
                <wp:inline distT="0" distB="0" distL="0" distR="0" wp14:anchorId="5F60B8EA" wp14:editId="5A074893">
                  <wp:extent cx="4219575" cy="1514475"/>
                  <wp:effectExtent l="0" t="0" r="0" b="0"/>
                  <wp:docPr id="1654688034" name="Picture 1654688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95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6731E91B" w14:textId="77777777" w:rsidTr="44F2EDFE">
        <w:tc>
          <w:tcPr>
            <w:tcW w:w="10466" w:type="dxa"/>
            <w:shd w:val="clear" w:color="auto" w:fill="FFFF00"/>
          </w:tcPr>
          <w:p w14:paraId="10EE7D46" w14:textId="5806EAB2" w:rsidR="685E146F" w:rsidRDefault="76ADC498" w:rsidP="1081DECC">
            <w:r>
              <w:rPr>
                <w:noProof/>
                <w:lang w:eastAsia="en-GB"/>
              </w:rPr>
              <w:drawing>
                <wp:inline distT="0" distB="0" distL="0" distR="0" wp14:anchorId="49D7A339" wp14:editId="345C8AB0">
                  <wp:extent cx="4257675" cy="1442767"/>
                  <wp:effectExtent l="0" t="0" r="0" b="0"/>
                  <wp:docPr id="263031686" name="Picture 263031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7675" cy="1442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081DECC" w14:paraId="46A4E6FC" w14:textId="77777777" w:rsidTr="44F2EDFE">
        <w:tc>
          <w:tcPr>
            <w:tcW w:w="10466" w:type="dxa"/>
            <w:shd w:val="clear" w:color="auto" w:fill="92D050"/>
          </w:tcPr>
          <w:p w14:paraId="4BEE4A9C" w14:textId="028214C4" w:rsidR="4AAD0FF9" w:rsidRDefault="76ADC498" w:rsidP="1081DECC">
            <w:r>
              <w:rPr>
                <w:noProof/>
                <w:lang w:eastAsia="en-GB"/>
              </w:rPr>
              <w:drawing>
                <wp:inline distT="0" distB="0" distL="0" distR="0" wp14:anchorId="30482902" wp14:editId="3E0B2900">
                  <wp:extent cx="4210974" cy="1431522"/>
                  <wp:effectExtent l="0" t="0" r="0" b="0"/>
                  <wp:docPr id="1783318593" name="Picture 1783318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974" cy="143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D4CCA5" w14:textId="3BF5A07A" w:rsidR="5AA863BC" w:rsidRDefault="5AA863BC" w:rsidP="23233DAF">
      <w:pPr>
        <w:jc w:val="center"/>
      </w:pPr>
    </w:p>
    <w:p w14:paraId="2F53F02E" w14:textId="72D3924C" w:rsidR="1081DECC" w:rsidRDefault="1081DECC" w:rsidP="1081DECC">
      <w:pPr>
        <w:jc w:val="center"/>
      </w:pPr>
    </w:p>
    <w:p w14:paraId="55D11578" w14:textId="700D259A" w:rsidR="1081DECC" w:rsidRDefault="1081DECC" w:rsidP="1081DECC">
      <w:pPr>
        <w:jc w:val="center"/>
      </w:pPr>
    </w:p>
    <w:p w14:paraId="53838955" w14:textId="2FE70914" w:rsidR="00894ADF" w:rsidRPr="00EE090C" w:rsidRDefault="00894ADF" w:rsidP="1081DECC">
      <w:pPr>
        <w:jc w:val="center"/>
        <w:rPr>
          <w:rFonts w:ascii="Kinetic Letters" w:hAnsi="Kinetic Letters"/>
          <w:sz w:val="40"/>
          <w:szCs w:val="40"/>
        </w:rPr>
      </w:pPr>
      <w:r w:rsidRPr="00EE090C">
        <w:rPr>
          <w:rFonts w:ascii="Kinetic Letters" w:hAnsi="Kinetic Letter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="0E26A5D4" w:rsidRPr="1081DECC">
        <w:rPr>
          <w:rFonts w:ascii="Kinetic Letters" w:hAnsi="Kinetic Letters"/>
          <w:sz w:val="40"/>
          <w:szCs w:val="40"/>
        </w:rPr>
        <w:t>English answ</w:t>
      </w:r>
      <w:r w:rsidR="40AE864F" w:rsidRPr="1081DECC">
        <w:rPr>
          <w:rFonts w:ascii="Kinetic Letters" w:hAnsi="Kinetic Letters"/>
          <w:sz w:val="40"/>
          <w:szCs w:val="40"/>
        </w:rPr>
        <w:t xml:space="preserve">ers </w:t>
      </w:r>
    </w:p>
    <w:p w14:paraId="693EDF27" w14:textId="5C50992C" w:rsidR="76F7C64C" w:rsidRDefault="76F7C64C" w:rsidP="27E3F3D7">
      <w:pPr>
        <w:jc w:val="center"/>
      </w:pPr>
      <w:r>
        <w:rPr>
          <w:noProof/>
          <w:lang w:eastAsia="en-GB"/>
        </w:rPr>
        <w:drawing>
          <wp:inline distT="0" distB="0" distL="0" distR="0" wp14:anchorId="7F9994FD" wp14:editId="24163A9C">
            <wp:extent cx="6638924" cy="323850"/>
            <wp:effectExtent l="0" t="0" r="0" b="0"/>
            <wp:docPr id="1811488709" name="Picture 1811488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89E4B" w14:textId="5845826D" w:rsidR="76F7C64C" w:rsidRDefault="76F7C64C" w:rsidP="27E3F3D7">
      <w:pPr>
        <w:jc w:val="center"/>
      </w:pPr>
      <w:r>
        <w:rPr>
          <w:noProof/>
          <w:lang w:eastAsia="en-GB"/>
        </w:rPr>
        <w:drawing>
          <wp:inline distT="0" distB="0" distL="0" distR="0" wp14:anchorId="67230A5B" wp14:editId="7DB8F51B">
            <wp:extent cx="6638924" cy="304800"/>
            <wp:effectExtent l="0" t="0" r="0" b="0"/>
            <wp:docPr id="505225220" name="Picture 505225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99399" w14:textId="38CFA2AC" w:rsidR="21D82A73" w:rsidRDefault="21D82A73" w:rsidP="27E3F3D7">
      <w:pPr>
        <w:jc w:val="center"/>
      </w:pPr>
      <w:r>
        <w:rPr>
          <w:noProof/>
          <w:lang w:eastAsia="en-GB"/>
        </w:rPr>
        <w:drawing>
          <wp:inline distT="0" distB="0" distL="0" distR="0" wp14:anchorId="09CA2A13" wp14:editId="068A2C1D">
            <wp:extent cx="6638924" cy="323850"/>
            <wp:effectExtent l="0" t="0" r="0" b="0"/>
            <wp:docPr id="628343341" name="Picture 628343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DA98B" w14:textId="5168C7FC" w:rsidR="1B418E30" w:rsidRDefault="1B418E30" w:rsidP="27E3F3D7">
      <w:pPr>
        <w:jc w:val="center"/>
      </w:pPr>
      <w:r>
        <w:rPr>
          <w:noProof/>
          <w:lang w:eastAsia="en-GB"/>
        </w:rPr>
        <w:drawing>
          <wp:inline distT="0" distB="0" distL="0" distR="0" wp14:anchorId="6A5467B2" wp14:editId="3CFDFB6E">
            <wp:extent cx="4991102" cy="228600"/>
            <wp:effectExtent l="0" t="0" r="0" b="0"/>
            <wp:docPr id="1677448766" name="Picture 1677448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2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C018F" w14:textId="29490534" w:rsidR="27E3F3D7" w:rsidRDefault="27E3F3D7" w:rsidP="27E3F3D7">
      <w:pPr>
        <w:jc w:val="center"/>
      </w:pPr>
    </w:p>
    <w:sectPr w:rsidR="27E3F3D7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inetic Letter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B541B4"/>
    <w:multiLevelType w:val="hybridMultilevel"/>
    <w:tmpl w:val="CCFEC462"/>
    <w:lvl w:ilvl="0" w:tplc="88268128">
      <w:start w:val="1"/>
      <w:numFmt w:val="decimal"/>
      <w:lvlText w:val="%1."/>
      <w:lvlJc w:val="left"/>
      <w:pPr>
        <w:ind w:left="720" w:hanging="360"/>
      </w:pPr>
    </w:lvl>
    <w:lvl w:ilvl="1" w:tplc="79E4C68A">
      <w:start w:val="1"/>
      <w:numFmt w:val="lowerLetter"/>
      <w:lvlText w:val="%2."/>
      <w:lvlJc w:val="left"/>
      <w:pPr>
        <w:ind w:left="1440" w:hanging="360"/>
      </w:pPr>
    </w:lvl>
    <w:lvl w:ilvl="2" w:tplc="5282BCFA">
      <w:start w:val="1"/>
      <w:numFmt w:val="lowerRoman"/>
      <w:lvlText w:val="%3."/>
      <w:lvlJc w:val="right"/>
      <w:pPr>
        <w:ind w:left="2160" w:hanging="180"/>
      </w:pPr>
    </w:lvl>
    <w:lvl w:ilvl="3" w:tplc="33E8D77A">
      <w:start w:val="1"/>
      <w:numFmt w:val="decimal"/>
      <w:lvlText w:val="%4."/>
      <w:lvlJc w:val="left"/>
      <w:pPr>
        <w:ind w:left="2880" w:hanging="360"/>
      </w:pPr>
    </w:lvl>
    <w:lvl w:ilvl="4" w:tplc="DF569E80">
      <w:start w:val="1"/>
      <w:numFmt w:val="lowerLetter"/>
      <w:lvlText w:val="%5."/>
      <w:lvlJc w:val="left"/>
      <w:pPr>
        <w:ind w:left="3600" w:hanging="360"/>
      </w:pPr>
    </w:lvl>
    <w:lvl w:ilvl="5" w:tplc="178E02E2">
      <w:start w:val="1"/>
      <w:numFmt w:val="lowerRoman"/>
      <w:lvlText w:val="%6."/>
      <w:lvlJc w:val="right"/>
      <w:pPr>
        <w:ind w:left="4320" w:hanging="180"/>
      </w:pPr>
    </w:lvl>
    <w:lvl w:ilvl="6" w:tplc="102849F0">
      <w:start w:val="1"/>
      <w:numFmt w:val="decimal"/>
      <w:lvlText w:val="%7."/>
      <w:lvlJc w:val="left"/>
      <w:pPr>
        <w:ind w:left="5040" w:hanging="360"/>
      </w:pPr>
    </w:lvl>
    <w:lvl w:ilvl="7" w:tplc="0E72A6F4">
      <w:start w:val="1"/>
      <w:numFmt w:val="lowerLetter"/>
      <w:lvlText w:val="%8."/>
      <w:lvlJc w:val="left"/>
      <w:pPr>
        <w:ind w:left="5760" w:hanging="360"/>
      </w:pPr>
    </w:lvl>
    <w:lvl w:ilvl="8" w:tplc="765C3A3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C3F30"/>
    <w:multiLevelType w:val="hybridMultilevel"/>
    <w:tmpl w:val="A67C6F30"/>
    <w:lvl w:ilvl="0" w:tplc="122A2888">
      <w:start w:val="1"/>
      <w:numFmt w:val="decimal"/>
      <w:lvlText w:val="%1."/>
      <w:lvlJc w:val="left"/>
      <w:pPr>
        <w:ind w:left="720" w:hanging="360"/>
      </w:pPr>
    </w:lvl>
    <w:lvl w:ilvl="1" w:tplc="41804352">
      <w:start w:val="1"/>
      <w:numFmt w:val="lowerLetter"/>
      <w:lvlText w:val="%2."/>
      <w:lvlJc w:val="left"/>
      <w:pPr>
        <w:ind w:left="1440" w:hanging="360"/>
      </w:pPr>
    </w:lvl>
    <w:lvl w:ilvl="2" w:tplc="F01C12DC">
      <w:start w:val="1"/>
      <w:numFmt w:val="lowerRoman"/>
      <w:lvlText w:val="%3."/>
      <w:lvlJc w:val="right"/>
      <w:pPr>
        <w:ind w:left="2160" w:hanging="180"/>
      </w:pPr>
    </w:lvl>
    <w:lvl w:ilvl="3" w:tplc="BF1ADD5E">
      <w:start w:val="1"/>
      <w:numFmt w:val="decimal"/>
      <w:lvlText w:val="%4."/>
      <w:lvlJc w:val="left"/>
      <w:pPr>
        <w:ind w:left="2880" w:hanging="360"/>
      </w:pPr>
    </w:lvl>
    <w:lvl w:ilvl="4" w:tplc="F3743C56">
      <w:start w:val="1"/>
      <w:numFmt w:val="lowerLetter"/>
      <w:lvlText w:val="%5."/>
      <w:lvlJc w:val="left"/>
      <w:pPr>
        <w:ind w:left="3600" w:hanging="360"/>
      </w:pPr>
    </w:lvl>
    <w:lvl w:ilvl="5" w:tplc="1C621E58">
      <w:start w:val="1"/>
      <w:numFmt w:val="lowerRoman"/>
      <w:lvlText w:val="%6."/>
      <w:lvlJc w:val="right"/>
      <w:pPr>
        <w:ind w:left="4320" w:hanging="180"/>
      </w:pPr>
    </w:lvl>
    <w:lvl w:ilvl="6" w:tplc="944A6D42">
      <w:start w:val="1"/>
      <w:numFmt w:val="decimal"/>
      <w:lvlText w:val="%7."/>
      <w:lvlJc w:val="left"/>
      <w:pPr>
        <w:ind w:left="5040" w:hanging="360"/>
      </w:pPr>
    </w:lvl>
    <w:lvl w:ilvl="7" w:tplc="D48CBB88">
      <w:start w:val="1"/>
      <w:numFmt w:val="lowerLetter"/>
      <w:lvlText w:val="%8."/>
      <w:lvlJc w:val="left"/>
      <w:pPr>
        <w:ind w:left="5760" w:hanging="360"/>
      </w:pPr>
    </w:lvl>
    <w:lvl w:ilvl="8" w:tplc="E062C7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90BED"/>
    <w:rsid w:val="002E30E2"/>
    <w:rsid w:val="00315207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106F4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3720F0"/>
    <w:rsid w:val="0192E809"/>
    <w:rsid w:val="01FBBB93"/>
    <w:rsid w:val="024464C7"/>
    <w:rsid w:val="0255D788"/>
    <w:rsid w:val="025FDAA6"/>
    <w:rsid w:val="02913B86"/>
    <w:rsid w:val="02C183EA"/>
    <w:rsid w:val="02C26D8B"/>
    <w:rsid w:val="034E0F6F"/>
    <w:rsid w:val="036438A2"/>
    <w:rsid w:val="03956C0E"/>
    <w:rsid w:val="03A99D09"/>
    <w:rsid w:val="03DD4E8F"/>
    <w:rsid w:val="041EA081"/>
    <w:rsid w:val="042AD2F9"/>
    <w:rsid w:val="0432D891"/>
    <w:rsid w:val="04F558FF"/>
    <w:rsid w:val="05028EE5"/>
    <w:rsid w:val="05176E91"/>
    <w:rsid w:val="0637D537"/>
    <w:rsid w:val="065E534E"/>
    <w:rsid w:val="067A40FE"/>
    <w:rsid w:val="0696E41D"/>
    <w:rsid w:val="06AFA87E"/>
    <w:rsid w:val="06B03BF2"/>
    <w:rsid w:val="06C890D1"/>
    <w:rsid w:val="07291C29"/>
    <w:rsid w:val="074122FF"/>
    <w:rsid w:val="0793F017"/>
    <w:rsid w:val="07A516F2"/>
    <w:rsid w:val="07BEA545"/>
    <w:rsid w:val="07D93900"/>
    <w:rsid w:val="085F3460"/>
    <w:rsid w:val="086351B0"/>
    <w:rsid w:val="086B72D6"/>
    <w:rsid w:val="08799796"/>
    <w:rsid w:val="08B5F966"/>
    <w:rsid w:val="08F79C85"/>
    <w:rsid w:val="08FCFB0C"/>
    <w:rsid w:val="091395B3"/>
    <w:rsid w:val="0954B223"/>
    <w:rsid w:val="09BE3BB4"/>
    <w:rsid w:val="09EFC1F1"/>
    <w:rsid w:val="0A32FC24"/>
    <w:rsid w:val="0A66C763"/>
    <w:rsid w:val="0ACBC941"/>
    <w:rsid w:val="0AFCED50"/>
    <w:rsid w:val="0B6F6DC1"/>
    <w:rsid w:val="0BDD92B4"/>
    <w:rsid w:val="0C178B1F"/>
    <w:rsid w:val="0CAEB84C"/>
    <w:rsid w:val="0CC4A148"/>
    <w:rsid w:val="0D273110"/>
    <w:rsid w:val="0D35DFC9"/>
    <w:rsid w:val="0D578D1F"/>
    <w:rsid w:val="0D6BD85C"/>
    <w:rsid w:val="0DC6F21D"/>
    <w:rsid w:val="0E1357E1"/>
    <w:rsid w:val="0E23BEFC"/>
    <w:rsid w:val="0E26A5D4"/>
    <w:rsid w:val="0E2FBC9E"/>
    <w:rsid w:val="0E5AD371"/>
    <w:rsid w:val="0E7B4F02"/>
    <w:rsid w:val="0E893E36"/>
    <w:rsid w:val="0EA190DD"/>
    <w:rsid w:val="0ECA535E"/>
    <w:rsid w:val="0EDDAEDB"/>
    <w:rsid w:val="0EEE59C4"/>
    <w:rsid w:val="0F06B7E9"/>
    <w:rsid w:val="0F21C567"/>
    <w:rsid w:val="0FB726A0"/>
    <w:rsid w:val="100E3D81"/>
    <w:rsid w:val="102AC35C"/>
    <w:rsid w:val="1048B1CF"/>
    <w:rsid w:val="104AC24E"/>
    <w:rsid w:val="1081DECC"/>
    <w:rsid w:val="1081F674"/>
    <w:rsid w:val="10904270"/>
    <w:rsid w:val="10CFBEA8"/>
    <w:rsid w:val="113BE6EA"/>
    <w:rsid w:val="1201F33E"/>
    <w:rsid w:val="12142A90"/>
    <w:rsid w:val="125D4B01"/>
    <w:rsid w:val="1271BC73"/>
    <w:rsid w:val="128D5207"/>
    <w:rsid w:val="12ABE3EB"/>
    <w:rsid w:val="12AEDBC4"/>
    <w:rsid w:val="12B8A7B2"/>
    <w:rsid w:val="12ED3664"/>
    <w:rsid w:val="133D39D2"/>
    <w:rsid w:val="13640F1D"/>
    <w:rsid w:val="1369810E"/>
    <w:rsid w:val="147CF33D"/>
    <w:rsid w:val="14A54CB9"/>
    <w:rsid w:val="152CCC30"/>
    <w:rsid w:val="155BA295"/>
    <w:rsid w:val="1563B6E4"/>
    <w:rsid w:val="157D393F"/>
    <w:rsid w:val="1585DE67"/>
    <w:rsid w:val="15A4788A"/>
    <w:rsid w:val="163AD998"/>
    <w:rsid w:val="170A95AB"/>
    <w:rsid w:val="174B0C00"/>
    <w:rsid w:val="1751E7C0"/>
    <w:rsid w:val="17A013EC"/>
    <w:rsid w:val="17E11CE7"/>
    <w:rsid w:val="17F82160"/>
    <w:rsid w:val="180ED7E3"/>
    <w:rsid w:val="184C9C31"/>
    <w:rsid w:val="1875487D"/>
    <w:rsid w:val="18D5ED3E"/>
    <w:rsid w:val="18D71366"/>
    <w:rsid w:val="192A9595"/>
    <w:rsid w:val="194395A0"/>
    <w:rsid w:val="19522838"/>
    <w:rsid w:val="195B2201"/>
    <w:rsid w:val="19AA3F7E"/>
    <w:rsid w:val="19D44BF4"/>
    <w:rsid w:val="19ED4C07"/>
    <w:rsid w:val="1A525BBF"/>
    <w:rsid w:val="1A54D645"/>
    <w:rsid w:val="1ABD1E5A"/>
    <w:rsid w:val="1AFADF83"/>
    <w:rsid w:val="1B3B166E"/>
    <w:rsid w:val="1B418E30"/>
    <w:rsid w:val="1B6248C7"/>
    <w:rsid w:val="1BFB373A"/>
    <w:rsid w:val="1C3C6635"/>
    <w:rsid w:val="1C4EC144"/>
    <w:rsid w:val="1C766128"/>
    <w:rsid w:val="1C7EA5C3"/>
    <w:rsid w:val="1C9194BA"/>
    <w:rsid w:val="1C9C24B4"/>
    <w:rsid w:val="1D5C4B91"/>
    <w:rsid w:val="1D6EF453"/>
    <w:rsid w:val="1DC641B1"/>
    <w:rsid w:val="1DC67AE7"/>
    <w:rsid w:val="1DDE1759"/>
    <w:rsid w:val="1E6E0898"/>
    <w:rsid w:val="1ECBFEB5"/>
    <w:rsid w:val="1EF11128"/>
    <w:rsid w:val="1F0DE61F"/>
    <w:rsid w:val="1F2CDFEE"/>
    <w:rsid w:val="1F4B3ED0"/>
    <w:rsid w:val="1F65CDF3"/>
    <w:rsid w:val="1F77D592"/>
    <w:rsid w:val="1F7A9229"/>
    <w:rsid w:val="1F87DAD2"/>
    <w:rsid w:val="1FC55F96"/>
    <w:rsid w:val="2014B4FD"/>
    <w:rsid w:val="20AC4BB9"/>
    <w:rsid w:val="2152C92C"/>
    <w:rsid w:val="21CBF1BC"/>
    <w:rsid w:val="21D82A73"/>
    <w:rsid w:val="225DA71A"/>
    <w:rsid w:val="2261D34D"/>
    <w:rsid w:val="2263F55D"/>
    <w:rsid w:val="22E4F804"/>
    <w:rsid w:val="23233DAF"/>
    <w:rsid w:val="23264E85"/>
    <w:rsid w:val="2330F239"/>
    <w:rsid w:val="2340AC05"/>
    <w:rsid w:val="23591554"/>
    <w:rsid w:val="2366E934"/>
    <w:rsid w:val="23A6D242"/>
    <w:rsid w:val="23B7CD7C"/>
    <w:rsid w:val="23DA98C3"/>
    <w:rsid w:val="24274A67"/>
    <w:rsid w:val="24439996"/>
    <w:rsid w:val="24C68580"/>
    <w:rsid w:val="2525C313"/>
    <w:rsid w:val="259B9850"/>
    <w:rsid w:val="25D06F08"/>
    <w:rsid w:val="26209921"/>
    <w:rsid w:val="2676B796"/>
    <w:rsid w:val="26A7B5AA"/>
    <w:rsid w:val="27046345"/>
    <w:rsid w:val="274B2834"/>
    <w:rsid w:val="27E3F3D7"/>
    <w:rsid w:val="27F0C73A"/>
    <w:rsid w:val="28210B2F"/>
    <w:rsid w:val="28541246"/>
    <w:rsid w:val="28711ECB"/>
    <w:rsid w:val="289E0D7D"/>
    <w:rsid w:val="290B4DA4"/>
    <w:rsid w:val="293EC390"/>
    <w:rsid w:val="29548822"/>
    <w:rsid w:val="29E9C964"/>
    <w:rsid w:val="2A805A10"/>
    <w:rsid w:val="2ABA0D92"/>
    <w:rsid w:val="2ACB62B1"/>
    <w:rsid w:val="2B87BC9D"/>
    <w:rsid w:val="2BAF18BD"/>
    <w:rsid w:val="2BD503E3"/>
    <w:rsid w:val="2BFA1540"/>
    <w:rsid w:val="2C02FB38"/>
    <w:rsid w:val="2C08AE7B"/>
    <w:rsid w:val="2C2F0A30"/>
    <w:rsid w:val="2C4207A6"/>
    <w:rsid w:val="2C6DF582"/>
    <w:rsid w:val="2D2E2E49"/>
    <w:rsid w:val="2D392643"/>
    <w:rsid w:val="2DAEEAC7"/>
    <w:rsid w:val="2DB71F26"/>
    <w:rsid w:val="2DF14BB2"/>
    <w:rsid w:val="2E4C2146"/>
    <w:rsid w:val="2E4CFA57"/>
    <w:rsid w:val="2E8EBD97"/>
    <w:rsid w:val="2F600712"/>
    <w:rsid w:val="2F814AA0"/>
    <w:rsid w:val="2FC1C295"/>
    <w:rsid w:val="2FF5ABB2"/>
    <w:rsid w:val="30161120"/>
    <w:rsid w:val="301ABF1C"/>
    <w:rsid w:val="301ADB52"/>
    <w:rsid w:val="30303ADF"/>
    <w:rsid w:val="30505900"/>
    <w:rsid w:val="30AA05B2"/>
    <w:rsid w:val="30C09DA1"/>
    <w:rsid w:val="30F5ED0F"/>
    <w:rsid w:val="313648B3"/>
    <w:rsid w:val="3140280A"/>
    <w:rsid w:val="3198EFA2"/>
    <w:rsid w:val="319D5CE4"/>
    <w:rsid w:val="31BE23BD"/>
    <w:rsid w:val="31D1D37C"/>
    <w:rsid w:val="31D30863"/>
    <w:rsid w:val="31EA76AF"/>
    <w:rsid w:val="325ECB31"/>
    <w:rsid w:val="326F3467"/>
    <w:rsid w:val="32FEF44C"/>
    <w:rsid w:val="3315CA85"/>
    <w:rsid w:val="3323BFB4"/>
    <w:rsid w:val="335200BB"/>
    <w:rsid w:val="336BD2DD"/>
    <w:rsid w:val="33BCCCC7"/>
    <w:rsid w:val="33FA4F12"/>
    <w:rsid w:val="34180EE8"/>
    <w:rsid w:val="3491AD95"/>
    <w:rsid w:val="34EF3539"/>
    <w:rsid w:val="3509FD44"/>
    <w:rsid w:val="353062AA"/>
    <w:rsid w:val="356FEA2B"/>
    <w:rsid w:val="35EDD7B1"/>
    <w:rsid w:val="360641EB"/>
    <w:rsid w:val="36310A53"/>
    <w:rsid w:val="36F3236F"/>
    <w:rsid w:val="37046B55"/>
    <w:rsid w:val="3728CA38"/>
    <w:rsid w:val="377D8020"/>
    <w:rsid w:val="378B13FB"/>
    <w:rsid w:val="37FAF693"/>
    <w:rsid w:val="3871F587"/>
    <w:rsid w:val="390F06E2"/>
    <w:rsid w:val="39F42018"/>
    <w:rsid w:val="3A051508"/>
    <w:rsid w:val="3A0BECAB"/>
    <w:rsid w:val="3A8B6F16"/>
    <w:rsid w:val="3A9A3842"/>
    <w:rsid w:val="3AB03B2B"/>
    <w:rsid w:val="3AB8EC69"/>
    <w:rsid w:val="3B29712A"/>
    <w:rsid w:val="3B85CCC8"/>
    <w:rsid w:val="3B9C3A7C"/>
    <w:rsid w:val="3C4D6DD6"/>
    <w:rsid w:val="3C741CB9"/>
    <w:rsid w:val="3C825A46"/>
    <w:rsid w:val="3CA1BEAE"/>
    <w:rsid w:val="3CC2A6F8"/>
    <w:rsid w:val="3CD615DD"/>
    <w:rsid w:val="3CF7FBEB"/>
    <w:rsid w:val="3D17ADE3"/>
    <w:rsid w:val="3D22D265"/>
    <w:rsid w:val="3D723BB0"/>
    <w:rsid w:val="3D774ED6"/>
    <w:rsid w:val="3DE51AAC"/>
    <w:rsid w:val="3DF2C891"/>
    <w:rsid w:val="3E3E8E43"/>
    <w:rsid w:val="3EF557C8"/>
    <w:rsid w:val="3F265875"/>
    <w:rsid w:val="3F3E99B7"/>
    <w:rsid w:val="3F9728E8"/>
    <w:rsid w:val="3FDC15C5"/>
    <w:rsid w:val="4043CBB5"/>
    <w:rsid w:val="40AE864F"/>
    <w:rsid w:val="410CCCBF"/>
    <w:rsid w:val="41E2E41D"/>
    <w:rsid w:val="4238A3CF"/>
    <w:rsid w:val="426A7041"/>
    <w:rsid w:val="42775E00"/>
    <w:rsid w:val="4298D64F"/>
    <w:rsid w:val="42B4330B"/>
    <w:rsid w:val="42BD9AB4"/>
    <w:rsid w:val="430E27C2"/>
    <w:rsid w:val="43A50105"/>
    <w:rsid w:val="43C6D7C3"/>
    <w:rsid w:val="43CBA24D"/>
    <w:rsid w:val="4406E780"/>
    <w:rsid w:val="441C2FF2"/>
    <w:rsid w:val="44434A3D"/>
    <w:rsid w:val="44556D85"/>
    <w:rsid w:val="4468FDE7"/>
    <w:rsid w:val="44D65778"/>
    <w:rsid w:val="44F2EDFE"/>
    <w:rsid w:val="44FF65B3"/>
    <w:rsid w:val="45003D9E"/>
    <w:rsid w:val="4536F3F7"/>
    <w:rsid w:val="4540D569"/>
    <w:rsid w:val="45571C7E"/>
    <w:rsid w:val="459E770F"/>
    <w:rsid w:val="45A51EE4"/>
    <w:rsid w:val="45BEDD46"/>
    <w:rsid w:val="45E83D71"/>
    <w:rsid w:val="4620210E"/>
    <w:rsid w:val="462B31EB"/>
    <w:rsid w:val="4649592F"/>
    <w:rsid w:val="46A92055"/>
    <w:rsid w:val="46B5CFA9"/>
    <w:rsid w:val="46C58663"/>
    <w:rsid w:val="46D6184A"/>
    <w:rsid w:val="46E630CA"/>
    <w:rsid w:val="47817F28"/>
    <w:rsid w:val="478CCF57"/>
    <w:rsid w:val="478E7C22"/>
    <w:rsid w:val="47AE5DB7"/>
    <w:rsid w:val="47BAA4C8"/>
    <w:rsid w:val="47F6C195"/>
    <w:rsid w:val="4A17191A"/>
    <w:rsid w:val="4A433E0B"/>
    <w:rsid w:val="4AAD0FF9"/>
    <w:rsid w:val="4ACFEE73"/>
    <w:rsid w:val="4B2E57BF"/>
    <w:rsid w:val="4B3E0CAE"/>
    <w:rsid w:val="4BC7B529"/>
    <w:rsid w:val="4C19A991"/>
    <w:rsid w:val="4C22676F"/>
    <w:rsid w:val="4C2F0DC1"/>
    <w:rsid w:val="4C3B3A79"/>
    <w:rsid w:val="4CDFABFB"/>
    <w:rsid w:val="4D604F32"/>
    <w:rsid w:val="4DAE32D0"/>
    <w:rsid w:val="4DE2B9BD"/>
    <w:rsid w:val="4E170103"/>
    <w:rsid w:val="4E1D29E0"/>
    <w:rsid w:val="4EA29847"/>
    <w:rsid w:val="4ED65AA8"/>
    <w:rsid w:val="4EF6AA4E"/>
    <w:rsid w:val="4EF8756A"/>
    <w:rsid w:val="4F42C37F"/>
    <w:rsid w:val="4F441C2E"/>
    <w:rsid w:val="4F47351A"/>
    <w:rsid w:val="4F894FC6"/>
    <w:rsid w:val="4FF504DD"/>
    <w:rsid w:val="500D86C3"/>
    <w:rsid w:val="505B627F"/>
    <w:rsid w:val="505CFE67"/>
    <w:rsid w:val="50853CE4"/>
    <w:rsid w:val="508A5E52"/>
    <w:rsid w:val="50C625EF"/>
    <w:rsid w:val="50D238B0"/>
    <w:rsid w:val="5156A5E0"/>
    <w:rsid w:val="51871DB5"/>
    <w:rsid w:val="51CE69A8"/>
    <w:rsid w:val="52161464"/>
    <w:rsid w:val="5240A25C"/>
    <w:rsid w:val="531A39A0"/>
    <w:rsid w:val="536642A5"/>
    <w:rsid w:val="5389E2CA"/>
    <w:rsid w:val="53909CB5"/>
    <w:rsid w:val="53A0D8E5"/>
    <w:rsid w:val="53E0B9BA"/>
    <w:rsid w:val="5417BCAB"/>
    <w:rsid w:val="54788DA9"/>
    <w:rsid w:val="54876316"/>
    <w:rsid w:val="54CEC7A9"/>
    <w:rsid w:val="54EEB478"/>
    <w:rsid w:val="552756F0"/>
    <w:rsid w:val="556C0B0A"/>
    <w:rsid w:val="557C3F9A"/>
    <w:rsid w:val="55DCA4BE"/>
    <w:rsid w:val="560CD9E7"/>
    <w:rsid w:val="56145EBA"/>
    <w:rsid w:val="5661FD7A"/>
    <w:rsid w:val="56707A67"/>
    <w:rsid w:val="569456F7"/>
    <w:rsid w:val="569C882E"/>
    <w:rsid w:val="569F339B"/>
    <w:rsid w:val="56D1D79E"/>
    <w:rsid w:val="570772BB"/>
    <w:rsid w:val="5716CDD8"/>
    <w:rsid w:val="5717FDED"/>
    <w:rsid w:val="571E87B2"/>
    <w:rsid w:val="57368957"/>
    <w:rsid w:val="57441059"/>
    <w:rsid w:val="5781E57D"/>
    <w:rsid w:val="5852F183"/>
    <w:rsid w:val="58877FC0"/>
    <w:rsid w:val="58B730E5"/>
    <w:rsid w:val="592301B9"/>
    <w:rsid w:val="59792EE5"/>
    <w:rsid w:val="59AE46FE"/>
    <w:rsid w:val="59BA7AE3"/>
    <w:rsid w:val="59C2627B"/>
    <w:rsid w:val="5A032AE9"/>
    <w:rsid w:val="5A295E69"/>
    <w:rsid w:val="5A88C967"/>
    <w:rsid w:val="5AA7431C"/>
    <w:rsid w:val="5AA863BC"/>
    <w:rsid w:val="5AE29A49"/>
    <w:rsid w:val="5B40F643"/>
    <w:rsid w:val="5B575D28"/>
    <w:rsid w:val="5B87EAB7"/>
    <w:rsid w:val="5B9AB1AF"/>
    <w:rsid w:val="5BA604A6"/>
    <w:rsid w:val="5C35D1BB"/>
    <w:rsid w:val="5C408BBE"/>
    <w:rsid w:val="5C86F483"/>
    <w:rsid w:val="5C885DEA"/>
    <w:rsid w:val="5CBD2DF7"/>
    <w:rsid w:val="5CC2D3DC"/>
    <w:rsid w:val="5CE8755B"/>
    <w:rsid w:val="5D3A0F9C"/>
    <w:rsid w:val="5D975380"/>
    <w:rsid w:val="5DB57AF2"/>
    <w:rsid w:val="5DE2B502"/>
    <w:rsid w:val="5E889E58"/>
    <w:rsid w:val="5F07E098"/>
    <w:rsid w:val="5FD21FFF"/>
    <w:rsid w:val="5FF2FD73"/>
    <w:rsid w:val="602F653C"/>
    <w:rsid w:val="603DED52"/>
    <w:rsid w:val="609F79B0"/>
    <w:rsid w:val="60A08207"/>
    <w:rsid w:val="60CEE5D1"/>
    <w:rsid w:val="60E248F8"/>
    <w:rsid w:val="6101C749"/>
    <w:rsid w:val="610E07E4"/>
    <w:rsid w:val="6130911C"/>
    <w:rsid w:val="61380541"/>
    <w:rsid w:val="61503593"/>
    <w:rsid w:val="61940326"/>
    <w:rsid w:val="61C4DF6F"/>
    <w:rsid w:val="6217CA6C"/>
    <w:rsid w:val="6226B0C7"/>
    <w:rsid w:val="622C4356"/>
    <w:rsid w:val="623AE0AB"/>
    <w:rsid w:val="62543B10"/>
    <w:rsid w:val="626E4BD2"/>
    <w:rsid w:val="627C2ADB"/>
    <w:rsid w:val="62961CA3"/>
    <w:rsid w:val="629E4A0E"/>
    <w:rsid w:val="62F313C7"/>
    <w:rsid w:val="6305EF01"/>
    <w:rsid w:val="638F4D07"/>
    <w:rsid w:val="64138064"/>
    <w:rsid w:val="644C0100"/>
    <w:rsid w:val="64B27165"/>
    <w:rsid w:val="64BC6274"/>
    <w:rsid w:val="64CB880B"/>
    <w:rsid w:val="64CE5EBB"/>
    <w:rsid w:val="64D3E41D"/>
    <w:rsid w:val="64FDB588"/>
    <w:rsid w:val="65072804"/>
    <w:rsid w:val="6541660D"/>
    <w:rsid w:val="65456CA0"/>
    <w:rsid w:val="658F30A5"/>
    <w:rsid w:val="65A0A37E"/>
    <w:rsid w:val="6601B842"/>
    <w:rsid w:val="662D4998"/>
    <w:rsid w:val="6670FFFE"/>
    <w:rsid w:val="66D15E2B"/>
    <w:rsid w:val="6778C684"/>
    <w:rsid w:val="67A9A019"/>
    <w:rsid w:val="67E26BF2"/>
    <w:rsid w:val="682914F9"/>
    <w:rsid w:val="6849C3E2"/>
    <w:rsid w:val="685B17A1"/>
    <w:rsid w:val="685E146F"/>
    <w:rsid w:val="6927C14B"/>
    <w:rsid w:val="693A3D66"/>
    <w:rsid w:val="69637191"/>
    <w:rsid w:val="696D1673"/>
    <w:rsid w:val="69723788"/>
    <w:rsid w:val="69AEF5DF"/>
    <w:rsid w:val="6A06CDB2"/>
    <w:rsid w:val="6A287ADB"/>
    <w:rsid w:val="6A31B7BB"/>
    <w:rsid w:val="6A915E55"/>
    <w:rsid w:val="6A9AFFAA"/>
    <w:rsid w:val="6AB51E31"/>
    <w:rsid w:val="6AFB469B"/>
    <w:rsid w:val="6B8C0BBD"/>
    <w:rsid w:val="6B9EEE56"/>
    <w:rsid w:val="6BDBAE20"/>
    <w:rsid w:val="6BE34793"/>
    <w:rsid w:val="6CD9212B"/>
    <w:rsid w:val="6D3A3FAB"/>
    <w:rsid w:val="6D59B931"/>
    <w:rsid w:val="6D66A0AC"/>
    <w:rsid w:val="6E4A7161"/>
    <w:rsid w:val="6E6D76F8"/>
    <w:rsid w:val="6E9968C6"/>
    <w:rsid w:val="6F33908A"/>
    <w:rsid w:val="6F70D668"/>
    <w:rsid w:val="6FC4C610"/>
    <w:rsid w:val="6FCB3979"/>
    <w:rsid w:val="6FF256BE"/>
    <w:rsid w:val="70296DAE"/>
    <w:rsid w:val="706A3F1D"/>
    <w:rsid w:val="70748543"/>
    <w:rsid w:val="70AA8954"/>
    <w:rsid w:val="70C4C05C"/>
    <w:rsid w:val="70D1C716"/>
    <w:rsid w:val="70D54C68"/>
    <w:rsid w:val="70D5C2B8"/>
    <w:rsid w:val="70DE4DA6"/>
    <w:rsid w:val="70F52561"/>
    <w:rsid w:val="71210C3F"/>
    <w:rsid w:val="715ABA83"/>
    <w:rsid w:val="71DE1E42"/>
    <w:rsid w:val="72638F90"/>
    <w:rsid w:val="7286BFA5"/>
    <w:rsid w:val="72F9DADD"/>
    <w:rsid w:val="7331D33D"/>
    <w:rsid w:val="733C02E2"/>
    <w:rsid w:val="738398D6"/>
    <w:rsid w:val="73D87876"/>
    <w:rsid w:val="7435B298"/>
    <w:rsid w:val="74ADDB34"/>
    <w:rsid w:val="74B5A175"/>
    <w:rsid w:val="74E117C7"/>
    <w:rsid w:val="74F5D296"/>
    <w:rsid w:val="750FEE02"/>
    <w:rsid w:val="75215909"/>
    <w:rsid w:val="752C5D55"/>
    <w:rsid w:val="75AF81EF"/>
    <w:rsid w:val="75C78E0D"/>
    <w:rsid w:val="768A48E0"/>
    <w:rsid w:val="76ADC498"/>
    <w:rsid w:val="76B315F8"/>
    <w:rsid w:val="76DC73FB"/>
    <w:rsid w:val="76F7C64C"/>
    <w:rsid w:val="77084F8B"/>
    <w:rsid w:val="77BBD892"/>
    <w:rsid w:val="780BAE2D"/>
    <w:rsid w:val="7820B146"/>
    <w:rsid w:val="78CB1FC5"/>
    <w:rsid w:val="791FBB43"/>
    <w:rsid w:val="79C0EBFF"/>
    <w:rsid w:val="79CEEA5F"/>
    <w:rsid w:val="7A3861FE"/>
    <w:rsid w:val="7A41CCBE"/>
    <w:rsid w:val="7A726E2E"/>
    <w:rsid w:val="7A8F6216"/>
    <w:rsid w:val="7BC45D59"/>
    <w:rsid w:val="7BD1E472"/>
    <w:rsid w:val="7BE9CFFC"/>
    <w:rsid w:val="7C061726"/>
    <w:rsid w:val="7C25DDED"/>
    <w:rsid w:val="7C27E6CE"/>
    <w:rsid w:val="7C52731A"/>
    <w:rsid w:val="7C74AAC6"/>
    <w:rsid w:val="7CAD18CA"/>
    <w:rsid w:val="7CDDC305"/>
    <w:rsid w:val="7D0F0125"/>
    <w:rsid w:val="7D17926A"/>
    <w:rsid w:val="7D517AEA"/>
    <w:rsid w:val="7D950A3F"/>
    <w:rsid w:val="7E18F86C"/>
    <w:rsid w:val="7E1D13BD"/>
    <w:rsid w:val="7E635993"/>
    <w:rsid w:val="7E90DFD8"/>
    <w:rsid w:val="7EC9C6D6"/>
    <w:rsid w:val="7F08C421"/>
    <w:rsid w:val="7F5CAA9A"/>
    <w:rsid w:val="7F5E93ED"/>
    <w:rsid w:val="7F922E96"/>
    <w:rsid w:val="7FD30796"/>
    <w:rsid w:val="7FE9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safeYouTube.net/w/Z1HL" TargetMode="External"/><Relationship Id="rId24" Type="http://schemas.openxmlformats.org/officeDocument/2006/relationships/image" Target="media/image18.png"/><Relationship Id="rId5" Type="http://schemas.openxmlformats.org/officeDocument/2006/relationships/image" Target="media/image1.png"/><Relationship Id="rId15" Type="http://schemas.openxmlformats.org/officeDocument/2006/relationships/hyperlink" Target="https://safeYouTube.net/w/ljAL" TargetMode="External"/><Relationship Id="rId23" Type="http://schemas.openxmlformats.org/officeDocument/2006/relationships/image" Target="media/image17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32047CC9</Template>
  <TotalTime>1</TotalTime>
  <Pages>4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Mr D. Thompson</cp:lastModifiedBy>
  <cp:revision>37</cp:revision>
  <dcterms:created xsi:type="dcterms:W3CDTF">2020-03-31T13:47:00Z</dcterms:created>
  <dcterms:modified xsi:type="dcterms:W3CDTF">2020-06-30T15:59:00Z</dcterms:modified>
</cp:coreProperties>
</file>