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7B819973" w:rsidR="001C3F2C" w:rsidRPr="00B47888" w:rsidRDefault="00477D32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004352" behindDoc="1" locked="0" layoutInCell="1" allowOverlap="1" wp14:anchorId="46894894" wp14:editId="77464784">
            <wp:simplePos x="0" y="0"/>
            <wp:positionH relativeFrom="column">
              <wp:posOffset>-46355</wp:posOffset>
            </wp:positionH>
            <wp:positionV relativeFrom="paragraph">
              <wp:posOffset>7620</wp:posOffset>
            </wp:positionV>
            <wp:extent cx="1477010" cy="1463040"/>
            <wp:effectExtent l="0" t="0" r="8890" b="3810"/>
            <wp:wrapTight wrapText="bothSides">
              <wp:wrapPolygon edited="0">
                <wp:start x="0" y="0"/>
                <wp:lineTo x="0" y="21375"/>
                <wp:lineTo x="21451" y="21375"/>
                <wp:lineTo x="2145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986">
        <w:rPr>
          <w:rFonts w:ascii="Comic Sans MS" w:hAnsi="Comic Sans MS"/>
          <w:b/>
          <w:bCs/>
        </w:rPr>
        <w:t xml:space="preserve">Monday </w:t>
      </w:r>
      <w:r>
        <w:rPr>
          <w:rFonts w:ascii="Comic Sans MS" w:hAnsi="Comic Sans MS"/>
          <w:b/>
          <w:bCs/>
        </w:rPr>
        <w:t>22nd</w:t>
      </w:r>
      <w:r w:rsidR="00725B6B" w:rsidRPr="00725B6B">
        <w:rPr>
          <w:rFonts w:ascii="Comic Sans MS" w:hAnsi="Comic Sans MS"/>
          <w:b/>
          <w:bCs/>
        </w:rPr>
        <w:t xml:space="preserve">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2EFD3948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1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1"/>
    <w:p w14:paraId="43EED325" w14:textId="4AFC9560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FC9A6B5" w14:textId="108D2C48" w:rsidR="00477D32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Nursery</w:t>
      </w:r>
      <w:r w:rsidR="00477D32">
        <w:rPr>
          <w:rFonts w:ascii="Comic Sans MS" w:hAnsi="Comic Sans MS"/>
        </w:rPr>
        <w:t>!</w:t>
      </w:r>
    </w:p>
    <w:p w14:paraId="3C64A15F" w14:textId="5B71AE0D" w:rsidR="00477D32" w:rsidRDefault="00477D3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I hope you all had a lovely Father’s Day weekend.  Thank you to everyone who e-mailed me last week.  Both Mrs Dhoot and I have huge smiles.  We are so proud of you all!</w:t>
      </w:r>
    </w:p>
    <w:p w14:paraId="50D8DFB8" w14:textId="0E7B85D2" w:rsidR="0017730A" w:rsidRDefault="00424579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11520" behindDoc="1" locked="0" layoutInCell="1" allowOverlap="1" wp14:anchorId="295A7B6D" wp14:editId="69DC24A4">
            <wp:simplePos x="0" y="0"/>
            <wp:positionH relativeFrom="column">
              <wp:posOffset>4798695</wp:posOffset>
            </wp:positionH>
            <wp:positionV relativeFrom="paragraph">
              <wp:posOffset>114300</wp:posOffset>
            </wp:positionV>
            <wp:extent cx="1715770" cy="994410"/>
            <wp:effectExtent l="0" t="0" r="0" b="0"/>
            <wp:wrapTight wrapText="bothSides">
              <wp:wrapPolygon edited="0">
                <wp:start x="0" y="0"/>
                <wp:lineTo x="0" y="21103"/>
                <wp:lineTo x="21344" y="21103"/>
                <wp:lineTo x="2134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577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97CD5" w14:textId="7B6AC87D" w:rsidR="0017730A" w:rsidRDefault="00A75AE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Keep on Moving!</w:t>
      </w:r>
    </w:p>
    <w:p w14:paraId="5FE4703E" w14:textId="4A17CF61" w:rsidR="00A75AED" w:rsidRPr="00424579" w:rsidRDefault="00A75AED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424579">
        <w:rPr>
          <w:rFonts w:ascii="Comic Sans MS" w:hAnsi="Comic Sans MS"/>
        </w:rPr>
        <w:t>Let’s start the day with an acti</w:t>
      </w:r>
      <w:r w:rsidR="00424579">
        <w:rPr>
          <w:rFonts w:ascii="Comic Sans MS" w:hAnsi="Comic Sans MS"/>
        </w:rPr>
        <w:t>on song. Join in with the action song Head Shoulders Knees and Toes.</w:t>
      </w:r>
    </w:p>
    <w:p w14:paraId="109BC2E2" w14:textId="37915A90" w:rsidR="00424579" w:rsidRDefault="003476B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8" w:history="1">
        <w:r w:rsidR="00424579" w:rsidRPr="00424579">
          <w:rPr>
            <w:rStyle w:val="Hyperlink"/>
            <w:rFonts w:ascii="Comic Sans MS" w:hAnsi="Comic Sans MS"/>
            <w:b/>
            <w:bCs/>
          </w:rPr>
          <w:t>https://safeyoutube.net/w/DLKL</w:t>
        </w:r>
      </w:hyperlink>
    </w:p>
    <w:p w14:paraId="0FADDED1" w14:textId="7700196F" w:rsidR="00424579" w:rsidRDefault="0042457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1F0B833" w14:textId="0E2EB00F" w:rsidR="00424579" w:rsidRDefault="0042457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8504836" w14:textId="3024F0DD" w:rsidR="00426815" w:rsidRDefault="003223E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018688" behindDoc="1" locked="0" layoutInCell="1" allowOverlap="1" wp14:anchorId="12C80412" wp14:editId="77737866">
            <wp:simplePos x="0" y="0"/>
            <wp:positionH relativeFrom="column">
              <wp:posOffset>5726430</wp:posOffset>
            </wp:positionH>
            <wp:positionV relativeFrom="paragraph">
              <wp:posOffset>147320</wp:posOffset>
            </wp:positionV>
            <wp:extent cx="487680" cy="494030"/>
            <wp:effectExtent l="0" t="0" r="7620" b="1270"/>
            <wp:wrapTight wrapText="bothSides">
              <wp:wrapPolygon edited="0">
                <wp:start x="0" y="0"/>
                <wp:lineTo x="0" y="20823"/>
                <wp:lineTo x="21094" y="20823"/>
                <wp:lineTo x="2109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117CBD" w14:textId="45FCE2F4" w:rsidR="00426815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49A28FB" w14:textId="42BCFC7A" w:rsidR="00424579" w:rsidRDefault="0042457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Number </w:t>
      </w:r>
      <w:r w:rsidR="00AA2B63">
        <w:rPr>
          <w:rFonts w:ascii="Comic Sans MS" w:hAnsi="Comic Sans MS"/>
          <w:b/>
          <w:bCs/>
        </w:rPr>
        <w:t>Dance</w:t>
      </w:r>
    </w:p>
    <w:p w14:paraId="2558638C" w14:textId="672EAD55" w:rsidR="00424579" w:rsidRDefault="003223E4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Arial" w:hAnsi="Arial" w:cs="Arial"/>
          <w:noProof/>
          <w:color w:val="1A0DAB"/>
          <w:sz w:val="20"/>
          <w:szCs w:val="20"/>
        </w:rPr>
        <w:drawing>
          <wp:anchor distT="0" distB="0" distL="114300" distR="114300" simplePos="0" relativeHeight="252017664" behindDoc="1" locked="0" layoutInCell="1" allowOverlap="1" wp14:anchorId="7B82E0AC" wp14:editId="15F5125A">
            <wp:simplePos x="0" y="0"/>
            <wp:positionH relativeFrom="margin">
              <wp:posOffset>5571490</wp:posOffset>
            </wp:positionH>
            <wp:positionV relativeFrom="paragraph">
              <wp:posOffset>92710</wp:posOffset>
            </wp:positionV>
            <wp:extent cx="1077239" cy="765810"/>
            <wp:effectExtent l="0" t="0" r="8890" b="0"/>
            <wp:wrapTight wrapText="bothSides">
              <wp:wrapPolygon edited="0">
                <wp:start x="0" y="0"/>
                <wp:lineTo x="0" y="20955"/>
                <wp:lineTo x="21396" y="20955"/>
                <wp:lineTo x="21396" y="0"/>
                <wp:lineTo x="0" y="0"/>
              </wp:wrapPolygon>
            </wp:wrapTight>
            <wp:docPr id="8" name="Picture 8" descr="Image result for number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umber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39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579" w:rsidRPr="00E76535">
        <w:rPr>
          <w:rFonts w:ascii="Comic Sans MS" w:hAnsi="Comic Sans MS"/>
        </w:rPr>
        <w:t xml:space="preserve">Have fun with numbers today.  </w:t>
      </w:r>
      <w:r w:rsidR="00E76535" w:rsidRPr="00E76535">
        <w:rPr>
          <w:rFonts w:ascii="Comic Sans MS" w:hAnsi="Comic Sans MS"/>
        </w:rPr>
        <w:t xml:space="preserve">Use some paper or card to make number cards 1 to 6. Spread them out on the floor.  Now, put on your favourite tune.  When the music stops you have to stand on a number. </w:t>
      </w:r>
      <w:r w:rsidR="00E76535">
        <w:rPr>
          <w:rFonts w:ascii="Comic Sans MS" w:hAnsi="Comic Sans MS"/>
        </w:rPr>
        <w:t>Look at the number and jump that number of times.</w:t>
      </w:r>
      <w:r w:rsidR="002B37A6">
        <w:rPr>
          <w:rFonts w:ascii="Comic Sans MS" w:hAnsi="Comic Sans MS"/>
        </w:rPr>
        <w:t xml:space="preserve"> Then repeat </w:t>
      </w:r>
      <w:r w:rsidR="00426815">
        <w:rPr>
          <w:rFonts w:ascii="Comic Sans MS" w:hAnsi="Comic Sans MS"/>
        </w:rPr>
        <w:t>but with a different way of moving, you could clap or hop.</w:t>
      </w:r>
    </w:p>
    <w:p w14:paraId="58B5AF3A" w14:textId="1842ABD4" w:rsidR="00E76535" w:rsidRPr="00E76535" w:rsidRDefault="00E76535" w:rsidP="008E5904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  <w:r w:rsidRPr="00E76535">
        <w:rPr>
          <w:rFonts w:ascii="Comic Sans MS" w:hAnsi="Comic Sans MS"/>
          <w:color w:val="FF0000"/>
        </w:rPr>
        <w:t>Note to Parents</w:t>
      </w:r>
    </w:p>
    <w:p w14:paraId="0ECF38A8" w14:textId="0B03FA9D" w:rsidR="00424579" w:rsidRPr="00AA2B63" w:rsidRDefault="00E76535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A2B63">
        <w:rPr>
          <w:rFonts w:ascii="Comic Sans MS" w:hAnsi="Comic Sans MS"/>
        </w:rPr>
        <w:t xml:space="preserve">To support your child begin with numbers 1 to 3.  To challenge your child, add a few larger numbers. </w:t>
      </w:r>
      <w:r w:rsidR="00AA2B63">
        <w:rPr>
          <w:rFonts w:ascii="Comic Sans MS" w:hAnsi="Comic Sans MS"/>
        </w:rPr>
        <w:t xml:space="preserve"> If your child chooses the same number each time, this is fine as they are practising what they know.  However, you could try taking that number away to challenge them.</w:t>
      </w:r>
    </w:p>
    <w:p w14:paraId="5EC9D73E" w14:textId="77777777" w:rsidR="003E21C9" w:rsidRDefault="003E21C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E7600AD" w14:textId="22FAC818" w:rsidR="00EE09F3" w:rsidRDefault="00EE09F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Phonics</w:t>
      </w:r>
    </w:p>
    <w:p w14:paraId="13085E0D" w14:textId="09DAFC5E" w:rsidR="00AA2B63" w:rsidRPr="00EE09F3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426815">
        <w:rPr>
          <w:noProof/>
        </w:rPr>
        <w:drawing>
          <wp:anchor distT="0" distB="0" distL="114300" distR="114300" simplePos="0" relativeHeight="252014592" behindDoc="1" locked="0" layoutInCell="1" allowOverlap="1" wp14:anchorId="7897EEE5" wp14:editId="395D414D">
            <wp:simplePos x="0" y="0"/>
            <wp:positionH relativeFrom="column">
              <wp:posOffset>5164455</wp:posOffset>
            </wp:positionH>
            <wp:positionV relativeFrom="paragraph">
              <wp:posOffset>29845</wp:posOffset>
            </wp:positionV>
            <wp:extent cx="1722120" cy="880745"/>
            <wp:effectExtent l="0" t="0" r="0" b="0"/>
            <wp:wrapTight wrapText="bothSides">
              <wp:wrapPolygon edited="0">
                <wp:start x="0" y="0"/>
                <wp:lineTo x="0" y="21024"/>
                <wp:lineTo x="21265" y="21024"/>
                <wp:lineTo x="2126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B63" w:rsidRPr="00EE09F3">
        <w:rPr>
          <w:rFonts w:ascii="Comic Sans MS" w:hAnsi="Comic Sans MS"/>
        </w:rPr>
        <w:t xml:space="preserve">When </w:t>
      </w:r>
      <w:r>
        <w:rPr>
          <w:rFonts w:ascii="Comic Sans MS" w:hAnsi="Comic Sans MS"/>
        </w:rPr>
        <w:t xml:space="preserve">Mrs Dhoot and </w:t>
      </w:r>
      <w:r w:rsidR="00AA2B63" w:rsidRPr="00EE09F3">
        <w:rPr>
          <w:rFonts w:ascii="Comic Sans MS" w:hAnsi="Comic Sans MS"/>
        </w:rPr>
        <w:t>I w</w:t>
      </w:r>
      <w:r>
        <w:rPr>
          <w:rFonts w:ascii="Comic Sans MS" w:hAnsi="Comic Sans MS"/>
        </w:rPr>
        <w:t>ere</w:t>
      </w:r>
      <w:r w:rsidR="00AA2B63" w:rsidRPr="00EE09F3">
        <w:rPr>
          <w:rFonts w:ascii="Comic Sans MS" w:hAnsi="Comic Sans MS"/>
        </w:rPr>
        <w:t xml:space="preserve"> weeding the nursery garden</w:t>
      </w:r>
      <w:r>
        <w:rPr>
          <w:rFonts w:ascii="Comic Sans MS" w:hAnsi="Comic Sans MS"/>
        </w:rPr>
        <w:t>,</w:t>
      </w:r>
      <w:r w:rsidR="00AA2B63" w:rsidRPr="00EE09F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we</w:t>
      </w:r>
      <w:r w:rsidR="00AA2B63" w:rsidRPr="00EE09F3">
        <w:rPr>
          <w:rFonts w:ascii="Comic Sans MS" w:hAnsi="Comic Sans MS"/>
        </w:rPr>
        <w:t xml:space="preserve"> found lots of ants. Ant starts with the aaa sound. Go on a sou</w:t>
      </w:r>
      <w:r w:rsidR="00EE09F3">
        <w:rPr>
          <w:rFonts w:ascii="Comic Sans MS" w:hAnsi="Comic Sans MS"/>
        </w:rPr>
        <w:t>n</w:t>
      </w:r>
      <w:r w:rsidR="00AA2B63" w:rsidRPr="00EE09F3">
        <w:rPr>
          <w:rFonts w:ascii="Comic Sans MS" w:hAnsi="Comic Sans MS"/>
        </w:rPr>
        <w:t>d hunt today. How many objects can you find that begin with a.</w:t>
      </w:r>
    </w:p>
    <w:p w14:paraId="5C395B40" w14:textId="77777777" w:rsidR="00AA2B63" w:rsidRPr="00EE09F3" w:rsidRDefault="00AA2B6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B8C6E97" w14:textId="23DED772" w:rsidR="00424579" w:rsidRDefault="00AA2B6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26815">
        <w:rPr>
          <w:rFonts w:ascii="Comic Sans MS" w:hAnsi="Comic Sans MS"/>
        </w:rPr>
        <w:t>I found</w:t>
      </w:r>
      <w:r w:rsidR="008C1ECD">
        <w:rPr>
          <w:rFonts w:ascii="Comic Sans MS" w:hAnsi="Comic Sans MS"/>
        </w:rPr>
        <w:t xml:space="preserve">, avocado, ackee, </w:t>
      </w:r>
      <w:r w:rsidR="00EE09F3" w:rsidRPr="00426815">
        <w:rPr>
          <w:rFonts w:ascii="Comic Sans MS" w:hAnsi="Comic Sans MS"/>
        </w:rPr>
        <w:t>animal</w:t>
      </w:r>
      <w:r w:rsidR="00426815" w:rsidRPr="00426815">
        <w:rPr>
          <w:rFonts w:ascii="Comic Sans MS" w:hAnsi="Comic Sans MS"/>
        </w:rPr>
        <w:t>s</w:t>
      </w:r>
      <w:r w:rsidR="003223E4">
        <w:rPr>
          <w:rFonts w:ascii="Comic Sans MS" w:hAnsi="Comic Sans MS"/>
        </w:rPr>
        <w:t xml:space="preserve"> and apple</w:t>
      </w:r>
      <w:r w:rsidR="00426815">
        <w:rPr>
          <w:rFonts w:ascii="Comic Sans MS" w:hAnsi="Comic Sans MS"/>
          <w:b/>
          <w:bCs/>
        </w:rPr>
        <w:t xml:space="preserve">. </w:t>
      </w:r>
      <w:r w:rsidR="00426815" w:rsidRPr="00426815">
        <w:rPr>
          <w:rFonts w:ascii="Comic Sans MS" w:hAnsi="Comic Sans MS"/>
        </w:rPr>
        <w:t>I wonder what you will find</w:t>
      </w:r>
      <w:r w:rsidR="00BC62CA">
        <w:rPr>
          <w:rFonts w:ascii="Comic Sans MS" w:hAnsi="Comic Sans MS"/>
        </w:rPr>
        <w:t>.</w:t>
      </w:r>
    </w:p>
    <w:p w14:paraId="4CFAFEB0" w14:textId="77777777" w:rsidR="00424579" w:rsidRDefault="0042457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B69679D" w14:textId="4A4BFB5F" w:rsidR="00424579" w:rsidRDefault="008C1EC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015616" behindDoc="1" locked="0" layoutInCell="1" allowOverlap="1" wp14:anchorId="56FE4312" wp14:editId="15BD6306">
            <wp:simplePos x="0" y="0"/>
            <wp:positionH relativeFrom="column">
              <wp:posOffset>3303270</wp:posOffset>
            </wp:positionH>
            <wp:positionV relativeFrom="paragraph">
              <wp:posOffset>14605</wp:posOffset>
            </wp:positionV>
            <wp:extent cx="834390" cy="771525"/>
            <wp:effectExtent l="0" t="0" r="3810" b="9525"/>
            <wp:wrapTight wrapText="bothSides">
              <wp:wrapPolygon edited="0">
                <wp:start x="0" y="0"/>
                <wp:lineTo x="0" y="21333"/>
                <wp:lineTo x="21205" y="21333"/>
                <wp:lineTo x="2120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815" w:rsidRPr="00EE09F3">
        <w:rPr>
          <w:noProof/>
        </w:rPr>
        <w:drawing>
          <wp:inline distT="0" distB="0" distL="0" distR="0" wp14:anchorId="6DF3C472" wp14:editId="3BC4432C">
            <wp:extent cx="578730" cy="793315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472" cy="81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6815" w:rsidRPr="00426815">
        <w:rPr>
          <w:noProof/>
        </w:rPr>
        <w:drawing>
          <wp:anchor distT="0" distB="0" distL="114300" distR="114300" simplePos="0" relativeHeight="252013568" behindDoc="1" locked="0" layoutInCell="1" allowOverlap="1" wp14:anchorId="42FF1914" wp14:editId="3A575B9D">
            <wp:simplePos x="0" y="0"/>
            <wp:positionH relativeFrom="column">
              <wp:posOffset>782320</wp:posOffset>
            </wp:positionH>
            <wp:positionV relativeFrom="paragraph">
              <wp:posOffset>214630</wp:posOffset>
            </wp:positionV>
            <wp:extent cx="1594485" cy="564515"/>
            <wp:effectExtent l="0" t="0" r="5715" b="6985"/>
            <wp:wrapTight wrapText="bothSides">
              <wp:wrapPolygon edited="0">
                <wp:start x="21600" y="21600"/>
                <wp:lineTo x="21600" y="462"/>
                <wp:lineTo x="181" y="462"/>
                <wp:lineTo x="181" y="21600"/>
                <wp:lineTo x="21600" y="2160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59448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09F3" w:rsidRPr="00EE09F3">
        <w:rPr>
          <w:noProof/>
        </w:rPr>
        <w:drawing>
          <wp:anchor distT="0" distB="0" distL="114300" distR="114300" simplePos="0" relativeHeight="252012544" behindDoc="1" locked="0" layoutInCell="1" allowOverlap="1" wp14:anchorId="01516C36" wp14:editId="5FF74294">
            <wp:simplePos x="0" y="0"/>
            <wp:positionH relativeFrom="column">
              <wp:posOffset>-199390</wp:posOffset>
            </wp:positionH>
            <wp:positionV relativeFrom="paragraph">
              <wp:posOffset>213995</wp:posOffset>
            </wp:positionV>
            <wp:extent cx="859790" cy="566420"/>
            <wp:effectExtent l="0" t="0" r="0" b="5080"/>
            <wp:wrapTight wrapText="bothSides">
              <wp:wrapPolygon edited="0">
                <wp:start x="0" y="0"/>
                <wp:lineTo x="0" y="21067"/>
                <wp:lineTo x="21058" y="21067"/>
                <wp:lineTo x="2105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90" cy="56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B7A178" w14:textId="5F80AEA9" w:rsidR="00424579" w:rsidRDefault="0042457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A4015DB" w14:textId="275002D7" w:rsidR="00424579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Reception and Nursery Challe</w:t>
      </w:r>
      <w:r w:rsidR="00A27C56">
        <w:rPr>
          <w:rFonts w:ascii="Comic Sans MS" w:hAnsi="Comic Sans MS"/>
          <w:b/>
          <w:bCs/>
        </w:rPr>
        <w:t>nge</w:t>
      </w:r>
    </w:p>
    <w:p w14:paraId="4389B012" w14:textId="143484B3" w:rsidR="00A27C56" w:rsidRDefault="00A27C5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DD3788E" w14:textId="54951A10" w:rsidR="00A27C56" w:rsidRPr="00A27C56" w:rsidRDefault="00A27C5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A27C56">
        <w:rPr>
          <w:rFonts w:ascii="Comic Sans MS" w:hAnsi="Comic Sans MS"/>
        </w:rPr>
        <w:t>Each week I am going to set you a ‘Ready for School and Nursery’ challenge.  W</w:t>
      </w:r>
      <w:r w:rsidR="00BC62CA">
        <w:rPr>
          <w:rFonts w:ascii="Comic Sans MS" w:hAnsi="Comic Sans MS"/>
        </w:rPr>
        <w:t>e</w:t>
      </w:r>
      <w:r w:rsidRPr="00A27C56">
        <w:rPr>
          <w:rFonts w:ascii="Comic Sans MS" w:hAnsi="Comic Sans MS"/>
        </w:rPr>
        <w:t xml:space="preserve"> love to wear our wellies outside and our pumps for PE. So, this week I would like you to learn take off and put on your own shoes</w:t>
      </w:r>
      <w:r>
        <w:rPr>
          <w:rFonts w:ascii="Comic Sans MS" w:hAnsi="Comic Sans MS"/>
        </w:rPr>
        <w:t>.</w:t>
      </w:r>
      <w:r w:rsidRPr="00A27C56">
        <w:rPr>
          <w:rFonts w:ascii="Comic Sans MS" w:hAnsi="Comic Sans MS"/>
        </w:rPr>
        <w:t xml:space="preserve">  </w:t>
      </w:r>
    </w:p>
    <w:p w14:paraId="053C1151" w14:textId="49DCA599" w:rsidR="00477D32" w:rsidRDefault="00477D3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Helen Keller Day</w:t>
      </w:r>
    </w:p>
    <w:p w14:paraId="3CCAA624" w14:textId="77777777" w:rsidR="002B37A6" w:rsidRDefault="00424579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 w:rsidRPr="00703364">
        <w:rPr>
          <w:noProof/>
        </w:rPr>
        <w:drawing>
          <wp:anchor distT="0" distB="0" distL="114300" distR="114300" simplePos="0" relativeHeight="252005376" behindDoc="1" locked="0" layoutInCell="1" allowOverlap="1" wp14:anchorId="5CE64B39" wp14:editId="25A05633">
            <wp:simplePos x="0" y="0"/>
            <wp:positionH relativeFrom="margin">
              <wp:align>left</wp:align>
            </wp:positionH>
            <wp:positionV relativeFrom="paragraph">
              <wp:posOffset>472936</wp:posOffset>
            </wp:positionV>
            <wp:extent cx="1644015" cy="1630680"/>
            <wp:effectExtent l="0" t="0" r="0" b="7620"/>
            <wp:wrapTight wrapText="bothSides">
              <wp:wrapPolygon edited="0">
                <wp:start x="0" y="0"/>
                <wp:lineTo x="0" y="21449"/>
                <wp:lineTo x="21275" y="21449"/>
                <wp:lineTo x="2127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015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D32">
        <w:rPr>
          <w:rFonts w:ascii="Comic Sans MS" w:hAnsi="Comic Sans MS"/>
          <w:bCs/>
        </w:rPr>
        <w:t>This Friday is a special day to remember the birthday of Helen Keller.</w:t>
      </w:r>
      <w:r w:rsidR="00A07A3D">
        <w:rPr>
          <w:rFonts w:ascii="Comic Sans MS" w:hAnsi="Comic Sans MS"/>
          <w:bCs/>
        </w:rPr>
        <w:t xml:space="preserve">  Helen Keller was born a long time ago in the USA.  </w:t>
      </w:r>
      <w:r w:rsidR="00A27C56">
        <w:rPr>
          <w:rFonts w:ascii="Comic Sans MS" w:hAnsi="Comic Sans MS"/>
          <w:bCs/>
        </w:rPr>
        <w:t>As a child she became</w:t>
      </w:r>
      <w:r w:rsidR="00F14FF3">
        <w:rPr>
          <w:rFonts w:ascii="Comic Sans MS" w:hAnsi="Comic Sans MS"/>
          <w:bCs/>
        </w:rPr>
        <w:t xml:space="preserve"> blind and deaf</w:t>
      </w:r>
      <w:r w:rsidR="002B37A6">
        <w:rPr>
          <w:rFonts w:ascii="Comic Sans MS" w:hAnsi="Comic Sans MS"/>
          <w:bCs/>
        </w:rPr>
        <w:t>.  This meant she</w:t>
      </w:r>
      <w:r w:rsidR="00A75AED">
        <w:rPr>
          <w:rFonts w:ascii="Comic Sans MS" w:hAnsi="Comic Sans MS"/>
          <w:bCs/>
        </w:rPr>
        <w:t xml:space="preserve"> </w:t>
      </w:r>
      <w:r w:rsidR="00A07A3D">
        <w:rPr>
          <w:rFonts w:ascii="Comic Sans MS" w:hAnsi="Comic Sans MS"/>
          <w:bCs/>
        </w:rPr>
        <w:t xml:space="preserve">lost two of her senses; her sight and her hearing.  Cover your eyes and ears.  How does it feel? </w:t>
      </w:r>
    </w:p>
    <w:p w14:paraId="1825E18D" w14:textId="70F6E7AD" w:rsidR="008558D6" w:rsidRDefault="00A07A3D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 xml:space="preserve">Helen Keller grew up to </w:t>
      </w:r>
      <w:r w:rsidR="00A75AED">
        <w:rPr>
          <w:rFonts w:ascii="Comic Sans MS" w:hAnsi="Comic Sans MS"/>
          <w:bCs/>
        </w:rPr>
        <w:t>love a challenge</w:t>
      </w:r>
      <w:r>
        <w:rPr>
          <w:rFonts w:ascii="Comic Sans MS" w:hAnsi="Comic Sans MS"/>
          <w:bCs/>
        </w:rPr>
        <w:t xml:space="preserve">. As a </w:t>
      </w:r>
      <w:r w:rsidR="002B37A6">
        <w:rPr>
          <w:rFonts w:ascii="Comic Sans MS" w:hAnsi="Comic Sans MS"/>
          <w:bCs/>
        </w:rPr>
        <w:t xml:space="preserve">child, she made her own </w:t>
      </w:r>
      <w:r>
        <w:rPr>
          <w:rFonts w:ascii="Comic Sans MS" w:hAnsi="Comic Sans MS"/>
          <w:bCs/>
        </w:rPr>
        <w:t>sign language</w:t>
      </w:r>
      <w:r w:rsidR="002B37A6">
        <w:rPr>
          <w:rFonts w:ascii="Comic Sans MS" w:hAnsi="Comic Sans MS"/>
          <w:bCs/>
        </w:rPr>
        <w:t xml:space="preserve"> so that she talk to her friend</w:t>
      </w:r>
      <w:r w:rsidR="00A75AED">
        <w:rPr>
          <w:rFonts w:ascii="Comic Sans MS" w:hAnsi="Comic Sans MS"/>
          <w:bCs/>
        </w:rPr>
        <w:t xml:space="preserve">.  </w:t>
      </w:r>
      <w:r>
        <w:rPr>
          <w:rFonts w:ascii="Comic Sans MS" w:hAnsi="Comic Sans MS"/>
          <w:bCs/>
        </w:rPr>
        <w:t xml:space="preserve">She went to college and even wrote a book!  </w:t>
      </w:r>
      <w:r w:rsidR="00F14FF3">
        <w:rPr>
          <w:rFonts w:ascii="Comic Sans MS" w:hAnsi="Comic Sans MS"/>
          <w:bCs/>
        </w:rPr>
        <w:t>So, to remember Helen Keller,</w:t>
      </w:r>
      <w:r>
        <w:rPr>
          <w:rFonts w:ascii="Comic Sans MS" w:hAnsi="Comic Sans MS"/>
          <w:bCs/>
        </w:rPr>
        <w:t xml:space="preserve"> I am going to set </w:t>
      </w:r>
      <w:r w:rsidR="002B37A6">
        <w:rPr>
          <w:rFonts w:ascii="Comic Sans MS" w:hAnsi="Comic Sans MS"/>
          <w:bCs/>
        </w:rPr>
        <w:t>you a senses challenge each day</w:t>
      </w:r>
      <w:r>
        <w:rPr>
          <w:rFonts w:ascii="Comic Sans MS" w:hAnsi="Comic Sans MS"/>
          <w:bCs/>
        </w:rPr>
        <w:t>.</w:t>
      </w:r>
    </w:p>
    <w:p w14:paraId="1FBF667C" w14:textId="6B31586F" w:rsidR="00A07A3D" w:rsidRDefault="00A07A3D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</w:p>
    <w:p w14:paraId="784D4BA9" w14:textId="77777777" w:rsidR="00426815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</w:p>
    <w:p w14:paraId="1FBEE85F" w14:textId="77777777" w:rsidR="00426815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</w:p>
    <w:p w14:paraId="6959D9D0" w14:textId="77777777" w:rsidR="00426815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</w:p>
    <w:p w14:paraId="7A7B0657" w14:textId="77777777" w:rsidR="00426815" w:rsidRDefault="00426815" w:rsidP="008E5904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</w:p>
    <w:p w14:paraId="72A0235F" w14:textId="3705F454" w:rsidR="00A07A3D" w:rsidRPr="00703364" w:rsidRDefault="00844C27" w:rsidP="008E5904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It’s Time to Sign</w:t>
      </w:r>
    </w:p>
    <w:p w14:paraId="7C403A98" w14:textId="046195B8" w:rsidR="00A07A3D" w:rsidRDefault="00F14FF3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 w:rsidRPr="00844C27">
        <w:rPr>
          <w:noProof/>
        </w:rPr>
        <w:drawing>
          <wp:anchor distT="0" distB="0" distL="114300" distR="114300" simplePos="0" relativeHeight="252006400" behindDoc="1" locked="0" layoutInCell="1" allowOverlap="1" wp14:anchorId="7F8D068E" wp14:editId="17A6DE85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1516380" cy="988060"/>
            <wp:effectExtent l="0" t="0" r="7620" b="2540"/>
            <wp:wrapTight wrapText="bothSides">
              <wp:wrapPolygon edited="0">
                <wp:start x="0" y="0"/>
                <wp:lineTo x="0" y="21239"/>
                <wp:lineTo x="21437" y="21239"/>
                <wp:lineTo x="214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07508D" w14:textId="31B85FD6" w:rsidR="00844C27" w:rsidRDefault="00A07A3D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The first challenge is to learn</w:t>
      </w:r>
      <w:r w:rsidR="00FF4C39">
        <w:rPr>
          <w:rFonts w:ascii="Comic Sans MS" w:hAnsi="Comic Sans MS"/>
          <w:bCs/>
        </w:rPr>
        <w:t xml:space="preserve"> </w:t>
      </w:r>
      <w:r w:rsidR="00844C27">
        <w:rPr>
          <w:rFonts w:ascii="Comic Sans MS" w:hAnsi="Comic Sans MS"/>
          <w:bCs/>
        </w:rPr>
        <w:t>four</w:t>
      </w:r>
      <w:r>
        <w:rPr>
          <w:rFonts w:ascii="Comic Sans MS" w:hAnsi="Comic Sans MS"/>
          <w:bCs/>
        </w:rPr>
        <w:t xml:space="preserve"> Makaton signs</w:t>
      </w:r>
      <w:r w:rsidR="00F14FF3">
        <w:rPr>
          <w:rFonts w:ascii="Comic Sans MS" w:hAnsi="Comic Sans MS"/>
          <w:bCs/>
        </w:rPr>
        <w:t xml:space="preserve">.  </w:t>
      </w:r>
      <w:r w:rsidR="00A75AED">
        <w:rPr>
          <w:rFonts w:ascii="Comic Sans MS" w:hAnsi="Comic Sans MS"/>
          <w:bCs/>
        </w:rPr>
        <w:t>We</w:t>
      </w:r>
      <w:r w:rsidR="00F14FF3">
        <w:rPr>
          <w:rFonts w:ascii="Comic Sans MS" w:hAnsi="Comic Sans MS"/>
          <w:bCs/>
        </w:rPr>
        <w:t xml:space="preserve"> have a</w:t>
      </w:r>
      <w:r w:rsidR="00426815">
        <w:rPr>
          <w:rFonts w:ascii="Comic Sans MS" w:hAnsi="Comic Sans MS"/>
          <w:bCs/>
        </w:rPr>
        <w:t xml:space="preserve"> </w:t>
      </w:r>
      <w:r w:rsidR="00F14FF3">
        <w:rPr>
          <w:rFonts w:ascii="Comic Sans MS" w:hAnsi="Comic Sans MS"/>
          <w:bCs/>
        </w:rPr>
        <w:t xml:space="preserve">week to practise </w:t>
      </w:r>
      <w:r w:rsidR="00844C27">
        <w:rPr>
          <w:rFonts w:ascii="Comic Sans MS" w:hAnsi="Comic Sans MS"/>
          <w:bCs/>
        </w:rPr>
        <w:t>and Mr Tumble is going to help us.</w:t>
      </w:r>
      <w:r w:rsidR="00844C27" w:rsidRPr="00844C27">
        <w:rPr>
          <w:noProof/>
        </w:rPr>
        <w:t xml:space="preserve"> </w:t>
      </w:r>
    </w:p>
    <w:p w14:paraId="61BF317B" w14:textId="59BD10BD" w:rsidR="00F14FF3" w:rsidRDefault="00844C27" w:rsidP="00F14FF3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 xml:space="preserve">We are going to learn to sign </w:t>
      </w:r>
      <w:r w:rsidR="00F14FF3">
        <w:rPr>
          <w:rFonts w:ascii="Comic Sans MS" w:hAnsi="Comic Sans MS"/>
          <w:bCs/>
        </w:rPr>
        <w:t>h</w:t>
      </w:r>
      <w:r>
        <w:rPr>
          <w:rFonts w:ascii="Comic Sans MS" w:hAnsi="Comic Sans MS"/>
          <w:bCs/>
        </w:rPr>
        <w:t xml:space="preserve">ello, </w:t>
      </w:r>
      <w:r w:rsidR="00F14FF3">
        <w:rPr>
          <w:rFonts w:ascii="Comic Sans MS" w:hAnsi="Comic Sans MS"/>
          <w:bCs/>
        </w:rPr>
        <w:t>please, thank you and goodbye.</w:t>
      </w:r>
    </w:p>
    <w:p w14:paraId="13389C29" w14:textId="00A339DB" w:rsidR="00F14FF3" w:rsidRDefault="00F14FF3" w:rsidP="00F14FF3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8A1C87E" w14:textId="7B6966C1" w:rsidR="00F14FF3" w:rsidRDefault="00F14FF3" w:rsidP="00F14FF3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</w:rPr>
        <w:t>Click on the link below and then scroll across to the correct sign where Mr Tumble will show you what to do.</w:t>
      </w:r>
    </w:p>
    <w:p w14:paraId="34EBA9CB" w14:textId="54653820" w:rsidR="00466F7D" w:rsidRDefault="003476B7" w:rsidP="00466F7D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hyperlink r:id="rId19" w:anchor="playlist" w:history="1">
        <w:r w:rsidR="00F14FF3" w:rsidRPr="00431402">
          <w:rPr>
            <w:rStyle w:val="Hyperlink"/>
            <w:rFonts w:ascii="Comic Sans MS" w:hAnsi="Comic Sans MS"/>
          </w:rPr>
          <w:t>https://www.bbc.co.uk/cbeebies/watch/playlist-something-special-really-useful-makaton-signs#playlist</w:t>
        </w:r>
      </w:hyperlink>
    </w:p>
    <w:p w14:paraId="2803DED2" w14:textId="060973AE" w:rsidR="00466F7D" w:rsidRDefault="00466F7D" w:rsidP="00466F7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B3FE8E9" w14:textId="34BDB415" w:rsidR="00F14FF3" w:rsidRPr="00466F7D" w:rsidRDefault="0024006C" w:rsidP="00466F7D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sz w:val="36"/>
          <w:szCs w:val="36"/>
        </w:rPr>
      </w:pPr>
      <w:r w:rsidRPr="00466F7D">
        <w:rPr>
          <w:noProof/>
        </w:rPr>
        <w:drawing>
          <wp:anchor distT="0" distB="0" distL="114300" distR="114300" simplePos="0" relativeHeight="252009472" behindDoc="1" locked="0" layoutInCell="1" allowOverlap="1" wp14:anchorId="16174209" wp14:editId="7CE42616">
            <wp:simplePos x="0" y="0"/>
            <wp:positionH relativeFrom="column">
              <wp:posOffset>4464685</wp:posOffset>
            </wp:positionH>
            <wp:positionV relativeFrom="paragraph">
              <wp:posOffset>428625</wp:posOffset>
            </wp:positionV>
            <wp:extent cx="2115820" cy="1214755"/>
            <wp:effectExtent l="0" t="0" r="0" b="4445"/>
            <wp:wrapTight wrapText="bothSides">
              <wp:wrapPolygon edited="0">
                <wp:start x="0" y="0"/>
                <wp:lineTo x="0" y="21340"/>
                <wp:lineTo x="21393" y="21340"/>
                <wp:lineTo x="21393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4FF3">
        <w:rPr>
          <w:noProof/>
        </w:rPr>
        <w:drawing>
          <wp:anchor distT="0" distB="0" distL="114300" distR="114300" simplePos="0" relativeHeight="252007424" behindDoc="1" locked="0" layoutInCell="1" allowOverlap="1" wp14:anchorId="2A66865A" wp14:editId="18E13FFE">
            <wp:simplePos x="0" y="0"/>
            <wp:positionH relativeFrom="margin">
              <wp:posOffset>-317500</wp:posOffset>
            </wp:positionH>
            <wp:positionV relativeFrom="paragraph">
              <wp:posOffset>420370</wp:posOffset>
            </wp:positionV>
            <wp:extent cx="2251710" cy="1239520"/>
            <wp:effectExtent l="0" t="0" r="0" b="0"/>
            <wp:wrapTight wrapText="bothSides">
              <wp:wrapPolygon edited="0">
                <wp:start x="0" y="0"/>
                <wp:lineTo x="0" y="21246"/>
                <wp:lineTo x="21381" y="21246"/>
                <wp:lineTo x="2138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8"/>
                    <a:stretch/>
                  </pic:blipFill>
                  <pic:spPr bwMode="auto">
                    <a:xfrm>
                      <a:off x="0" y="0"/>
                      <a:ext cx="2251710" cy="1239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6F7D">
        <w:rPr>
          <w:noProof/>
        </w:rPr>
        <w:drawing>
          <wp:anchor distT="0" distB="0" distL="114300" distR="114300" simplePos="0" relativeHeight="252008448" behindDoc="1" locked="0" layoutInCell="1" allowOverlap="1" wp14:anchorId="15AAD051" wp14:editId="2B21B696">
            <wp:simplePos x="0" y="0"/>
            <wp:positionH relativeFrom="column">
              <wp:posOffset>2030730</wp:posOffset>
            </wp:positionH>
            <wp:positionV relativeFrom="paragraph">
              <wp:posOffset>407035</wp:posOffset>
            </wp:positionV>
            <wp:extent cx="2250440" cy="1267460"/>
            <wp:effectExtent l="0" t="0" r="0" b="8890"/>
            <wp:wrapTight wrapText="bothSides">
              <wp:wrapPolygon edited="0">
                <wp:start x="0" y="0"/>
                <wp:lineTo x="0" y="21427"/>
                <wp:lineTo x="21393" y="21427"/>
                <wp:lineTo x="2139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44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F7D">
        <w:rPr>
          <w:rFonts w:ascii="Comic Sans MS" w:hAnsi="Comic Sans MS"/>
          <w:b/>
          <w:bCs/>
        </w:rPr>
        <w:t xml:space="preserve">        </w:t>
      </w:r>
      <w:r w:rsidR="00466F7D" w:rsidRPr="00466F7D">
        <w:rPr>
          <w:rFonts w:ascii="Comic Sans MS" w:hAnsi="Comic Sans MS"/>
          <w:b/>
          <w:bCs/>
          <w:sz w:val="36"/>
          <w:szCs w:val="36"/>
        </w:rPr>
        <w:t>h</w:t>
      </w:r>
      <w:r w:rsidR="00F14FF3" w:rsidRPr="00466F7D">
        <w:rPr>
          <w:rFonts w:ascii="Comic Sans MS" w:hAnsi="Comic Sans MS"/>
          <w:b/>
          <w:bCs/>
          <w:sz w:val="36"/>
          <w:szCs w:val="36"/>
        </w:rPr>
        <w:t>ello</w:t>
      </w:r>
      <w:r w:rsidR="00466F7D" w:rsidRPr="00466F7D">
        <w:rPr>
          <w:rFonts w:ascii="Comic Sans MS" w:hAnsi="Comic Sans MS"/>
          <w:b/>
          <w:bCs/>
          <w:sz w:val="36"/>
          <w:szCs w:val="36"/>
        </w:rPr>
        <w:t xml:space="preserve">        </w:t>
      </w:r>
      <w:r w:rsidR="00466F7D">
        <w:rPr>
          <w:rFonts w:ascii="Comic Sans MS" w:hAnsi="Comic Sans MS"/>
          <w:b/>
          <w:bCs/>
          <w:sz w:val="36"/>
          <w:szCs w:val="36"/>
        </w:rPr>
        <w:t xml:space="preserve">    </w:t>
      </w:r>
      <w:r>
        <w:rPr>
          <w:rFonts w:ascii="Comic Sans MS" w:hAnsi="Comic Sans MS"/>
          <w:b/>
          <w:bCs/>
          <w:sz w:val="36"/>
          <w:szCs w:val="36"/>
        </w:rPr>
        <w:t xml:space="preserve">    </w:t>
      </w:r>
      <w:r w:rsidR="00466F7D" w:rsidRPr="00466F7D">
        <w:rPr>
          <w:rFonts w:ascii="Comic Sans MS" w:hAnsi="Comic Sans MS"/>
          <w:b/>
          <w:bCs/>
          <w:sz w:val="36"/>
          <w:szCs w:val="36"/>
        </w:rPr>
        <w:t xml:space="preserve">please    </w:t>
      </w:r>
      <w:r>
        <w:rPr>
          <w:rFonts w:ascii="Comic Sans MS" w:hAnsi="Comic Sans MS"/>
          <w:b/>
          <w:bCs/>
          <w:sz w:val="36"/>
          <w:szCs w:val="36"/>
        </w:rPr>
        <w:t xml:space="preserve">            </w:t>
      </w:r>
      <w:r w:rsidR="00466F7D" w:rsidRPr="00466F7D">
        <w:rPr>
          <w:rFonts w:ascii="Comic Sans MS" w:hAnsi="Comic Sans MS"/>
          <w:b/>
          <w:bCs/>
          <w:sz w:val="36"/>
          <w:szCs w:val="36"/>
        </w:rPr>
        <w:t>thank you</w:t>
      </w:r>
    </w:p>
    <w:p w14:paraId="131CE4D4" w14:textId="5A96509D" w:rsidR="006C3D19" w:rsidRDefault="0024006C" w:rsidP="00D512CD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10496" behindDoc="1" locked="0" layoutInCell="1" allowOverlap="1" wp14:anchorId="0D7F4F0A" wp14:editId="365DEB16">
            <wp:simplePos x="0" y="0"/>
            <wp:positionH relativeFrom="margin">
              <wp:posOffset>2194142</wp:posOffset>
            </wp:positionH>
            <wp:positionV relativeFrom="paragraph">
              <wp:posOffset>1666771</wp:posOffset>
            </wp:positionV>
            <wp:extent cx="2058444" cy="1206232"/>
            <wp:effectExtent l="0" t="0" r="0" b="0"/>
            <wp:wrapTight wrapText="bothSides">
              <wp:wrapPolygon edited="0">
                <wp:start x="0" y="0"/>
                <wp:lineTo x="0" y="21156"/>
                <wp:lineTo x="21393" y="21156"/>
                <wp:lineTo x="2139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254" cy="122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 xml:space="preserve">             </w:t>
      </w:r>
    </w:p>
    <w:p w14:paraId="45B7E975" w14:textId="09F38FC4" w:rsidR="00466F7D" w:rsidRPr="00F773AD" w:rsidRDefault="0024006C" w:rsidP="00D512CD">
      <w:pPr>
        <w:pStyle w:val="NormalWeb"/>
        <w:spacing w:after="0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</w:rPr>
        <w:t xml:space="preserve">                  </w:t>
      </w:r>
      <w:r w:rsidRPr="00F773AD">
        <w:rPr>
          <w:rFonts w:ascii="Comic Sans MS" w:hAnsi="Comic Sans MS"/>
          <w:b/>
          <w:bCs/>
          <w:sz w:val="32"/>
          <w:szCs w:val="32"/>
        </w:rPr>
        <w:t>goodbye</w:t>
      </w:r>
    </w:p>
    <w:p w14:paraId="024254D3" w14:textId="054BDF75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6FBE397" w14:textId="77777777" w:rsidR="003223E4" w:rsidRDefault="003223E4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99BBC37" w14:textId="686A6D37" w:rsidR="00426815" w:rsidRDefault="0042681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To help you remember, try and make the sign every time you say the word.</w:t>
      </w:r>
    </w:p>
    <w:p w14:paraId="7C3B41FE" w14:textId="77777777" w:rsidR="00426815" w:rsidRDefault="0042681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AC84F9D" w14:textId="56906338" w:rsidR="0029635F" w:rsidRDefault="0029635F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a fabulous day</w:t>
      </w:r>
    </w:p>
    <w:p w14:paraId="6A3A70A9" w14:textId="5CAF30EA" w:rsidR="00A6202F" w:rsidRDefault="0029635F" w:rsidP="00426815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sectPr w:rsidR="00A6202F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006C"/>
    <w:rsid w:val="00241575"/>
    <w:rsid w:val="0024411B"/>
    <w:rsid w:val="00260826"/>
    <w:rsid w:val="002654E2"/>
    <w:rsid w:val="00270A8D"/>
    <w:rsid w:val="0029635F"/>
    <w:rsid w:val="002A01E3"/>
    <w:rsid w:val="002A0AB9"/>
    <w:rsid w:val="002A77F4"/>
    <w:rsid w:val="002B01C8"/>
    <w:rsid w:val="002B37A6"/>
    <w:rsid w:val="002C3513"/>
    <w:rsid w:val="002D272A"/>
    <w:rsid w:val="002D55E6"/>
    <w:rsid w:val="002F551A"/>
    <w:rsid w:val="00301E04"/>
    <w:rsid w:val="003140E2"/>
    <w:rsid w:val="003223E4"/>
    <w:rsid w:val="003267FA"/>
    <w:rsid w:val="0032731F"/>
    <w:rsid w:val="00340445"/>
    <w:rsid w:val="003410A6"/>
    <w:rsid w:val="00341F5C"/>
    <w:rsid w:val="003476B7"/>
    <w:rsid w:val="0035099C"/>
    <w:rsid w:val="0037001E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E1396"/>
    <w:rsid w:val="003E21C9"/>
    <w:rsid w:val="003E3B08"/>
    <w:rsid w:val="003E6948"/>
    <w:rsid w:val="00406E7B"/>
    <w:rsid w:val="00410BFA"/>
    <w:rsid w:val="0041501E"/>
    <w:rsid w:val="00420AB1"/>
    <w:rsid w:val="00424579"/>
    <w:rsid w:val="004250EC"/>
    <w:rsid w:val="00426815"/>
    <w:rsid w:val="00426D86"/>
    <w:rsid w:val="0043733B"/>
    <w:rsid w:val="004424BE"/>
    <w:rsid w:val="00443DA8"/>
    <w:rsid w:val="00445019"/>
    <w:rsid w:val="004560D9"/>
    <w:rsid w:val="00465D08"/>
    <w:rsid w:val="00466F7D"/>
    <w:rsid w:val="00477D32"/>
    <w:rsid w:val="0048000D"/>
    <w:rsid w:val="00483796"/>
    <w:rsid w:val="0048495C"/>
    <w:rsid w:val="00486C52"/>
    <w:rsid w:val="004906D2"/>
    <w:rsid w:val="00496207"/>
    <w:rsid w:val="00497B62"/>
    <w:rsid w:val="004B2A5B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432F9"/>
    <w:rsid w:val="0055293E"/>
    <w:rsid w:val="00552A2C"/>
    <w:rsid w:val="0055377A"/>
    <w:rsid w:val="005601B0"/>
    <w:rsid w:val="00580461"/>
    <w:rsid w:val="00582B98"/>
    <w:rsid w:val="005947CA"/>
    <w:rsid w:val="00595E65"/>
    <w:rsid w:val="00597EE4"/>
    <w:rsid w:val="005A48F4"/>
    <w:rsid w:val="005B00E5"/>
    <w:rsid w:val="005D5C51"/>
    <w:rsid w:val="005E6BB4"/>
    <w:rsid w:val="005E7599"/>
    <w:rsid w:val="005F5605"/>
    <w:rsid w:val="00631767"/>
    <w:rsid w:val="00634EA7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66AF"/>
    <w:rsid w:val="006E68C0"/>
    <w:rsid w:val="006F3AFE"/>
    <w:rsid w:val="006F4CCE"/>
    <w:rsid w:val="006F5E0A"/>
    <w:rsid w:val="00703364"/>
    <w:rsid w:val="00706338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508B"/>
    <w:rsid w:val="007E5562"/>
    <w:rsid w:val="007F3DBE"/>
    <w:rsid w:val="007F5937"/>
    <w:rsid w:val="008152CC"/>
    <w:rsid w:val="008206DB"/>
    <w:rsid w:val="00842A07"/>
    <w:rsid w:val="00844C27"/>
    <w:rsid w:val="008558D6"/>
    <w:rsid w:val="00862CF0"/>
    <w:rsid w:val="00880EBC"/>
    <w:rsid w:val="00882159"/>
    <w:rsid w:val="008923BB"/>
    <w:rsid w:val="008A28EE"/>
    <w:rsid w:val="008B0629"/>
    <w:rsid w:val="008C160B"/>
    <w:rsid w:val="008C1ECD"/>
    <w:rsid w:val="008C26C6"/>
    <w:rsid w:val="008D1EF2"/>
    <w:rsid w:val="008E04B7"/>
    <w:rsid w:val="008E15E3"/>
    <w:rsid w:val="008E1C7D"/>
    <w:rsid w:val="008E5904"/>
    <w:rsid w:val="008F125A"/>
    <w:rsid w:val="008F23F8"/>
    <w:rsid w:val="008F41AC"/>
    <w:rsid w:val="0090104A"/>
    <w:rsid w:val="00912F5E"/>
    <w:rsid w:val="0092147D"/>
    <w:rsid w:val="009312B1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684"/>
    <w:rsid w:val="009C23A8"/>
    <w:rsid w:val="009C28DD"/>
    <w:rsid w:val="009D26C8"/>
    <w:rsid w:val="009E54E4"/>
    <w:rsid w:val="009F6B4C"/>
    <w:rsid w:val="00A00989"/>
    <w:rsid w:val="00A07A3D"/>
    <w:rsid w:val="00A10F28"/>
    <w:rsid w:val="00A11955"/>
    <w:rsid w:val="00A12170"/>
    <w:rsid w:val="00A239AA"/>
    <w:rsid w:val="00A27C56"/>
    <w:rsid w:val="00A45280"/>
    <w:rsid w:val="00A50680"/>
    <w:rsid w:val="00A60338"/>
    <w:rsid w:val="00A61080"/>
    <w:rsid w:val="00A6202F"/>
    <w:rsid w:val="00A6758B"/>
    <w:rsid w:val="00A7170B"/>
    <w:rsid w:val="00A75AED"/>
    <w:rsid w:val="00A82054"/>
    <w:rsid w:val="00A84F59"/>
    <w:rsid w:val="00AA2B63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F607F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D78"/>
    <w:rsid w:val="00B63243"/>
    <w:rsid w:val="00B711C7"/>
    <w:rsid w:val="00B97E72"/>
    <w:rsid w:val="00BA2C07"/>
    <w:rsid w:val="00BA6C30"/>
    <w:rsid w:val="00BB051E"/>
    <w:rsid w:val="00BC2CAB"/>
    <w:rsid w:val="00BC62CA"/>
    <w:rsid w:val="00BC745E"/>
    <w:rsid w:val="00BD218F"/>
    <w:rsid w:val="00BE7114"/>
    <w:rsid w:val="00BF05AC"/>
    <w:rsid w:val="00BF7ABE"/>
    <w:rsid w:val="00C22FB1"/>
    <w:rsid w:val="00C31111"/>
    <w:rsid w:val="00C35986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D335A"/>
    <w:rsid w:val="00CE64A9"/>
    <w:rsid w:val="00CF5DE6"/>
    <w:rsid w:val="00D04E6E"/>
    <w:rsid w:val="00D16397"/>
    <w:rsid w:val="00D17F8D"/>
    <w:rsid w:val="00D232DA"/>
    <w:rsid w:val="00D406F9"/>
    <w:rsid w:val="00D411A6"/>
    <w:rsid w:val="00D50CAF"/>
    <w:rsid w:val="00D512CD"/>
    <w:rsid w:val="00D76F94"/>
    <w:rsid w:val="00D83737"/>
    <w:rsid w:val="00DA31BC"/>
    <w:rsid w:val="00DB156F"/>
    <w:rsid w:val="00DB37F1"/>
    <w:rsid w:val="00DB463C"/>
    <w:rsid w:val="00DB4827"/>
    <w:rsid w:val="00DB5B58"/>
    <w:rsid w:val="00DB6C59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467A6"/>
    <w:rsid w:val="00E57752"/>
    <w:rsid w:val="00E61DFE"/>
    <w:rsid w:val="00E63630"/>
    <w:rsid w:val="00E7125F"/>
    <w:rsid w:val="00E75CC6"/>
    <w:rsid w:val="00E75FEA"/>
    <w:rsid w:val="00E76535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EE09F3"/>
    <w:rsid w:val="00F14FF3"/>
    <w:rsid w:val="00F168B5"/>
    <w:rsid w:val="00F20D17"/>
    <w:rsid w:val="00F232C9"/>
    <w:rsid w:val="00F236AC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773AD"/>
    <w:rsid w:val="00F9315A"/>
    <w:rsid w:val="00FA55C0"/>
    <w:rsid w:val="00FB60AB"/>
    <w:rsid w:val="00FB66DD"/>
    <w:rsid w:val="00FC17BB"/>
    <w:rsid w:val="00FD3806"/>
    <w:rsid w:val="00FE22E6"/>
    <w:rsid w:val="00FE3EDE"/>
    <w:rsid w:val="00FF4C39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14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DLKL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10" Type="http://schemas.openxmlformats.org/officeDocument/2006/relationships/hyperlink" Target="https://www.bing.com/images/search?view=detailV2&amp;ccid=H/R54kVV&amp;id=EE22436C8F6D81775C72CC46E4D4D0A472B2610D&amp;thid=OIP.H_R54kVVE4xzMl6MFzemcQHaFL&amp;mediaurl=https://static.brusheezy.com/system/resources/previews/000/021/814/original/numbers-brushes.jpg&amp;exph=980&amp;expw=1400&amp;q=numbers&amp;simid=608000410646676364&amp;ck=68D244E0587AD899A6C5F72DB4CF3182&amp;selectedIndex=6&amp;adlt=strict" TargetMode="External"/><Relationship Id="rId19" Type="http://schemas.openxmlformats.org/officeDocument/2006/relationships/hyperlink" Target="https://www.bbc.co.uk/cbeebies/watch/playlist-something-special-really-useful-makaton-sig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1AB6E-2C44-4B76-8C9C-86F695769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2735C001</Template>
  <TotalTime>299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8</cp:revision>
  <dcterms:created xsi:type="dcterms:W3CDTF">2020-06-18T15:52:00Z</dcterms:created>
  <dcterms:modified xsi:type="dcterms:W3CDTF">2020-06-19T10:24:00Z</dcterms:modified>
</cp:coreProperties>
</file>