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540AC12A" w:rsidR="001C3F2C" w:rsidRPr="00B47888" w:rsidRDefault="00905E0D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19712" behindDoc="1" locked="0" layoutInCell="1" allowOverlap="1" wp14:anchorId="1E61C915" wp14:editId="7981ABE6">
            <wp:simplePos x="0" y="0"/>
            <wp:positionH relativeFrom="page">
              <wp:posOffset>450850</wp:posOffset>
            </wp:positionH>
            <wp:positionV relativeFrom="paragraph">
              <wp:posOffset>1905</wp:posOffset>
            </wp:positionV>
            <wp:extent cx="1305560" cy="763905"/>
            <wp:effectExtent l="0" t="0" r="8890" b="0"/>
            <wp:wrapTight wrapText="bothSides">
              <wp:wrapPolygon edited="0">
                <wp:start x="0" y="0"/>
                <wp:lineTo x="0" y="21007"/>
                <wp:lineTo x="21432" y="21007"/>
                <wp:lineTo x="214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560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Wednesday 17</w:t>
      </w:r>
      <w:r w:rsidRPr="00905E0D">
        <w:rPr>
          <w:rFonts w:ascii="Comic Sans MS" w:hAnsi="Comic Sans MS"/>
          <w:b/>
          <w:bCs/>
          <w:vertAlign w:val="superscript"/>
        </w:rPr>
        <w:t>th</w:t>
      </w:r>
      <w:r>
        <w:rPr>
          <w:rFonts w:ascii="Comic Sans MS" w:hAnsi="Comic Sans MS"/>
          <w:b/>
          <w:bCs/>
        </w:rPr>
        <w:t xml:space="preserve"> June</w:t>
      </w:r>
      <w:r w:rsidR="00725B6B" w:rsidRPr="00725B6B">
        <w:rPr>
          <w:rFonts w:ascii="Comic Sans MS" w:hAnsi="Comic Sans MS"/>
          <w:b/>
          <w:bCs/>
        </w:rPr>
        <w:t xml:space="preserve"> 2020 </w:t>
      </w:r>
      <w:r w:rsidR="00725B6B">
        <w:rPr>
          <w:rFonts w:ascii="Comic Sans MS" w:hAnsi="Comic Sans MS"/>
          <w:b/>
          <w:bCs/>
        </w:rPr>
        <w:t xml:space="preserve">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0345223D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36944C58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3E1F1E7" w14:textId="77777777" w:rsidR="002916D1" w:rsidRDefault="002916D1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F642C22" w14:textId="6D828980" w:rsidR="006D0437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Nursery</w:t>
      </w:r>
      <w:r w:rsidR="00D03C7F">
        <w:rPr>
          <w:rFonts w:ascii="Comic Sans MS" w:hAnsi="Comic Sans MS"/>
        </w:rPr>
        <w:t>!</w:t>
      </w:r>
    </w:p>
    <w:p w14:paraId="2E1BC988" w14:textId="7439A323" w:rsidR="00D03C7F" w:rsidRDefault="00D03C7F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find your ‘Nursery at Home’ activities below. </w:t>
      </w:r>
      <w:r w:rsidR="00905E0D">
        <w:rPr>
          <w:rFonts w:ascii="Comic Sans MS" w:hAnsi="Comic Sans MS"/>
        </w:rPr>
        <w:t>Don’t forget to e-mail me your drawings of yourself for our class poster.</w:t>
      </w:r>
    </w:p>
    <w:p w14:paraId="50D8DFB8" w14:textId="65654346" w:rsidR="0017730A" w:rsidRDefault="0017730A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8C07CC8" w14:textId="78D2C38C" w:rsidR="001E12EE" w:rsidRDefault="002916D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5C06E7">
        <w:rPr>
          <w:noProof/>
        </w:rPr>
        <w:drawing>
          <wp:anchor distT="0" distB="0" distL="114300" distR="114300" simplePos="0" relativeHeight="252020736" behindDoc="1" locked="0" layoutInCell="1" allowOverlap="1" wp14:anchorId="532007EF" wp14:editId="2E0416D3">
            <wp:simplePos x="0" y="0"/>
            <wp:positionH relativeFrom="column">
              <wp:posOffset>5291455</wp:posOffset>
            </wp:positionH>
            <wp:positionV relativeFrom="paragraph">
              <wp:posOffset>28575</wp:posOffset>
            </wp:positionV>
            <wp:extent cx="1309370" cy="1143635"/>
            <wp:effectExtent l="0" t="0" r="5080" b="0"/>
            <wp:wrapTight wrapText="bothSides">
              <wp:wrapPolygon edited="0">
                <wp:start x="0" y="0"/>
                <wp:lineTo x="0" y="21228"/>
                <wp:lineTo x="21370" y="21228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1143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B4D">
        <w:rPr>
          <w:rFonts w:ascii="Comic Sans MS" w:hAnsi="Comic Sans MS"/>
          <w:b/>
          <w:bCs/>
        </w:rPr>
        <w:t>Share a Story</w:t>
      </w:r>
    </w:p>
    <w:p w14:paraId="20006646" w14:textId="61C48B4E" w:rsidR="001E12EE" w:rsidRPr="00286186" w:rsidRDefault="00286186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 w:rsidRPr="00286186">
        <w:rPr>
          <w:rFonts w:ascii="Comic Sans MS" w:hAnsi="Comic Sans MS"/>
          <w:bCs/>
        </w:rPr>
        <w:t xml:space="preserve">Today’s story is </w:t>
      </w:r>
      <w:r w:rsidR="005C06E7">
        <w:rPr>
          <w:rFonts w:ascii="Comic Sans MS" w:hAnsi="Comic Sans MS"/>
          <w:bCs/>
        </w:rPr>
        <w:t xml:space="preserve">about a quiet but very clever ladybird.  Join in with </w:t>
      </w:r>
      <w:r w:rsidR="002916D1">
        <w:rPr>
          <w:rFonts w:ascii="Comic Sans MS" w:hAnsi="Comic Sans MS"/>
          <w:bCs/>
        </w:rPr>
        <w:t>this rhyming story</w:t>
      </w:r>
      <w:r w:rsidR="005C06E7">
        <w:rPr>
          <w:rFonts w:ascii="Comic Sans MS" w:hAnsi="Comic Sans MS"/>
          <w:bCs/>
        </w:rPr>
        <w:t xml:space="preserve"> as you find out what the ladybird heard.  </w:t>
      </w:r>
    </w:p>
    <w:p w14:paraId="4F7F6526" w14:textId="4313EDC3" w:rsidR="00D679B3" w:rsidRDefault="003078BF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8" w:history="1">
        <w:r w:rsidR="005C06E7" w:rsidRPr="005C06E7">
          <w:rPr>
            <w:rStyle w:val="Hyperlink"/>
            <w:rFonts w:ascii="Comic Sans MS" w:hAnsi="Comic Sans MS"/>
            <w:b/>
            <w:bCs/>
          </w:rPr>
          <w:t>https://safeyoutube.net/w/rvWK</w:t>
        </w:r>
      </w:hyperlink>
    </w:p>
    <w:p w14:paraId="50F59F5F" w14:textId="6FE72216" w:rsidR="00ED2B4D" w:rsidRDefault="00ED2B4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bookmarkStart w:id="1" w:name="_Hlk42806163"/>
    </w:p>
    <w:bookmarkEnd w:id="1"/>
    <w:p w14:paraId="5D55ADF8" w14:textId="6903E194" w:rsidR="002916D1" w:rsidRDefault="002916D1" w:rsidP="00D512CD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sz w:val="40"/>
          <w:szCs w:val="40"/>
        </w:rPr>
      </w:pPr>
    </w:p>
    <w:p w14:paraId="10A9EE76" w14:textId="77777777" w:rsidR="002916D1" w:rsidRDefault="002916D1" w:rsidP="00D512CD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sz w:val="40"/>
          <w:szCs w:val="40"/>
        </w:rPr>
      </w:pPr>
    </w:p>
    <w:p w14:paraId="7C2C084C" w14:textId="5CD91FE8" w:rsidR="009971FE" w:rsidRPr="00B65826" w:rsidRDefault="002916D1" w:rsidP="00D512CD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sz w:val="40"/>
          <w:szCs w:val="40"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2609DC00" wp14:editId="34275C83">
                <wp:simplePos x="0" y="0"/>
                <wp:positionH relativeFrom="column">
                  <wp:posOffset>2198318</wp:posOffset>
                </wp:positionH>
                <wp:positionV relativeFrom="paragraph">
                  <wp:posOffset>2792</wp:posOffset>
                </wp:positionV>
                <wp:extent cx="1832976" cy="826718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2976" cy="8267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F8B4A5" w14:textId="6188C2CA" w:rsidR="006D0662" w:rsidRPr="00B65826" w:rsidRDefault="006D0662" w:rsidP="00B658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</w:pPr>
                            <w:r w:rsidRPr="00B65826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  <w:t>Ladybirds go to sleep in winter. They huddle together to keep warm.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09DC00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173.1pt;margin-top:.2pt;width:144.35pt;height:65.1pt;z-index:252024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" fillcolor="white [3201]" stroked="f" strokeweight=".5pt">
                <v:textbox>
                  <w:txbxContent>
                    <w:p w14:paraId="1DF8B4A5" w14:textId="6188C2CA" w:rsidR="006D0662" w:rsidRPr="00B65826" w:rsidRDefault="006D0662" w:rsidP="00B658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</w:pPr>
                      <w:r w:rsidRPr="00B65826"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  <w:t>Ladybirds go to sleep in winter. They huddle together to keep warm.</w:t>
                      </w:r>
                    </w:p>
                  </w:txbxContent>
                </v:textbox>
              </v:shape>
            </w:pict>
          </mc:Fallback>
        </mc:AlternateContent>
      </w:r>
      <w:r w:rsidR="00CE60E2" w:rsidRPr="00B65826">
        <w:rPr>
          <w:rFonts w:ascii="Comic Sans MS" w:hAnsi="Comic Sans MS"/>
          <w:b/>
          <w:bCs/>
          <w:sz w:val="40"/>
          <w:szCs w:val="40"/>
        </w:rPr>
        <w:t>Did you know?</w:t>
      </w:r>
    </w:p>
    <w:p w14:paraId="080B8E44" w14:textId="6C4A19FD" w:rsidR="009971FE" w:rsidRDefault="003417F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2ABB4F1A" wp14:editId="25871D0D">
                <wp:simplePos x="0" y="0"/>
                <wp:positionH relativeFrom="column">
                  <wp:posOffset>4419600</wp:posOffset>
                </wp:positionH>
                <wp:positionV relativeFrom="paragraph">
                  <wp:posOffset>24877</wp:posOffset>
                </wp:positionV>
                <wp:extent cx="1540702" cy="580373"/>
                <wp:effectExtent l="0" t="0" r="254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0702" cy="5803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F3CBCE" w14:textId="34178155" w:rsidR="00CE60E2" w:rsidRPr="00B65826" w:rsidRDefault="00CE60E2" w:rsidP="00B658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6582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Ladybirds are a type of beetle</w:t>
                            </w:r>
                            <w:r w:rsidR="006D0662" w:rsidRPr="00B6582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.</w:t>
                            </w:r>
                          </w:p>
                          <w:p w14:paraId="44DC304A" w14:textId="77777777" w:rsidR="009C13DC" w:rsidRDefault="009C13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BB4F1A" id="Text Box 32" o:spid="_x0000_s1027" type="#_x0000_t202" style="position:absolute;margin-left:348pt;margin-top:1.95pt;width:121.3pt;height:45.7pt;z-index:25202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" fillcolor="white [3201]" stroked="f" strokeweight=".5pt">
                <v:textbox>
                  <w:txbxContent>
                    <w:p w14:paraId="33F3CBCE" w14:textId="34178155" w:rsidR="00CE60E2" w:rsidRPr="00B65826" w:rsidRDefault="00CE60E2" w:rsidP="00B658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65826">
                        <w:rPr>
                          <w:rFonts w:ascii="Comic Sans MS" w:hAnsi="Comic Sans MS"/>
                          <w:b/>
                          <w:bCs/>
                        </w:rPr>
                        <w:t>Ladybirds are a type of beetle</w:t>
                      </w:r>
                      <w:r w:rsidR="006D0662" w:rsidRPr="00B65826">
                        <w:rPr>
                          <w:rFonts w:ascii="Comic Sans MS" w:hAnsi="Comic Sans MS"/>
                          <w:b/>
                          <w:bCs/>
                        </w:rPr>
                        <w:t>.</w:t>
                      </w:r>
                    </w:p>
                    <w:p w14:paraId="44DC304A" w14:textId="77777777" w:rsidR="009C13DC" w:rsidRDefault="009C13DC"/>
                  </w:txbxContent>
                </v:textbox>
              </v:shape>
            </w:pict>
          </mc:Fallback>
        </mc:AlternateContent>
      </w:r>
    </w:p>
    <w:p w14:paraId="60EE233F" w14:textId="4DD3503A" w:rsidR="009971FE" w:rsidRDefault="003417F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CFFEE2C" wp14:editId="2CF5B366">
                <wp:simplePos x="0" y="0"/>
                <wp:positionH relativeFrom="margin">
                  <wp:align>left</wp:align>
                </wp:positionH>
                <wp:positionV relativeFrom="paragraph">
                  <wp:posOffset>12570</wp:posOffset>
                </wp:positionV>
                <wp:extent cx="1816091" cy="964504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091" cy="9645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F928D0" w14:textId="0EECC6FC" w:rsidR="003417F5" w:rsidRPr="003417F5" w:rsidRDefault="003417F5" w:rsidP="00B658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3417F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In </w:t>
                            </w:r>
                            <w:r w:rsidR="003078B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the summer, ladybirds live on </w:t>
                            </w:r>
                            <w:r w:rsidR="003078BF" w:rsidRPr="003417F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bushes</w:t>
                            </w:r>
                            <w:r w:rsidRPr="003417F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, trees and flowers.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FEE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1pt;width:143pt;height:75.95pt;z-index:252025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" fillcolor="white [3201]" stroked="f" strokeweight=".5pt">
                <v:textbox>
                  <w:txbxContent>
                    <w:p w14:paraId="41F928D0" w14:textId="0EECC6FC" w:rsidR="003417F5" w:rsidRPr="003417F5" w:rsidRDefault="003417F5" w:rsidP="00B658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3417F5">
                        <w:rPr>
                          <w:rFonts w:ascii="Comic Sans MS" w:hAnsi="Comic Sans MS"/>
                          <w:b/>
                          <w:bCs/>
                        </w:rPr>
                        <w:t xml:space="preserve">In </w:t>
                      </w:r>
                      <w:r w:rsidR="003078BF">
                        <w:rPr>
                          <w:rFonts w:ascii="Comic Sans MS" w:hAnsi="Comic Sans MS"/>
                          <w:b/>
                          <w:bCs/>
                        </w:rPr>
                        <w:t xml:space="preserve">the summer, ladybirds live on </w:t>
                      </w:r>
                      <w:r w:rsidR="003078BF" w:rsidRPr="003417F5">
                        <w:rPr>
                          <w:rFonts w:ascii="Comic Sans MS" w:hAnsi="Comic Sans MS"/>
                          <w:b/>
                          <w:bCs/>
                        </w:rPr>
                        <w:t>bushes</w:t>
                      </w:r>
                      <w:r w:rsidRPr="003417F5">
                        <w:rPr>
                          <w:rFonts w:ascii="Comic Sans MS" w:hAnsi="Comic Sans MS"/>
                          <w:b/>
                          <w:bCs/>
                        </w:rPr>
                        <w:t>, trees and flowers.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4254D3" w14:textId="18225689" w:rsidR="009971FE" w:rsidRDefault="00CE60E2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21760" behindDoc="1" locked="0" layoutInCell="1" allowOverlap="1" wp14:anchorId="76F28894" wp14:editId="79A096BF">
            <wp:simplePos x="0" y="0"/>
            <wp:positionH relativeFrom="column">
              <wp:posOffset>2093595</wp:posOffset>
            </wp:positionH>
            <wp:positionV relativeFrom="paragraph">
              <wp:posOffset>183515</wp:posOffset>
            </wp:positionV>
            <wp:extent cx="2195830" cy="1933575"/>
            <wp:effectExtent l="0" t="0" r="0" b="9525"/>
            <wp:wrapTight wrapText="bothSides">
              <wp:wrapPolygon edited="0">
                <wp:start x="0" y="0"/>
                <wp:lineTo x="0" y="21494"/>
                <wp:lineTo x="21363" y="21494"/>
                <wp:lineTo x="213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766D4C" w14:textId="41213DBE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3E6D80D" w14:textId="43345567" w:rsidR="00D305AB" w:rsidRDefault="003417F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49BD1F51" wp14:editId="76CE8618">
                <wp:simplePos x="0" y="0"/>
                <wp:positionH relativeFrom="margin">
                  <wp:align>right</wp:align>
                </wp:positionH>
                <wp:positionV relativeFrom="paragraph">
                  <wp:posOffset>27018</wp:posOffset>
                </wp:positionV>
                <wp:extent cx="2087671" cy="542794"/>
                <wp:effectExtent l="0" t="0" r="825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671" cy="5427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C2E15D" w14:textId="2BA8324A" w:rsidR="003417F5" w:rsidRPr="003417F5" w:rsidRDefault="003078BF" w:rsidP="003078BF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  <w:t>Ladybirds have two</w:t>
                            </w:r>
                            <w:r w:rsidR="003417F5" w:rsidRPr="003417F5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  <w:t xml:space="preserve"> antennae</w:t>
                            </w:r>
                            <w:r w:rsidR="003417F5" w:rsidRPr="003417F5">
                              <w:rPr>
                                <w:b/>
                                <w:bCs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D1F51" id="Text Box 4" o:spid="_x0000_s1029" type="#_x0000_t202" style="position:absolute;margin-left:113.2pt;margin-top:2.15pt;width:164.4pt;height:42.75pt;z-index:252026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" fillcolor="white [3201]" stroked="f" strokeweight=".5pt">
                <v:textbox>
                  <w:txbxContent>
                    <w:p w14:paraId="1AC2E15D" w14:textId="2BA8324A" w:rsidR="003417F5" w:rsidRPr="003417F5" w:rsidRDefault="003078BF" w:rsidP="003078BF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  <w:t>Ladybirds have two</w:t>
                      </w:r>
                      <w:r w:rsidR="003417F5" w:rsidRPr="003417F5"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  <w:t xml:space="preserve"> antennae</w:t>
                      </w:r>
                      <w:r w:rsidR="003417F5" w:rsidRPr="003417F5">
                        <w:rPr>
                          <w:b/>
                          <w:bCs/>
                          <w:color w:val="FF000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E93E50" w14:textId="61740D40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A211DCE" w14:textId="2655D9B7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B01C4B" w14:textId="295834F7" w:rsidR="00D305AB" w:rsidRDefault="003417F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2F1B84B7" wp14:editId="56DA5E77">
                <wp:simplePos x="0" y="0"/>
                <wp:positionH relativeFrom="column">
                  <wp:posOffset>114300</wp:posOffset>
                </wp:positionH>
                <wp:positionV relativeFrom="paragraph">
                  <wp:posOffset>24764</wp:posOffset>
                </wp:positionV>
                <wp:extent cx="1812099" cy="504825"/>
                <wp:effectExtent l="0" t="0" r="0" b="95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099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D1889F" w14:textId="68F14C30" w:rsidR="00CE60E2" w:rsidRPr="00B65826" w:rsidRDefault="003078BF" w:rsidP="003078B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  <w:t>Ladybirds have six</w:t>
                            </w:r>
                            <w:r w:rsidR="00CE60E2" w:rsidRPr="00B65826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  <w:t xml:space="preserve"> legs</w:t>
                            </w:r>
                            <w:r w:rsidR="006D0662" w:rsidRPr="00B65826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B84B7" id="Text Box 34" o:spid="_x0000_s1030" type="#_x0000_t202" style="position:absolute;margin-left:9pt;margin-top:1.95pt;width:142.7pt;height:39.7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" fillcolor="white [3201]" stroked="f" strokeweight=".5pt">
                <v:textbox>
                  <w:txbxContent>
                    <w:p w14:paraId="39D1889F" w14:textId="68F14C30" w:rsidR="00CE60E2" w:rsidRPr="00B65826" w:rsidRDefault="003078BF" w:rsidP="003078B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  <w:t>Ladybirds have six</w:t>
                      </w:r>
                      <w:r w:rsidR="00CE60E2" w:rsidRPr="00B65826"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  <w:t xml:space="preserve"> legs</w:t>
                      </w:r>
                      <w:r w:rsidR="006D0662" w:rsidRPr="00B65826">
                        <w:rPr>
                          <w:rFonts w:ascii="Comic Sans MS" w:hAnsi="Comic Sans MS"/>
                          <w:b/>
                          <w:bCs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CCFCAC3" w14:textId="4C72AB71" w:rsidR="00D305AB" w:rsidRDefault="003417F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6627EACF" wp14:editId="79819A98">
                <wp:simplePos x="0" y="0"/>
                <wp:positionH relativeFrom="column">
                  <wp:posOffset>4411249</wp:posOffset>
                </wp:positionH>
                <wp:positionV relativeFrom="paragraph">
                  <wp:posOffset>108489</wp:posOffset>
                </wp:positionV>
                <wp:extent cx="2079321" cy="701458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9321" cy="7014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AB1AF6" w14:textId="7FDCE1E4" w:rsidR="003417F5" w:rsidRPr="00B65826" w:rsidRDefault="003078BF" w:rsidP="00B658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Ladybirds have two pairs of </w:t>
                            </w:r>
                            <w:r w:rsidR="003417F5" w:rsidRPr="00B6582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7EACF" id="Text Box 6" o:spid="_x0000_s1031" type="#_x0000_t202" style="position:absolute;margin-left:347.35pt;margin-top:8.55pt;width:163.75pt;height:55.2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" fillcolor="white [3201]" stroked="f" strokeweight=".5pt">
                <v:textbox>
                  <w:txbxContent>
                    <w:p w14:paraId="53AB1AF6" w14:textId="7FDCE1E4" w:rsidR="003417F5" w:rsidRPr="00B65826" w:rsidRDefault="003078BF" w:rsidP="00B658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Ladybirds have two pairs of </w:t>
                      </w:r>
                      <w:r w:rsidR="003417F5" w:rsidRPr="00B65826">
                        <w:rPr>
                          <w:rFonts w:ascii="Comic Sans MS" w:hAnsi="Comic Sans MS"/>
                          <w:b/>
                          <w:bCs/>
                        </w:rPr>
                        <w:t>wings.</w:t>
                      </w:r>
                    </w:p>
                  </w:txbxContent>
                </v:textbox>
              </v:shape>
            </w:pict>
          </mc:Fallback>
        </mc:AlternateContent>
      </w:r>
    </w:p>
    <w:p w14:paraId="26713CBA" w14:textId="6C7CA714" w:rsidR="00D305AB" w:rsidRDefault="003417F5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0522A7A0" wp14:editId="1B7EA9BF">
                <wp:simplePos x="0" y="0"/>
                <wp:positionH relativeFrom="column">
                  <wp:posOffset>-265134</wp:posOffset>
                </wp:positionH>
                <wp:positionV relativeFrom="paragraph">
                  <wp:posOffset>159446</wp:posOffset>
                </wp:positionV>
                <wp:extent cx="2154476" cy="546970"/>
                <wp:effectExtent l="0" t="0" r="0" b="57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476" cy="546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E2D222" w14:textId="5020B258" w:rsidR="003417F5" w:rsidRPr="00B65826" w:rsidRDefault="003417F5" w:rsidP="00B658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6582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Ladybirds lay</w:t>
                            </w:r>
                            <w:r w:rsidR="00B65826" w:rsidRPr="00B6582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lots and lots of eggs</w:t>
                            </w:r>
                            <w:r w:rsidR="00B6582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22A7A0" id="Text Box 7" o:spid="_x0000_s1032" type="#_x0000_t202" style="position:absolute;margin-left:-20.9pt;margin-top:12.55pt;width:169.65pt;height:43.0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" fillcolor="white [3201]" stroked="f" strokeweight=".5pt">
                <v:textbox>
                  <w:txbxContent>
                    <w:p w14:paraId="16E2D222" w14:textId="5020B258" w:rsidR="003417F5" w:rsidRPr="00B65826" w:rsidRDefault="003417F5" w:rsidP="00B658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65826">
                        <w:rPr>
                          <w:rFonts w:ascii="Comic Sans MS" w:hAnsi="Comic Sans MS"/>
                          <w:b/>
                          <w:bCs/>
                        </w:rPr>
                        <w:t>Ladybirds lay</w:t>
                      </w:r>
                      <w:r w:rsidR="00B65826" w:rsidRPr="00B65826">
                        <w:rPr>
                          <w:rFonts w:ascii="Comic Sans MS" w:hAnsi="Comic Sans MS"/>
                          <w:b/>
                          <w:bCs/>
                        </w:rPr>
                        <w:t xml:space="preserve"> lots and lots of eggs</w:t>
                      </w:r>
                      <w:r w:rsidR="00B65826">
                        <w:rPr>
                          <w:rFonts w:ascii="Comic Sans MS" w:hAnsi="Comic Sans MS"/>
                          <w:b/>
                          <w:b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73E6BB7" w14:textId="2DA0DC51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0B72373" w14:textId="49E83C6A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bookmarkStart w:id="2" w:name="_GoBack"/>
      <w:bookmarkEnd w:id="2"/>
    </w:p>
    <w:p w14:paraId="5AD2F0C6" w14:textId="746A0E96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B70A5FE" w14:textId="64518641" w:rsidR="00D52137" w:rsidRDefault="00D52137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B9CB8B8" w14:textId="6C94AB8F" w:rsidR="00D52137" w:rsidRDefault="00D52137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E8E0A68" w14:textId="4C90FAFB" w:rsidR="007D4DE0" w:rsidRPr="00B65826" w:rsidRDefault="00B6582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B65826">
        <w:rPr>
          <w:rFonts w:ascii="Comic Sans MS" w:hAnsi="Comic Sans MS"/>
          <w:b/>
          <w:bCs/>
        </w:rPr>
        <w:t>Ladybird Maths</w:t>
      </w:r>
    </w:p>
    <w:p w14:paraId="7D30B600" w14:textId="0C3A6503" w:rsidR="00B65826" w:rsidRPr="00B65826" w:rsidRDefault="00B65826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B65826">
        <w:rPr>
          <w:rFonts w:ascii="Comic Sans MS" w:hAnsi="Comic Sans MS"/>
        </w:rPr>
        <w:t xml:space="preserve">Choose the counting tab, then </w:t>
      </w:r>
      <w:r w:rsidR="003078BF">
        <w:rPr>
          <w:rFonts w:ascii="Comic Sans MS" w:hAnsi="Comic Sans MS"/>
        </w:rPr>
        <w:t xml:space="preserve">the </w:t>
      </w:r>
      <w:r w:rsidRPr="00B65826">
        <w:rPr>
          <w:rFonts w:ascii="Comic Sans MS" w:hAnsi="Comic Sans MS"/>
        </w:rPr>
        <w:t xml:space="preserve">counting out </w:t>
      </w:r>
      <w:r w:rsidR="003078BF">
        <w:rPr>
          <w:rFonts w:ascii="Comic Sans MS" w:hAnsi="Comic Sans MS"/>
        </w:rPr>
        <w:t xml:space="preserve">tab </w:t>
      </w:r>
      <w:r w:rsidRPr="00B65826">
        <w:rPr>
          <w:rFonts w:ascii="Comic Sans MS" w:hAnsi="Comic Sans MS"/>
        </w:rPr>
        <w:t>to have fun counting spots onto the ladybird.</w:t>
      </w:r>
    </w:p>
    <w:p w14:paraId="0A3985AD" w14:textId="5BC9F452" w:rsidR="00B65826" w:rsidRDefault="00B65826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DAEE0A4" w14:textId="2407E19E" w:rsidR="00B65826" w:rsidRDefault="002916D1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916D1">
        <w:rPr>
          <w:noProof/>
        </w:rPr>
        <w:drawing>
          <wp:anchor distT="0" distB="0" distL="114300" distR="114300" simplePos="0" relativeHeight="252029952" behindDoc="1" locked="0" layoutInCell="1" allowOverlap="1" wp14:anchorId="55EFA146" wp14:editId="6ACB5A4C">
            <wp:simplePos x="0" y="0"/>
            <wp:positionH relativeFrom="margin">
              <wp:posOffset>4268470</wp:posOffset>
            </wp:positionH>
            <wp:positionV relativeFrom="paragraph">
              <wp:posOffset>3810</wp:posOffset>
            </wp:positionV>
            <wp:extent cx="2466975" cy="1465580"/>
            <wp:effectExtent l="0" t="0" r="9525" b="1270"/>
            <wp:wrapTight wrapText="bothSides">
              <wp:wrapPolygon edited="0">
                <wp:start x="0" y="0"/>
                <wp:lineTo x="0" y="21338"/>
                <wp:lineTo x="21517" y="21338"/>
                <wp:lineTo x="2151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826">
        <w:rPr>
          <w:rFonts w:ascii="Comic Sans MS" w:hAnsi="Comic Sans MS"/>
          <w:b/>
          <w:bCs/>
        </w:rPr>
        <w:t>Challenge</w:t>
      </w:r>
    </w:p>
    <w:p w14:paraId="0692E9E6" w14:textId="256BD783" w:rsidR="00B65826" w:rsidRPr="00B65826" w:rsidRDefault="00B65826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B65826">
        <w:rPr>
          <w:rFonts w:ascii="Comic Sans MS" w:hAnsi="Comic Sans MS"/>
        </w:rPr>
        <w:t>Choose the ordering tab. Count the spots and put the ladybirds in order.</w:t>
      </w:r>
    </w:p>
    <w:p w14:paraId="698CD580" w14:textId="77777777" w:rsidR="00B65826" w:rsidRDefault="00B65826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E6244DA" w14:textId="77777777" w:rsidR="00B65826" w:rsidRDefault="00B65826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1949B3E" w14:textId="3C79B454" w:rsidR="000B2A27" w:rsidRDefault="003078BF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11" w:history="1">
        <w:r w:rsidR="002916D1" w:rsidRPr="00496DFB">
          <w:rPr>
            <w:rStyle w:val="Hyperlink"/>
            <w:rFonts w:ascii="Comic Sans MS" w:hAnsi="Comic Sans MS"/>
            <w:b/>
            <w:bCs/>
          </w:rPr>
          <w:t>https://www.topmarks.co.uk/learning-to-count/ladybird-spots</w:t>
        </w:r>
      </w:hyperlink>
    </w:p>
    <w:p w14:paraId="298F7908" w14:textId="1D5CA6CB" w:rsidR="00B65826" w:rsidRPr="00964B29" w:rsidRDefault="00B65826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96E2F5A" w14:textId="490426C1" w:rsidR="00964B29" w:rsidRDefault="00964B29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7ECE0AB" w14:textId="1C5696AF" w:rsidR="00C72FB3" w:rsidRPr="00E10129" w:rsidRDefault="00C72FB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BE5713C" w14:textId="5E69B22C" w:rsidR="002916D1" w:rsidRDefault="002916D1" w:rsidP="002916D1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Let’s Go to the Dough Disco!</w:t>
      </w:r>
    </w:p>
    <w:p w14:paraId="5C35E921" w14:textId="4CD69F2F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9647D6">
        <w:rPr>
          <w:noProof/>
          <w:lang w:eastAsia="en-GB"/>
        </w:rPr>
        <w:drawing>
          <wp:anchor distT="0" distB="0" distL="114300" distR="114300" simplePos="0" relativeHeight="252032000" behindDoc="1" locked="0" layoutInCell="1" allowOverlap="1" wp14:anchorId="390B0469" wp14:editId="3F4A89BC">
            <wp:simplePos x="0" y="0"/>
            <wp:positionH relativeFrom="margin">
              <wp:posOffset>24765</wp:posOffset>
            </wp:positionH>
            <wp:positionV relativeFrom="paragraph">
              <wp:posOffset>6350</wp:posOffset>
            </wp:positionV>
            <wp:extent cx="1286510" cy="701040"/>
            <wp:effectExtent l="0" t="0" r="8890" b="3810"/>
            <wp:wrapTight wrapText="bothSides">
              <wp:wrapPolygon edited="0">
                <wp:start x="0" y="0"/>
                <wp:lineTo x="0" y="21130"/>
                <wp:lineTo x="21429" y="21130"/>
                <wp:lineTo x="2142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If you don’t have any dough, h</w:t>
      </w:r>
      <w:r w:rsidRPr="003C60D1">
        <w:rPr>
          <w:rFonts w:ascii="Comic Sans MS" w:hAnsi="Comic Sans MS"/>
          <w:sz w:val="24"/>
          <w:szCs w:val="24"/>
        </w:rPr>
        <w:t>ere is a simple way to make play dough using warm water. I would stay away from adding food colouring as it does get</w:t>
      </w:r>
      <w:r>
        <w:rPr>
          <w:rFonts w:ascii="Comic Sans MS" w:hAnsi="Comic Sans MS"/>
          <w:sz w:val="24"/>
          <w:szCs w:val="24"/>
        </w:rPr>
        <w:t xml:space="preserve"> </w:t>
      </w:r>
      <w:r w:rsidRPr="003C60D1">
        <w:rPr>
          <w:rFonts w:ascii="Comic Sans MS" w:hAnsi="Comic Sans MS"/>
          <w:sz w:val="24"/>
          <w:szCs w:val="24"/>
        </w:rPr>
        <w:t>messy</w:t>
      </w:r>
      <w:r>
        <w:rPr>
          <w:rFonts w:ascii="Comic Sans MS" w:hAnsi="Comic Sans MS"/>
          <w:sz w:val="24"/>
          <w:szCs w:val="24"/>
        </w:rPr>
        <w:t>!</w:t>
      </w:r>
    </w:p>
    <w:p w14:paraId="1B3D8B34" w14:textId="77777777" w:rsidR="002916D1" w:rsidRPr="003C60D1" w:rsidRDefault="003078BF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3" w:anchor="kpvalbx=_b67HXuijMfPqxgOC7pPoCA45" w:history="1">
        <w:r w:rsidR="002916D1" w:rsidRPr="004345E8">
          <w:rPr>
            <w:rStyle w:val="Hyperlink"/>
            <w:rFonts w:ascii="Comic Sans MS" w:hAnsi="Comic Sans MS"/>
          </w:rPr>
          <w:t>https://www.google.com/search?q=simple+play+dough+recipe&amp;oq=simple+play+&amp;aqs=chrome.1. 69i57j0l7.6429j0j9&amp;sourceid=chrome&amp;ie=UTF-8#kpvalbx=_b67HXuijMfPqxgOC7pPoCA45</w:t>
        </w:r>
      </w:hyperlink>
    </w:p>
    <w:p w14:paraId="2312192B" w14:textId="77777777" w:rsidR="002916D1" w:rsidRDefault="002916D1" w:rsidP="002916D1">
      <w:pPr>
        <w:spacing w:after="0" w:line="240" w:lineRule="auto"/>
        <w:rPr>
          <w:rFonts w:ascii="Comic Sans MS" w:hAnsi="Comic Sans MS"/>
        </w:rPr>
      </w:pPr>
      <w:r w:rsidRPr="008F41AC">
        <w:rPr>
          <w:noProof/>
          <w:lang w:eastAsia="en-GB"/>
        </w:rPr>
        <w:drawing>
          <wp:anchor distT="0" distB="0" distL="114300" distR="114300" simplePos="0" relativeHeight="252033024" behindDoc="1" locked="0" layoutInCell="1" allowOverlap="1" wp14:anchorId="18477180" wp14:editId="46A542BC">
            <wp:simplePos x="0" y="0"/>
            <wp:positionH relativeFrom="margin">
              <wp:align>right</wp:align>
            </wp:positionH>
            <wp:positionV relativeFrom="paragraph">
              <wp:posOffset>32385</wp:posOffset>
            </wp:positionV>
            <wp:extent cx="2138045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363" y="21457"/>
                <wp:lineTo x="2136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04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5C40D8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Get your dough and let’s go!</w:t>
      </w:r>
    </w:p>
    <w:p w14:paraId="5630571D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Wave your hands and say hello!</w:t>
      </w:r>
      <w:r w:rsidRPr="008F41AC">
        <w:rPr>
          <w:noProof/>
        </w:rPr>
        <w:t xml:space="preserve"> </w:t>
      </w:r>
    </w:p>
    <w:p w14:paraId="178AD9AA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4CD1856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Say hello to your fingers, wiggling as you go.</w:t>
      </w:r>
    </w:p>
    <w:p w14:paraId="0B2B8352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put on one of your favourite tunes.</w:t>
      </w:r>
    </w:p>
    <w:p w14:paraId="1F599FBB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C519296" w14:textId="017D9226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was one is another of </w:t>
      </w:r>
      <w:r w:rsidR="00FD0D1F">
        <w:rPr>
          <w:rFonts w:ascii="Comic Sans MS" w:hAnsi="Comic Sans MS"/>
          <w:sz w:val="24"/>
          <w:szCs w:val="24"/>
        </w:rPr>
        <w:t>y</w:t>
      </w:r>
      <w:r>
        <w:rPr>
          <w:rFonts w:ascii="Comic Sans MS" w:hAnsi="Comic Sans MS"/>
          <w:sz w:val="24"/>
          <w:szCs w:val="24"/>
        </w:rPr>
        <w:t xml:space="preserve">our favourites.  </w:t>
      </w:r>
    </w:p>
    <w:p w14:paraId="70717389" w14:textId="77777777" w:rsidR="002916D1" w:rsidRDefault="003078BF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5" w:history="1">
        <w:r w:rsidR="002916D1" w:rsidRPr="008E15E3">
          <w:rPr>
            <w:rStyle w:val="Hyperlink"/>
            <w:rFonts w:ascii="Comic Sans MS" w:hAnsi="Comic Sans MS"/>
            <w:sz w:val="24"/>
            <w:szCs w:val="24"/>
          </w:rPr>
          <w:t>https://safeyoutube.net/w/8vRJ</w:t>
        </w:r>
      </w:hyperlink>
    </w:p>
    <w:p w14:paraId="4B6A2FF3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3BE6DBF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Now, do these moves to the music with your dough. Remember, if don’t have any, just use your invisible dough.</w:t>
      </w:r>
    </w:p>
    <w:p w14:paraId="7B850483" w14:textId="77777777" w:rsidR="002916D1" w:rsidRDefault="002916D1" w:rsidP="002916D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2035072" behindDoc="1" locked="0" layoutInCell="1" allowOverlap="1" wp14:anchorId="5094A8C4" wp14:editId="721B3ECB">
            <wp:simplePos x="0" y="0"/>
            <wp:positionH relativeFrom="margin">
              <wp:posOffset>3238500</wp:posOffset>
            </wp:positionH>
            <wp:positionV relativeFrom="paragraph">
              <wp:posOffset>186055</wp:posOffset>
            </wp:positionV>
            <wp:extent cx="3721735" cy="2423160"/>
            <wp:effectExtent l="0" t="0" r="0" b="0"/>
            <wp:wrapTight wrapText="bothSides">
              <wp:wrapPolygon edited="0">
                <wp:start x="0" y="0"/>
                <wp:lineTo x="0" y="21396"/>
                <wp:lineTo x="21449" y="21396"/>
                <wp:lineTo x="214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61" r="3802" b="5388"/>
                    <a:stretch/>
                  </pic:blipFill>
                  <pic:spPr bwMode="auto">
                    <a:xfrm>
                      <a:off x="0" y="0"/>
                      <a:ext cx="3721735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15E3">
        <w:rPr>
          <w:noProof/>
          <w:lang w:eastAsia="en-GB"/>
        </w:rPr>
        <w:drawing>
          <wp:anchor distT="0" distB="0" distL="114300" distR="114300" simplePos="0" relativeHeight="252034048" behindDoc="1" locked="0" layoutInCell="1" allowOverlap="1" wp14:anchorId="1A44D88D" wp14:editId="5E3454CA">
            <wp:simplePos x="0" y="0"/>
            <wp:positionH relativeFrom="margin">
              <wp:posOffset>-236855</wp:posOffset>
            </wp:positionH>
            <wp:positionV relativeFrom="paragraph">
              <wp:posOffset>323215</wp:posOffset>
            </wp:positionV>
            <wp:extent cx="3588385" cy="2240280"/>
            <wp:effectExtent l="0" t="0" r="0" b="7620"/>
            <wp:wrapTight wrapText="bothSides">
              <wp:wrapPolygon edited="0">
                <wp:start x="0" y="0"/>
                <wp:lineTo x="0" y="21490"/>
                <wp:lineTo x="21443" y="21490"/>
                <wp:lineTo x="2144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3" r="16913" b="56313"/>
                    <a:stretch/>
                  </pic:blipFill>
                  <pic:spPr bwMode="auto">
                    <a:xfrm>
                      <a:off x="0" y="0"/>
                      <a:ext cx="3588385" cy="224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A70A9" w14:textId="41D28D02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1AC04A0" w14:textId="3728D595" w:rsidR="00E10129" w:rsidRPr="002916D1" w:rsidRDefault="002916D1" w:rsidP="00685095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2916D1">
        <w:rPr>
          <w:rFonts w:ascii="Comic Sans MS" w:hAnsi="Comic Sans MS"/>
          <w:b/>
          <w:bCs/>
          <w:sz w:val="24"/>
          <w:szCs w:val="24"/>
        </w:rPr>
        <w:t>Make a minibeast</w:t>
      </w:r>
    </w:p>
    <w:p w14:paraId="62EABC88" w14:textId="1F267F80" w:rsidR="002916D1" w:rsidRDefault="002916D1" w:rsidP="00685095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22F60953" w14:textId="08DC43F2" w:rsidR="002916D1" w:rsidRPr="002916D1" w:rsidRDefault="002916D1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36096" behindDoc="1" locked="0" layoutInCell="1" allowOverlap="1" wp14:anchorId="312D31ED" wp14:editId="44FBA026">
            <wp:simplePos x="0" y="0"/>
            <wp:positionH relativeFrom="margin">
              <wp:posOffset>4580255</wp:posOffset>
            </wp:positionH>
            <wp:positionV relativeFrom="paragraph">
              <wp:posOffset>62865</wp:posOffset>
            </wp:positionV>
            <wp:extent cx="2187575" cy="1260475"/>
            <wp:effectExtent l="0" t="0" r="3175" b="0"/>
            <wp:wrapTight wrapText="bothSides">
              <wp:wrapPolygon edited="0">
                <wp:start x="0" y="0"/>
                <wp:lineTo x="0" y="21219"/>
                <wp:lineTo x="21443" y="21219"/>
                <wp:lineTo x="2144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575" cy="126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16D1">
        <w:rPr>
          <w:rFonts w:ascii="Comic Sans MS" w:hAnsi="Comic Sans MS"/>
          <w:sz w:val="24"/>
          <w:szCs w:val="24"/>
        </w:rPr>
        <w:t xml:space="preserve">Now, </w:t>
      </w:r>
      <w:r w:rsidR="00FD0D1F">
        <w:rPr>
          <w:rFonts w:ascii="Comic Sans MS" w:hAnsi="Comic Sans MS"/>
          <w:sz w:val="24"/>
          <w:szCs w:val="24"/>
        </w:rPr>
        <w:t xml:space="preserve">get creative and </w:t>
      </w:r>
      <w:r w:rsidRPr="002916D1">
        <w:rPr>
          <w:rFonts w:ascii="Comic Sans MS" w:hAnsi="Comic Sans MS"/>
          <w:sz w:val="24"/>
          <w:szCs w:val="24"/>
        </w:rPr>
        <w:t xml:space="preserve">use your play dough to make your favourite minibeasts. </w:t>
      </w:r>
    </w:p>
    <w:p w14:paraId="6F3A7152" w14:textId="043BA521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F3A95DC" w14:textId="03BB145B" w:rsidR="002916D1" w:rsidRDefault="00FD0D1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FD0D1F">
        <w:rPr>
          <w:noProof/>
          <w:lang w:eastAsia="en-GB"/>
        </w:rPr>
        <w:drawing>
          <wp:anchor distT="0" distB="0" distL="114300" distR="114300" simplePos="0" relativeHeight="252037120" behindDoc="1" locked="0" layoutInCell="1" allowOverlap="1" wp14:anchorId="6245CFB2" wp14:editId="45B3211E">
            <wp:simplePos x="0" y="0"/>
            <wp:positionH relativeFrom="column">
              <wp:posOffset>5475779</wp:posOffset>
            </wp:positionH>
            <wp:positionV relativeFrom="paragraph">
              <wp:posOffset>444621</wp:posOffset>
            </wp:positionV>
            <wp:extent cx="638827" cy="605351"/>
            <wp:effectExtent l="0" t="0" r="8890" b="4445"/>
            <wp:wrapTight wrapText="bothSides">
              <wp:wrapPolygon edited="0">
                <wp:start x="0" y="0"/>
                <wp:lineTo x="0" y="21079"/>
                <wp:lineTo x="21256" y="21079"/>
                <wp:lineTo x="2125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27" cy="605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It doesn’t matter what colour you use, and y</w:t>
      </w:r>
      <w:r w:rsidR="002916D1">
        <w:rPr>
          <w:rFonts w:ascii="Comic Sans MS" w:hAnsi="Comic Sans MS"/>
          <w:sz w:val="24"/>
          <w:szCs w:val="24"/>
        </w:rPr>
        <w:t xml:space="preserve">ou can use </w:t>
      </w:r>
      <w:r>
        <w:rPr>
          <w:rFonts w:ascii="Comic Sans MS" w:hAnsi="Comic Sans MS"/>
          <w:sz w:val="24"/>
          <w:szCs w:val="24"/>
        </w:rPr>
        <w:t xml:space="preserve">objects  from around the house to add details. Sticks make great legs and leaves make fabulous wings. </w:t>
      </w:r>
    </w:p>
    <w:p w14:paraId="301A5917" w14:textId="6D988E73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9509ECC" w14:textId="75C11104" w:rsidR="002916D1" w:rsidRDefault="002916D1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A7F246A" w14:textId="20EE079C" w:rsidR="00E10129" w:rsidRDefault="00FD0D1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2038144" behindDoc="1" locked="0" layoutInCell="1" allowOverlap="1" wp14:anchorId="5993D325" wp14:editId="0FFD3F99">
            <wp:simplePos x="0" y="0"/>
            <wp:positionH relativeFrom="column">
              <wp:posOffset>2715260</wp:posOffset>
            </wp:positionH>
            <wp:positionV relativeFrom="paragraph">
              <wp:posOffset>109855</wp:posOffset>
            </wp:positionV>
            <wp:extent cx="347345" cy="243840"/>
            <wp:effectExtent l="0" t="0" r="0" b="3810"/>
            <wp:wrapTight wrapText="bothSides">
              <wp:wrapPolygon edited="0">
                <wp:start x="0" y="0"/>
                <wp:lineTo x="0" y="20250"/>
                <wp:lineTo x="20139" y="20250"/>
                <wp:lineTo x="2013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06E7">
        <w:rPr>
          <w:rFonts w:ascii="Comic Sans MS" w:hAnsi="Comic Sans MS"/>
          <w:sz w:val="24"/>
          <w:szCs w:val="24"/>
        </w:rPr>
        <w:t>I Hope you have had a great day!</w:t>
      </w:r>
      <w:r w:rsidR="00126000">
        <w:rPr>
          <w:rFonts w:ascii="Comic Sans MS" w:hAnsi="Comic Sans MS"/>
          <w:sz w:val="24"/>
          <w:szCs w:val="24"/>
        </w:rPr>
        <w:t xml:space="preserve"> </w:t>
      </w:r>
    </w:p>
    <w:p w14:paraId="12943895" w14:textId="15EA9066" w:rsidR="00E10129" w:rsidRDefault="00126000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Meads</w:t>
      </w:r>
    </w:p>
    <w:sectPr w:rsidR="00E10129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1"/>
    <w:multiLevelType w:val="singleLevel"/>
    <w:tmpl w:val="E9BC84EC"/>
    <w:lvl w:ilvl="0">
      <w:start w:val="1"/>
      <w:numFmt w:val="bullet"/>
      <w:pStyle w:val="ListBullet4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</w:abstractNum>
  <w:abstractNum w:abstractNumId="1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8F1B49"/>
    <w:multiLevelType w:val="hybridMultilevel"/>
    <w:tmpl w:val="F4AACB20"/>
    <w:lvl w:ilvl="0" w:tplc="08090003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5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02DB7"/>
    <w:multiLevelType w:val="hybridMultilevel"/>
    <w:tmpl w:val="FA88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12"/>
  </w:num>
  <w:num w:numId="9">
    <w:abstractNumId w:val="9"/>
  </w:num>
  <w:num w:numId="10">
    <w:abstractNumId w:val="13"/>
  </w:num>
  <w:num w:numId="11">
    <w:abstractNumId w:val="6"/>
  </w:num>
  <w:num w:numId="12">
    <w:abstractNumId w:val="14"/>
  </w:num>
  <w:num w:numId="13">
    <w:abstractNumId w:val="1"/>
  </w:num>
  <w:num w:numId="14">
    <w:abstractNumId w:val="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D4B57"/>
    <w:rsid w:val="000E21BF"/>
    <w:rsid w:val="000E32D3"/>
    <w:rsid w:val="000E5DB6"/>
    <w:rsid w:val="000F1C9D"/>
    <w:rsid w:val="00100809"/>
    <w:rsid w:val="0010435F"/>
    <w:rsid w:val="0012074F"/>
    <w:rsid w:val="00126000"/>
    <w:rsid w:val="001316EC"/>
    <w:rsid w:val="00136081"/>
    <w:rsid w:val="00137C38"/>
    <w:rsid w:val="0014220D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12EE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1575"/>
    <w:rsid w:val="0024411B"/>
    <w:rsid w:val="00260826"/>
    <w:rsid w:val="002654E2"/>
    <w:rsid w:val="00270A8D"/>
    <w:rsid w:val="00286186"/>
    <w:rsid w:val="002916D1"/>
    <w:rsid w:val="0029635F"/>
    <w:rsid w:val="002A01E3"/>
    <w:rsid w:val="002A0AB9"/>
    <w:rsid w:val="002A77F4"/>
    <w:rsid w:val="002B01C8"/>
    <w:rsid w:val="002C3513"/>
    <w:rsid w:val="002D272A"/>
    <w:rsid w:val="002D55E6"/>
    <w:rsid w:val="002F551A"/>
    <w:rsid w:val="00301E04"/>
    <w:rsid w:val="003078BF"/>
    <w:rsid w:val="003140E2"/>
    <w:rsid w:val="003267FA"/>
    <w:rsid w:val="0032731F"/>
    <w:rsid w:val="00340445"/>
    <w:rsid w:val="003410A6"/>
    <w:rsid w:val="003417F5"/>
    <w:rsid w:val="00341F5C"/>
    <w:rsid w:val="0035099C"/>
    <w:rsid w:val="003672E6"/>
    <w:rsid w:val="0037001E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3733B"/>
    <w:rsid w:val="004424BE"/>
    <w:rsid w:val="00443DA8"/>
    <w:rsid w:val="00445019"/>
    <w:rsid w:val="00465D08"/>
    <w:rsid w:val="0048000D"/>
    <w:rsid w:val="00483796"/>
    <w:rsid w:val="0048495C"/>
    <w:rsid w:val="00486C52"/>
    <w:rsid w:val="004906D2"/>
    <w:rsid w:val="00496207"/>
    <w:rsid w:val="00497B62"/>
    <w:rsid w:val="004B2A5B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30FDE"/>
    <w:rsid w:val="005432F9"/>
    <w:rsid w:val="0055293E"/>
    <w:rsid w:val="00552A2C"/>
    <w:rsid w:val="0055377A"/>
    <w:rsid w:val="005601B0"/>
    <w:rsid w:val="00580461"/>
    <w:rsid w:val="00582B98"/>
    <w:rsid w:val="005947CA"/>
    <w:rsid w:val="00595E65"/>
    <w:rsid w:val="00597EE4"/>
    <w:rsid w:val="005A48F4"/>
    <w:rsid w:val="005B00E5"/>
    <w:rsid w:val="005C06E7"/>
    <w:rsid w:val="005D153B"/>
    <w:rsid w:val="005D5C51"/>
    <w:rsid w:val="005E6BB4"/>
    <w:rsid w:val="005E7599"/>
    <w:rsid w:val="005F5605"/>
    <w:rsid w:val="00631767"/>
    <w:rsid w:val="00634EA7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662"/>
    <w:rsid w:val="006D0D72"/>
    <w:rsid w:val="006D6071"/>
    <w:rsid w:val="006E66AF"/>
    <w:rsid w:val="006E68C0"/>
    <w:rsid w:val="006F3AFE"/>
    <w:rsid w:val="006F4CCE"/>
    <w:rsid w:val="006F5E0A"/>
    <w:rsid w:val="00706338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4DE0"/>
    <w:rsid w:val="007D508B"/>
    <w:rsid w:val="007E5562"/>
    <w:rsid w:val="007F3DBE"/>
    <w:rsid w:val="007F5937"/>
    <w:rsid w:val="008152CC"/>
    <w:rsid w:val="008206DB"/>
    <w:rsid w:val="00830973"/>
    <w:rsid w:val="00842A07"/>
    <w:rsid w:val="008558D6"/>
    <w:rsid w:val="00862CF0"/>
    <w:rsid w:val="00880EBC"/>
    <w:rsid w:val="00882159"/>
    <w:rsid w:val="008923BB"/>
    <w:rsid w:val="008A28EE"/>
    <w:rsid w:val="008B0629"/>
    <w:rsid w:val="008C160B"/>
    <w:rsid w:val="008C26C6"/>
    <w:rsid w:val="008D1EF2"/>
    <w:rsid w:val="008E04B7"/>
    <w:rsid w:val="008E15E3"/>
    <w:rsid w:val="008E1C7D"/>
    <w:rsid w:val="008E5904"/>
    <w:rsid w:val="008F23F8"/>
    <w:rsid w:val="008F41AC"/>
    <w:rsid w:val="0090104A"/>
    <w:rsid w:val="00905E0D"/>
    <w:rsid w:val="00912F5E"/>
    <w:rsid w:val="0092147D"/>
    <w:rsid w:val="009312B1"/>
    <w:rsid w:val="00943FD3"/>
    <w:rsid w:val="00944BEE"/>
    <w:rsid w:val="00947E07"/>
    <w:rsid w:val="00953CA2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3DC"/>
    <w:rsid w:val="009C1684"/>
    <w:rsid w:val="009C23A8"/>
    <w:rsid w:val="009C28DD"/>
    <w:rsid w:val="009D26C8"/>
    <w:rsid w:val="009E54E4"/>
    <w:rsid w:val="009F6B4C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202F"/>
    <w:rsid w:val="00A6758B"/>
    <w:rsid w:val="00A7170B"/>
    <w:rsid w:val="00A82054"/>
    <w:rsid w:val="00A84F59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E48F9"/>
    <w:rsid w:val="00AF607F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D78"/>
    <w:rsid w:val="00B63243"/>
    <w:rsid w:val="00B65826"/>
    <w:rsid w:val="00B711C7"/>
    <w:rsid w:val="00B97E72"/>
    <w:rsid w:val="00BA2C07"/>
    <w:rsid w:val="00BA6C30"/>
    <w:rsid w:val="00BB051E"/>
    <w:rsid w:val="00BC2CAB"/>
    <w:rsid w:val="00BC745E"/>
    <w:rsid w:val="00BD218F"/>
    <w:rsid w:val="00BE7114"/>
    <w:rsid w:val="00BF05AC"/>
    <w:rsid w:val="00BF7ABE"/>
    <w:rsid w:val="00C040E8"/>
    <w:rsid w:val="00C22FB1"/>
    <w:rsid w:val="00C31111"/>
    <w:rsid w:val="00C35986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D335A"/>
    <w:rsid w:val="00CE60E2"/>
    <w:rsid w:val="00CE64A9"/>
    <w:rsid w:val="00CF5DE6"/>
    <w:rsid w:val="00D03C7F"/>
    <w:rsid w:val="00D04E6E"/>
    <w:rsid w:val="00D16397"/>
    <w:rsid w:val="00D17F8D"/>
    <w:rsid w:val="00D232DA"/>
    <w:rsid w:val="00D23322"/>
    <w:rsid w:val="00D305AB"/>
    <w:rsid w:val="00D406F9"/>
    <w:rsid w:val="00D411A6"/>
    <w:rsid w:val="00D50CAF"/>
    <w:rsid w:val="00D512CD"/>
    <w:rsid w:val="00D52137"/>
    <w:rsid w:val="00D53CDD"/>
    <w:rsid w:val="00D679B3"/>
    <w:rsid w:val="00D76F94"/>
    <w:rsid w:val="00D83737"/>
    <w:rsid w:val="00DA31BC"/>
    <w:rsid w:val="00DB156F"/>
    <w:rsid w:val="00DB37F1"/>
    <w:rsid w:val="00DB463C"/>
    <w:rsid w:val="00DB4827"/>
    <w:rsid w:val="00DB5B58"/>
    <w:rsid w:val="00DB6C59"/>
    <w:rsid w:val="00E01716"/>
    <w:rsid w:val="00E06F9C"/>
    <w:rsid w:val="00E0797C"/>
    <w:rsid w:val="00E10129"/>
    <w:rsid w:val="00E121C8"/>
    <w:rsid w:val="00E14E6B"/>
    <w:rsid w:val="00E24237"/>
    <w:rsid w:val="00E24F35"/>
    <w:rsid w:val="00E3477D"/>
    <w:rsid w:val="00E442FA"/>
    <w:rsid w:val="00E467A6"/>
    <w:rsid w:val="00E57752"/>
    <w:rsid w:val="00E61DFE"/>
    <w:rsid w:val="00E63630"/>
    <w:rsid w:val="00E7125F"/>
    <w:rsid w:val="00E75CC6"/>
    <w:rsid w:val="00E75FEA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198"/>
    <w:rsid w:val="00EC354B"/>
    <w:rsid w:val="00EC41B0"/>
    <w:rsid w:val="00EC72CF"/>
    <w:rsid w:val="00ED2B4D"/>
    <w:rsid w:val="00ED3A51"/>
    <w:rsid w:val="00ED403E"/>
    <w:rsid w:val="00EE7492"/>
    <w:rsid w:val="00F168B5"/>
    <w:rsid w:val="00F17F96"/>
    <w:rsid w:val="00F20D17"/>
    <w:rsid w:val="00F232C9"/>
    <w:rsid w:val="00F236AC"/>
    <w:rsid w:val="00F306BA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9315A"/>
    <w:rsid w:val="00FA55C0"/>
    <w:rsid w:val="00FB60AB"/>
    <w:rsid w:val="00FB66DD"/>
    <w:rsid w:val="00FC17BB"/>
    <w:rsid w:val="00FD0D1F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paragraph" w:styleId="ListBullet4">
    <w:name w:val="List Bullet 4"/>
    <w:basedOn w:val="Normal"/>
    <w:uiPriority w:val="99"/>
    <w:unhideWhenUsed/>
    <w:rsid w:val="00C040E8"/>
    <w:pPr>
      <w:numPr>
        <w:numId w:val="14"/>
      </w:numPr>
      <w:ind w:left="0" w:firstLine="0"/>
      <w:contextualSpacing/>
    </w:pPr>
    <w:rPr>
      <w:rFonts w:ascii="BPreplay" w:eastAsia="Calibri" w:hAnsi="BPreplay" w:cs="Times New Roman"/>
      <w:sz w:val="20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86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rvWK" TargetMode="External"/><Relationship Id="rId13" Type="http://schemas.openxmlformats.org/officeDocument/2006/relationships/hyperlink" Target="https://www.google.com/search?q=simple+play+dough+recipe&amp;oq=simple+play+&amp;aqs=chrome.1.69i57j0l7.6429j0j9&amp;sourceid=chrome&amp;ie=UTF-8" TargetMode="External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topmarks.co.uk/learning-to-count/ladybird-spot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afeyoutube.net/w/8vRJ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2E2EC-E5AE-4B0E-9C2B-BF5F213EF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BB5D85F9</Template>
  <TotalTime>53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5</cp:revision>
  <dcterms:created xsi:type="dcterms:W3CDTF">2020-06-12T17:33:00Z</dcterms:created>
  <dcterms:modified xsi:type="dcterms:W3CDTF">2020-06-15T09:02:00Z</dcterms:modified>
</cp:coreProperties>
</file>