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214687" w14:textId="6E31FAE2" w:rsidR="001C3F2C" w:rsidRPr="00B47888" w:rsidRDefault="00D03C7F" w:rsidP="001C3F2C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D03C7F">
        <w:rPr>
          <w:noProof/>
        </w:rPr>
        <w:drawing>
          <wp:anchor distT="0" distB="0" distL="114300" distR="114300" simplePos="0" relativeHeight="252004352" behindDoc="1" locked="0" layoutInCell="1" allowOverlap="1" wp14:anchorId="61ADC100" wp14:editId="2C244279">
            <wp:simplePos x="0" y="0"/>
            <wp:positionH relativeFrom="column">
              <wp:posOffset>4512310</wp:posOffset>
            </wp:positionH>
            <wp:positionV relativeFrom="paragraph">
              <wp:posOffset>0</wp:posOffset>
            </wp:positionV>
            <wp:extent cx="2000885" cy="1692910"/>
            <wp:effectExtent l="0" t="0" r="0" b="2540"/>
            <wp:wrapTight wrapText="bothSides">
              <wp:wrapPolygon edited="0">
                <wp:start x="0" y="0"/>
                <wp:lineTo x="0" y="21389"/>
                <wp:lineTo x="21387" y="21389"/>
                <wp:lineTo x="21387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885" cy="1692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bCs/>
        </w:rPr>
        <w:t>Tuesday</w:t>
      </w:r>
      <w:r w:rsidR="00C35986">
        <w:rPr>
          <w:rFonts w:ascii="Comic Sans MS" w:hAnsi="Comic Sans MS"/>
          <w:b/>
          <w:bCs/>
        </w:rPr>
        <w:t xml:space="preserve"> 1</w:t>
      </w:r>
      <w:r>
        <w:rPr>
          <w:rFonts w:ascii="Comic Sans MS" w:hAnsi="Comic Sans MS"/>
          <w:b/>
          <w:bCs/>
        </w:rPr>
        <w:t>6</w:t>
      </w:r>
      <w:r w:rsidR="00C35986">
        <w:rPr>
          <w:rFonts w:ascii="Comic Sans MS" w:hAnsi="Comic Sans MS"/>
          <w:b/>
          <w:bCs/>
        </w:rPr>
        <w:t>th</w:t>
      </w:r>
      <w:r w:rsidR="00725B6B" w:rsidRPr="00725B6B">
        <w:rPr>
          <w:rFonts w:ascii="Comic Sans MS" w:hAnsi="Comic Sans MS"/>
          <w:b/>
          <w:bCs/>
        </w:rPr>
        <w:t xml:space="preserve"> June 2020 </w:t>
      </w:r>
      <w:r w:rsidR="00725B6B">
        <w:rPr>
          <w:rFonts w:ascii="Comic Sans MS" w:hAnsi="Comic Sans MS"/>
          <w:b/>
          <w:bCs/>
        </w:rPr>
        <w:t xml:space="preserve">       </w:t>
      </w:r>
      <w:r w:rsidR="001C3F2C" w:rsidRPr="00B47888">
        <w:rPr>
          <w:rFonts w:ascii="Comic Sans MS" w:hAnsi="Comic Sans MS"/>
          <w:b/>
          <w:bCs/>
        </w:rPr>
        <w:t xml:space="preserve">Blowers Green at </w:t>
      </w:r>
      <w:r w:rsidR="00B47888" w:rsidRPr="00B47888">
        <w:rPr>
          <w:rFonts w:ascii="Comic Sans MS" w:hAnsi="Comic Sans MS"/>
          <w:b/>
          <w:bCs/>
        </w:rPr>
        <w:t>H</w:t>
      </w:r>
      <w:r w:rsidR="001C3F2C" w:rsidRPr="00B47888">
        <w:rPr>
          <w:rFonts w:ascii="Comic Sans MS" w:hAnsi="Comic Sans MS"/>
          <w:b/>
          <w:bCs/>
        </w:rPr>
        <w:t>ome – Nursery</w:t>
      </w:r>
      <w:r w:rsidR="00972D78" w:rsidRPr="00B47888">
        <w:rPr>
          <w:b/>
          <w:bCs/>
          <w:noProof/>
        </w:rPr>
        <w:t xml:space="preserve"> </w:t>
      </w:r>
    </w:p>
    <w:p w14:paraId="3C8E028A" w14:textId="3108EA0F" w:rsidR="007E5562" w:rsidRDefault="007E5562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7E5562">
        <w:rPr>
          <w:rFonts w:ascii="Comic Sans MS" w:hAnsi="Comic Sans MS"/>
        </w:rPr>
        <w:t xml:space="preserve">E-mail: </w:t>
      </w:r>
      <w:bookmarkStart w:id="0" w:name="_Hlk36633562"/>
      <w:r w:rsidR="004250EC">
        <w:fldChar w:fldCharType="begin"/>
      </w:r>
      <w:r w:rsidR="00E75CC6">
        <w:instrText>HYPERLINK "mailto:nursery@blowers.dudley.sch.uk"</w:instrText>
      </w:r>
      <w:r w:rsidR="004250EC">
        <w:fldChar w:fldCharType="separate"/>
      </w:r>
      <w:r w:rsidRPr="00A24D6A">
        <w:rPr>
          <w:rStyle w:val="Hyperlink"/>
          <w:rFonts w:ascii="Comic Sans MS" w:hAnsi="Comic Sans MS"/>
        </w:rPr>
        <w:t>nursery@blowers.dudley.sch.uk</w:t>
      </w:r>
      <w:r w:rsidR="004250EC">
        <w:rPr>
          <w:rStyle w:val="Hyperlink"/>
          <w:rFonts w:ascii="Comic Sans MS" w:hAnsi="Comic Sans MS"/>
        </w:rPr>
        <w:fldChar w:fldCharType="end"/>
      </w:r>
      <w:r w:rsidR="00A60338" w:rsidRPr="00A60338">
        <w:rPr>
          <w:noProof/>
        </w:rPr>
        <w:t xml:space="preserve"> </w:t>
      </w:r>
    </w:p>
    <w:bookmarkEnd w:id="0"/>
    <w:p w14:paraId="43EED325" w14:textId="36944C58" w:rsidR="001C3F2C" w:rsidRDefault="001C3F2C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7F642C22" w14:textId="1F0F6ED6" w:rsidR="006D0437" w:rsidRDefault="00C35986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Good Morning Nursery</w:t>
      </w:r>
      <w:r w:rsidR="00D03C7F">
        <w:rPr>
          <w:rFonts w:ascii="Comic Sans MS" w:hAnsi="Comic Sans MS"/>
        </w:rPr>
        <w:t>!</w:t>
      </w:r>
    </w:p>
    <w:p w14:paraId="2C27ED90" w14:textId="4F5E75EC" w:rsidR="001E12EE" w:rsidRDefault="001E12EE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2E1BC988" w14:textId="141B539B" w:rsidR="00D03C7F" w:rsidRDefault="00D03C7F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I hope you have all had a fantastic sleep.  You will find your ‘Nursery at Home’ activities below. As always, if you have any questions or would lik</w:t>
      </w:r>
      <w:r w:rsidR="00126000">
        <w:rPr>
          <w:rFonts w:ascii="Comic Sans MS" w:hAnsi="Comic Sans MS"/>
        </w:rPr>
        <w:t>e to share your learning</w:t>
      </w:r>
      <w:r>
        <w:rPr>
          <w:rFonts w:ascii="Comic Sans MS" w:hAnsi="Comic Sans MS"/>
        </w:rPr>
        <w:t>, please e-mail me on the address above.</w:t>
      </w:r>
    </w:p>
    <w:p w14:paraId="0BCF58C5" w14:textId="3698F86C" w:rsidR="001E12EE" w:rsidRDefault="001E12EE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52953BFD" w14:textId="00264B34" w:rsidR="00D03C7F" w:rsidRDefault="00D03C7F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Have a terrific Tuesday</w:t>
      </w:r>
    </w:p>
    <w:p w14:paraId="41A4AD64" w14:textId="78D89385" w:rsidR="001E12EE" w:rsidRDefault="001E12EE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44F92D50" w14:textId="41AF0808" w:rsidR="001E12EE" w:rsidRDefault="001E12EE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Miss Meads</w:t>
      </w:r>
    </w:p>
    <w:p w14:paraId="50D8DFB8" w14:textId="764202D3" w:rsidR="0017730A" w:rsidRDefault="0017730A" w:rsidP="0090104A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1825E18D" w14:textId="2B2D1172" w:rsidR="008558D6" w:rsidRDefault="001E12EE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Keep on Moving!</w:t>
      </w:r>
    </w:p>
    <w:p w14:paraId="7F20B657" w14:textId="7B02FD87" w:rsidR="001E12EE" w:rsidRPr="001E12EE" w:rsidRDefault="00EC72CF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EC3198">
        <w:rPr>
          <w:noProof/>
        </w:rPr>
        <w:drawing>
          <wp:anchor distT="0" distB="0" distL="114300" distR="114300" simplePos="0" relativeHeight="252005376" behindDoc="1" locked="0" layoutInCell="1" allowOverlap="1" wp14:anchorId="7E7C3874" wp14:editId="42AF9331">
            <wp:simplePos x="0" y="0"/>
            <wp:positionH relativeFrom="column">
              <wp:posOffset>-128270</wp:posOffset>
            </wp:positionH>
            <wp:positionV relativeFrom="paragraph">
              <wp:posOffset>5715</wp:posOffset>
            </wp:positionV>
            <wp:extent cx="2237105" cy="930910"/>
            <wp:effectExtent l="0" t="0" r="0" b="2540"/>
            <wp:wrapTight wrapText="bothSides">
              <wp:wrapPolygon edited="0">
                <wp:start x="0" y="0"/>
                <wp:lineTo x="0" y="21217"/>
                <wp:lineTo x="21336" y="21217"/>
                <wp:lineTo x="2133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7105" cy="930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12EE" w:rsidRPr="001E12EE">
        <w:rPr>
          <w:rFonts w:ascii="Comic Sans MS" w:hAnsi="Comic Sans MS"/>
        </w:rPr>
        <w:t xml:space="preserve">We learned all about spiders yesterday. </w:t>
      </w:r>
      <w:r w:rsidR="001E12EE">
        <w:rPr>
          <w:rFonts w:ascii="Comic Sans MS" w:hAnsi="Comic Sans MS"/>
        </w:rPr>
        <w:t xml:space="preserve"> Let’s join Andy on an undergrowth adventure </w:t>
      </w:r>
      <w:r w:rsidR="00830973">
        <w:rPr>
          <w:rFonts w:ascii="Comic Sans MS" w:hAnsi="Comic Sans MS"/>
        </w:rPr>
        <w:t xml:space="preserve">to </w:t>
      </w:r>
      <w:r w:rsidR="001E12EE">
        <w:rPr>
          <w:rFonts w:ascii="Comic Sans MS" w:hAnsi="Comic Sans MS"/>
        </w:rPr>
        <w:t>meet some more tiny creatures.</w:t>
      </w:r>
    </w:p>
    <w:p w14:paraId="38C07CC8" w14:textId="4C0E4079" w:rsidR="001E12EE" w:rsidRPr="00EC72CF" w:rsidRDefault="00D52137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color w:val="FF0000"/>
        </w:rPr>
      </w:pPr>
      <w:hyperlink r:id="rId8" w:history="1">
        <w:r w:rsidR="001E12EE" w:rsidRPr="00EC72CF">
          <w:rPr>
            <w:rStyle w:val="Hyperlink"/>
            <w:rFonts w:ascii="Comic Sans MS" w:hAnsi="Comic Sans MS"/>
            <w:b/>
          </w:rPr>
          <w:t>https://www.bbc.co.uk/programmes/p06tmry2</w:t>
        </w:r>
      </w:hyperlink>
    </w:p>
    <w:p w14:paraId="20006646" w14:textId="7A476F9A" w:rsidR="001E12EE" w:rsidRDefault="001E12EE" w:rsidP="008E5904">
      <w:pPr>
        <w:pStyle w:val="NormalWeb"/>
        <w:spacing w:before="0" w:beforeAutospacing="0" w:after="0" w:afterAutospacing="0"/>
        <w:rPr>
          <w:rFonts w:ascii="Comic Sans MS" w:hAnsi="Comic Sans MS"/>
          <w:bCs/>
          <w:color w:val="FF0000"/>
        </w:rPr>
      </w:pPr>
    </w:p>
    <w:p w14:paraId="4F7F6526" w14:textId="77777777" w:rsidR="00D679B3" w:rsidRDefault="00D679B3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52D91431" w14:textId="667F5E18" w:rsidR="00595E65" w:rsidRDefault="00595E65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2A0AB9">
        <w:rPr>
          <w:noProof/>
        </w:rPr>
        <w:drawing>
          <wp:anchor distT="0" distB="0" distL="114300" distR="114300" simplePos="0" relativeHeight="252000256" behindDoc="1" locked="0" layoutInCell="1" allowOverlap="1" wp14:anchorId="3B52190A" wp14:editId="5663E5AB">
            <wp:simplePos x="0" y="0"/>
            <wp:positionH relativeFrom="margin">
              <wp:posOffset>5100955</wp:posOffset>
            </wp:positionH>
            <wp:positionV relativeFrom="paragraph">
              <wp:posOffset>130175</wp:posOffset>
            </wp:positionV>
            <wp:extent cx="1397635" cy="1040130"/>
            <wp:effectExtent l="0" t="0" r="0" b="7620"/>
            <wp:wrapTight wrapText="bothSides">
              <wp:wrapPolygon edited="0">
                <wp:start x="0" y="0"/>
                <wp:lineTo x="0" y="21363"/>
                <wp:lineTo x="21198" y="21363"/>
                <wp:lineTo x="21198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27" t="16863" b="16915"/>
                    <a:stretch/>
                  </pic:blipFill>
                  <pic:spPr bwMode="auto">
                    <a:xfrm>
                      <a:off x="0" y="0"/>
                      <a:ext cx="1397635" cy="1040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2137">
        <w:rPr>
          <w:rFonts w:ascii="Comic Sans MS" w:hAnsi="Comic Sans MS"/>
          <w:b/>
          <w:bCs/>
        </w:rPr>
        <w:t>Story Time</w:t>
      </w:r>
    </w:p>
    <w:p w14:paraId="252B83C4" w14:textId="7F1921D0" w:rsidR="0017730A" w:rsidRPr="0017730A" w:rsidRDefault="0017730A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The Very Busy Spider by Eric Carle</w:t>
      </w:r>
    </w:p>
    <w:p w14:paraId="0C9C8247" w14:textId="05A2DEF5" w:rsidR="005173E0" w:rsidRDefault="001E12EE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Listen carefully to the story.</w:t>
      </w:r>
      <w:r w:rsidR="00AE48F9">
        <w:rPr>
          <w:rFonts w:ascii="Comic Sans MS" w:hAnsi="Comic Sans MS"/>
        </w:rPr>
        <w:t xml:space="preserve"> Can you remember who wanted to play with the very busy spider</w:t>
      </w:r>
      <w:r w:rsidR="00D305AB">
        <w:rPr>
          <w:rFonts w:ascii="Comic Sans MS" w:hAnsi="Comic Sans MS"/>
        </w:rPr>
        <w:t>? Who wanted to play first? Who wanted to play last?</w:t>
      </w:r>
    </w:p>
    <w:bookmarkStart w:id="1" w:name="_Hlk42806163"/>
    <w:p w14:paraId="4664B156" w14:textId="336EE804" w:rsidR="003672E6" w:rsidRDefault="003672E6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fldChar w:fldCharType="begin"/>
      </w:r>
      <w:r>
        <w:rPr>
          <w:rFonts w:ascii="Comic Sans MS" w:hAnsi="Comic Sans MS"/>
          <w:b/>
          <w:bCs/>
        </w:rPr>
        <w:instrText xml:space="preserve"> HYPERLINK "https://safeyoutube.net/w/JvPK" </w:instrText>
      </w:r>
      <w:r>
        <w:rPr>
          <w:rFonts w:ascii="Comic Sans MS" w:hAnsi="Comic Sans MS"/>
          <w:b/>
          <w:bCs/>
        </w:rPr>
        <w:fldChar w:fldCharType="separate"/>
      </w:r>
      <w:r w:rsidRPr="003672E6">
        <w:rPr>
          <w:rStyle w:val="Hyperlink"/>
          <w:rFonts w:ascii="Comic Sans MS" w:hAnsi="Comic Sans MS"/>
          <w:b/>
          <w:bCs/>
        </w:rPr>
        <w:t>https://safeyoutube.net/w/JvPK</w:t>
      </w:r>
      <w:r>
        <w:rPr>
          <w:rFonts w:ascii="Comic Sans MS" w:hAnsi="Comic Sans MS"/>
          <w:b/>
          <w:bCs/>
        </w:rPr>
        <w:fldChar w:fldCharType="end"/>
      </w:r>
    </w:p>
    <w:p w14:paraId="75D780D0" w14:textId="13D74ACC" w:rsidR="00D305AB" w:rsidRDefault="00D305AB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31981616" w14:textId="44FDB8E4" w:rsidR="00D679B3" w:rsidRDefault="00D679B3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17A2E16E" w14:textId="411DC1AE" w:rsidR="00D305AB" w:rsidRDefault="00D679B3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Phonics</w:t>
      </w:r>
    </w:p>
    <w:p w14:paraId="746EFDF9" w14:textId="511D437C" w:rsidR="00D679B3" w:rsidRDefault="00D679B3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Sound hunt</w:t>
      </w:r>
    </w:p>
    <w:p w14:paraId="727ADD10" w14:textId="3374E68D" w:rsidR="00D679B3" w:rsidRDefault="00D679B3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D679B3">
        <w:rPr>
          <w:noProof/>
        </w:rPr>
        <w:drawing>
          <wp:anchor distT="0" distB="0" distL="114300" distR="114300" simplePos="0" relativeHeight="252013568" behindDoc="1" locked="0" layoutInCell="1" allowOverlap="1" wp14:anchorId="13AE24AD" wp14:editId="40896EC0">
            <wp:simplePos x="0" y="0"/>
            <wp:positionH relativeFrom="margin">
              <wp:posOffset>-19050</wp:posOffset>
            </wp:positionH>
            <wp:positionV relativeFrom="paragraph">
              <wp:posOffset>76835</wp:posOffset>
            </wp:positionV>
            <wp:extent cx="1110615" cy="1508125"/>
            <wp:effectExtent l="0" t="0" r="0" b="0"/>
            <wp:wrapTight wrapText="bothSides">
              <wp:wrapPolygon edited="0">
                <wp:start x="0" y="0"/>
                <wp:lineTo x="0" y="21282"/>
                <wp:lineTo x="21118" y="21282"/>
                <wp:lineTo x="21118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0615" cy="1508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B2BA32" w14:textId="56160475" w:rsidR="00D679B3" w:rsidRPr="00D679B3" w:rsidRDefault="00D52137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S</w:t>
      </w:r>
      <w:r w:rsidR="00126000">
        <w:rPr>
          <w:rFonts w:ascii="Comic Sans MS" w:hAnsi="Comic Sans MS"/>
        </w:rPr>
        <w:t xml:space="preserve">pider starts with </w:t>
      </w:r>
      <w:r>
        <w:rPr>
          <w:rFonts w:ascii="Comic Sans MS" w:hAnsi="Comic Sans MS"/>
        </w:rPr>
        <w:t xml:space="preserve">the </w:t>
      </w:r>
      <w:bookmarkStart w:id="2" w:name="_GoBack"/>
      <w:bookmarkEnd w:id="2"/>
      <w:r w:rsidR="00126000">
        <w:rPr>
          <w:rFonts w:ascii="Comic Sans MS" w:hAnsi="Comic Sans MS"/>
        </w:rPr>
        <w:t xml:space="preserve"> sss sound</w:t>
      </w:r>
      <w:r w:rsidR="00D679B3" w:rsidRPr="00D679B3">
        <w:rPr>
          <w:rFonts w:ascii="Comic Sans MS" w:hAnsi="Comic Sans MS"/>
        </w:rPr>
        <w:t xml:space="preserve">. Go on a sound hunt how many objects can you </w:t>
      </w:r>
      <w:r w:rsidR="00126000">
        <w:rPr>
          <w:rFonts w:ascii="Comic Sans MS" w:hAnsi="Comic Sans MS"/>
        </w:rPr>
        <w:t>find that begin with the sss</w:t>
      </w:r>
      <w:r w:rsidR="00D679B3" w:rsidRPr="00D679B3">
        <w:rPr>
          <w:rFonts w:ascii="Comic Sans MS" w:hAnsi="Comic Sans MS"/>
        </w:rPr>
        <w:t xml:space="preserve"> sound.</w:t>
      </w:r>
    </w:p>
    <w:p w14:paraId="6D19BE4D" w14:textId="13371515" w:rsidR="00D679B3" w:rsidRPr="00D679B3" w:rsidRDefault="00D679B3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D679B3">
        <w:rPr>
          <w:rFonts w:ascii="Comic Sans MS" w:hAnsi="Comic Sans MS"/>
        </w:rPr>
        <w:t>I found sock, scissors, sun, star</w:t>
      </w:r>
      <w:r>
        <w:rPr>
          <w:rFonts w:ascii="Comic Sans MS" w:hAnsi="Comic Sans MS"/>
        </w:rPr>
        <w:t>, sandwich</w:t>
      </w:r>
      <w:r w:rsidR="00EC72CF">
        <w:rPr>
          <w:rFonts w:ascii="Comic Sans MS" w:hAnsi="Comic Sans MS"/>
        </w:rPr>
        <w:t>, sausage</w:t>
      </w:r>
      <w:r w:rsidRPr="00D679B3">
        <w:rPr>
          <w:rFonts w:ascii="Comic Sans MS" w:hAnsi="Comic Sans MS"/>
        </w:rPr>
        <w:t xml:space="preserve"> and sandals. I wonder what you will </w:t>
      </w:r>
      <w:r w:rsidR="00530FDE" w:rsidRPr="00D679B3">
        <w:rPr>
          <w:rFonts w:ascii="Comic Sans MS" w:hAnsi="Comic Sans MS"/>
        </w:rPr>
        <w:t>find.</w:t>
      </w:r>
    </w:p>
    <w:p w14:paraId="6E36D030" w14:textId="01A3D86A" w:rsidR="003672E6" w:rsidRDefault="003672E6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bookmarkEnd w:id="1"/>
    <w:p w14:paraId="5C739496" w14:textId="2C295B38" w:rsidR="00595E65" w:rsidRPr="000D4B57" w:rsidRDefault="00EC72CF" w:rsidP="00D512CD">
      <w:pPr>
        <w:pStyle w:val="NormalWeb"/>
        <w:spacing w:after="0"/>
        <w:rPr>
          <w:rFonts w:ascii="Comic Sans MS" w:hAnsi="Comic Sans MS"/>
          <w:b/>
        </w:rPr>
      </w:pPr>
      <w:r w:rsidRPr="000D4B57">
        <w:rPr>
          <w:rFonts w:ascii="Comic Sans MS" w:hAnsi="Comic Sans MS"/>
          <w:b/>
        </w:rPr>
        <w:t>Minibeasts – What can you see?</w:t>
      </w:r>
    </w:p>
    <w:p w14:paraId="0C7E555E" w14:textId="3641EA0D" w:rsidR="00D679B3" w:rsidRDefault="00EC72CF" w:rsidP="00D512CD">
      <w:pPr>
        <w:pStyle w:val="NormalWeb"/>
        <w:spacing w:after="0"/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2014592" behindDoc="1" locked="0" layoutInCell="1" allowOverlap="1" wp14:anchorId="52013A7F" wp14:editId="30C3EB79">
            <wp:simplePos x="0" y="0"/>
            <wp:positionH relativeFrom="margin">
              <wp:align>right</wp:align>
            </wp:positionH>
            <wp:positionV relativeFrom="paragraph">
              <wp:posOffset>25661</wp:posOffset>
            </wp:positionV>
            <wp:extent cx="1778635" cy="1327150"/>
            <wp:effectExtent l="0" t="0" r="0" b="6350"/>
            <wp:wrapTight wrapText="bothSides">
              <wp:wrapPolygon edited="0">
                <wp:start x="0" y="0"/>
                <wp:lineTo x="0" y="21393"/>
                <wp:lineTo x="21284" y="21393"/>
                <wp:lineTo x="21284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8635" cy="1327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79B3">
        <w:rPr>
          <w:rFonts w:ascii="Comic Sans MS" w:hAnsi="Comic Sans MS"/>
        </w:rPr>
        <w:t>Yesterday, y</w:t>
      </w:r>
      <w:r w:rsidR="00530FDE">
        <w:rPr>
          <w:rFonts w:ascii="Comic Sans MS" w:hAnsi="Comic Sans MS"/>
        </w:rPr>
        <w:t>ou went on a spider adventure but w</w:t>
      </w:r>
      <w:r w:rsidR="00D679B3">
        <w:rPr>
          <w:rFonts w:ascii="Comic Sans MS" w:hAnsi="Comic Sans MS"/>
        </w:rPr>
        <w:t>ho else might be hiding in your garden?</w:t>
      </w:r>
      <w:r w:rsidRPr="00EC72CF">
        <w:rPr>
          <w:noProof/>
        </w:rPr>
        <w:t xml:space="preserve"> </w:t>
      </w:r>
    </w:p>
    <w:p w14:paraId="1372EF66" w14:textId="6B4C313C" w:rsidR="00EC72CF" w:rsidRPr="00E61DFE" w:rsidRDefault="00EC72CF" w:rsidP="00EC72CF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E61DFE">
        <w:rPr>
          <w:rFonts w:ascii="Comic Sans MS" w:hAnsi="Comic Sans MS"/>
        </w:rPr>
        <w:t>Play this</w:t>
      </w:r>
      <w:r>
        <w:rPr>
          <w:rFonts w:ascii="Comic Sans MS" w:hAnsi="Comic Sans MS"/>
        </w:rPr>
        <w:t xml:space="preserve"> game with an adult.</w:t>
      </w:r>
      <w:r w:rsidRPr="00E61DFE">
        <w:rPr>
          <w:rFonts w:ascii="Comic Sans MS" w:hAnsi="Comic Sans MS"/>
        </w:rPr>
        <w:t xml:space="preserve">  Look through the binoculars</w:t>
      </w:r>
      <w:r w:rsidR="00530FDE">
        <w:rPr>
          <w:rFonts w:ascii="Comic Sans MS" w:hAnsi="Comic Sans MS"/>
        </w:rPr>
        <w:t>. What can you see?</w:t>
      </w:r>
    </w:p>
    <w:p w14:paraId="3B56E64F" w14:textId="44364B51" w:rsidR="00EC72CF" w:rsidRPr="00E61DFE" w:rsidRDefault="00EC72CF" w:rsidP="00EC72CF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E61DFE">
        <w:rPr>
          <w:rFonts w:ascii="Comic Sans MS" w:hAnsi="Comic Sans MS"/>
        </w:rPr>
        <w:t xml:space="preserve">You will find the game </w:t>
      </w:r>
      <w:r>
        <w:rPr>
          <w:rFonts w:ascii="Comic Sans MS" w:hAnsi="Comic Sans MS"/>
        </w:rPr>
        <w:t>‘Minibeasts – What Can You See?</w:t>
      </w:r>
      <w:r w:rsidRPr="00E61DFE">
        <w:rPr>
          <w:rFonts w:ascii="Comic Sans MS" w:hAnsi="Comic Sans MS"/>
        </w:rPr>
        <w:t>’ under th</w:t>
      </w:r>
      <w:r w:rsidR="00530FDE">
        <w:rPr>
          <w:rFonts w:ascii="Comic Sans MS" w:hAnsi="Comic Sans MS"/>
        </w:rPr>
        <w:t>e Nursery tab on our home learning website.</w:t>
      </w:r>
    </w:p>
    <w:p w14:paraId="56721217" w14:textId="18F440D8" w:rsidR="00EC72CF" w:rsidRDefault="00EC72CF" w:rsidP="00EC72CF">
      <w:pPr>
        <w:pStyle w:val="NormalWeb"/>
        <w:spacing w:after="0"/>
        <w:jc w:val="center"/>
        <w:rPr>
          <w:rFonts w:ascii="Comic Sans MS" w:hAnsi="Comic Sans MS"/>
          <w:color w:val="FF0000"/>
          <w:sz w:val="36"/>
          <w:szCs w:val="36"/>
        </w:rPr>
      </w:pPr>
      <w:r w:rsidRPr="00EC72CF">
        <w:rPr>
          <w:rFonts w:ascii="Comic Sans MS" w:hAnsi="Comic Sans MS"/>
          <w:color w:val="FF0000"/>
          <w:sz w:val="36"/>
          <w:szCs w:val="36"/>
        </w:rPr>
        <w:lastRenderedPageBreak/>
        <w:t>Minibeast Hunt</w:t>
      </w:r>
    </w:p>
    <w:p w14:paraId="24958328" w14:textId="1E5E5842" w:rsidR="00C040E8" w:rsidRPr="00C040E8" w:rsidRDefault="00C040E8" w:rsidP="007D4DE0">
      <w:pPr>
        <w:pStyle w:val="ListBullet4"/>
        <w:numPr>
          <w:ilvl w:val="0"/>
          <w:numId w:val="0"/>
        </w:numPr>
        <w:spacing w:after="0" w:line="240" w:lineRule="auto"/>
        <w:ind w:left="489"/>
        <w:rPr>
          <w:sz w:val="24"/>
          <w:szCs w:val="24"/>
        </w:rPr>
      </w:pPr>
      <w:r w:rsidRPr="00C040E8">
        <w:rPr>
          <w:rFonts w:ascii="Comic Sans MS" w:hAnsi="Comic Sans MS"/>
          <w:sz w:val="24"/>
          <w:szCs w:val="24"/>
        </w:rPr>
        <w:t xml:space="preserve">How many different minibeasts can you </w:t>
      </w:r>
      <w:r w:rsidR="00530FDE" w:rsidRPr="00C040E8">
        <w:rPr>
          <w:rFonts w:ascii="Comic Sans MS" w:hAnsi="Comic Sans MS"/>
          <w:sz w:val="24"/>
          <w:szCs w:val="24"/>
        </w:rPr>
        <w:t>find?</w:t>
      </w:r>
      <w:r w:rsidRPr="00C040E8">
        <w:rPr>
          <w:rFonts w:ascii="Comic Sans MS" w:hAnsi="Comic Sans MS"/>
          <w:sz w:val="24"/>
          <w:szCs w:val="24"/>
        </w:rPr>
        <w:t xml:space="preserve">  Use the tick sheet to help you. </w:t>
      </w:r>
    </w:p>
    <w:p w14:paraId="0906CAE9" w14:textId="593EE268" w:rsidR="00C040E8" w:rsidRPr="00C040E8" w:rsidRDefault="00530FDE" w:rsidP="00EC72CF">
      <w:pPr>
        <w:pStyle w:val="NormalWeb"/>
        <w:spacing w:after="0"/>
        <w:jc w:val="center"/>
        <w:rPr>
          <w:rFonts w:ascii="Comic Sans MS" w:hAnsi="Comic Sans MS"/>
          <w:color w:val="FF0000"/>
        </w:rPr>
      </w:pPr>
      <w:r w:rsidRPr="00EC72CF">
        <w:rPr>
          <w:noProof/>
        </w:rPr>
        <w:drawing>
          <wp:anchor distT="0" distB="0" distL="114300" distR="114300" simplePos="0" relativeHeight="252015616" behindDoc="1" locked="0" layoutInCell="1" allowOverlap="1" wp14:anchorId="57EABF44" wp14:editId="06AFA59A">
            <wp:simplePos x="0" y="0"/>
            <wp:positionH relativeFrom="margin">
              <wp:posOffset>1160236</wp:posOffset>
            </wp:positionH>
            <wp:positionV relativeFrom="paragraph">
              <wp:posOffset>261362</wp:posOffset>
            </wp:positionV>
            <wp:extent cx="4040505" cy="4161790"/>
            <wp:effectExtent l="0" t="0" r="0" b="0"/>
            <wp:wrapTight wrapText="bothSides">
              <wp:wrapPolygon edited="0">
                <wp:start x="0" y="0"/>
                <wp:lineTo x="0" y="21455"/>
                <wp:lineTo x="21488" y="21455"/>
                <wp:lineTo x="21488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0505" cy="4161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1CE4D4" w14:textId="002565E2" w:rsidR="006C3D19" w:rsidRDefault="006C3D19" w:rsidP="00D512CD">
      <w:pPr>
        <w:pStyle w:val="NormalWeb"/>
        <w:spacing w:after="0"/>
        <w:rPr>
          <w:rFonts w:ascii="Comic Sans MS" w:hAnsi="Comic Sans MS"/>
          <w:b/>
          <w:bCs/>
        </w:rPr>
      </w:pPr>
    </w:p>
    <w:p w14:paraId="0F420F36" w14:textId="12D94FC3" w:rsidR="009971FE" w:rsidRDefault="009971FE" w:rsidP="00D512CD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7C2C084C" w14:textId="0BAAF1B1" w:rsidR="009971FE" w:rsidRDefault="009971FE" w:rsidP="00D512CD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080B8E44" w14:textId="10551436" w:rsidR="009971FE" w:rsidRDefault="009971FE" w:rsidP="00D512CD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60EE233F" w14:textId="7AF9E49A" w:rsidR="009971FE" w:rsidRDefault="009971FE" w:rsidP="00D512CD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024254D3" w14:textId="015A85DB" w:rsidR="009971FE" w:rsidRDefault="009971FE" w:rsidP="00D512CD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6D766D4C" w14:textId="41AAD837" w:rsidR="00D305AB" w:rsidRDefault="00D305AB" w:rsidP="00D512CD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43E6D80D" w14:textId="7B1613D6" w:rsidR="00D305AB" w:rsidRDefault="00D305AB" w:rsidP="00D512CD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09E93E50" w14:textId="34EC0F2D" w:rsidR="00D305AB" w:rsidRDefault="00D305AB" w:rsidP="00D512CD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5A211DCE" w14:textId="2254BBF5" w:rsidR="00D305AB" w:rsidRDefault="00D305AB" w:rsidP="00D512CD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50B01C4B" w14:textId="246D5680" w:rsidR="00D305AB" w:rsidRDefault="00D305AB" w:rsidP="00D512CD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4CCFCAC3" w14:textId="13F30752" w:rsidR="00D305AB" w:rsidRDefault="00D305AB" w:rsidP="00D512CD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26713CBA" w14:textId="19C17C68" w:rsidR="00D305AB" w:rsidRDefault="00D305AB" w:rsidP="00D512CD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573E6BB7" w14:textId="70869DDE" w:rsidR="00E10129" w:rsidRDefault="00E10129" w:rsidP="0017730A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10B72373" w14:textId="1EC09ADA" w:rsidR="00E10129" w:rsidRDefault="00E10129" w:rsidP="0017730A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5AD2F0C6" w14:textId="59F0893F" w:rsidR="00E10129" w:rsidRDefault="00E10129" w:rsidP="0017730A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1B70A5FE" w14:textId="77777777" w:rsidR="00D52137" w:rsidRDefault="00D52137" w:rsidP="0017730A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4B9CB8B8" w14:textId="77777777" w:rsidR="00D52137" w:rsidRDefault="00D52137" w:rsidP="0017730A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48FEA95D" w14:textId="799E3C55" w:rsidR="0017730A" w:rsidRPr="00EE7492" w:rsidRDefault="00530FDE" w:rsidP="0017730A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>Maths</w:t>
      </w:r>
    </w:p>
    <w:p w14:paraId="6E590B3D" w14:textId="35A7D890" w:rsidR="007D4DE0" w:rsidRDefault="00E10129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Ask an adult to help you to draw a web.</w:t>
      </w:r>
    </w:p>
    <w:p w14:paraId="36CA5B2E" w14:textId="6075A3CE" w:rsidR="00E10129" w:rsidRDefault="00E10129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Now draw some spiders. How many spiders can you fit on your web?</w:t>
      </w:r>
    </w:p>
    <w:p w14:paraId="30474BA2" w14:textId="77777777" w:rsidR="00126000" w:rsidRDefault="00126000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601CC4D8" w14:textId="5F82EB86" w:rsidR="007D4DE0" w:rsidRDefault="007D4DE0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420B43A4" w14:textId="36578926" w:rsidR="007D4DE0" w:rsidRDefault="00126000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noProof/>
        </w:rPr>
        <w:drawing>
          <wp:inline distT="0" distB="0" distL="0" distR="0" wp14:anchorId="4EAA246D" wp14:editId="32C2A2DB">
            <wp:extent cx="1516380" cy="803868"/>
            <wp:effectExtent l="0" t="0" r="762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36142" t="41952" r="41013" b="36518"/>
                    <a:stretch/>
                  </pic:blipFill>
                  <pic:spPr bwMode="auto">
                    <a:xfrm>
                      <a:off x="0" y="0"/>
                      <a:ext cx="1518264" cy="8048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10129">
        <w:rPr>
          <w:noProof/>
        </w:rPr>
        <w:drawing>
          <wp:anchor distT="0" distB="0" distL="114300" distR="114300" simplePos="0" relativeHeight="252016640" behindDoc="1" locked="0" layoutInCell="1" allowOverlap="1" wp14:anchorId="269AAD8B" wp14:editId="0E6ED620">
            <wp:simplePos x="0" y="0"/>
            <wp:positionH relativeFrom="margin">
              <wp:align>left</wp:align>
            </wp:positionH>
            <wp:positionV relativeFrom="paragraph">
              <wp:posOffset>12832</wp:posOffset>
            </wp:positionV>
            <wp:extent cx="3877945" cy="2663190"/>
            <wp:effectExtent l="0" t="0" r="8255" b="3810"/>
            <wp:wrapTight wrapText="bothSides">
              <wp:wrapPolygon edited="0">
                <wp:start x="0" y="0"/>
                <wp:lineTo x="0" y="21476"/>
                <wp:lineTo x="21540" y="21476"/>
                <wp:lineTo x="2154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20" t="27500" r="32728" b="12956"/>
                    <a:stretch/>
                  </pic:blipFill>
                  <pic:spPr bwMode="auto">
                    <a:xfrm>
                      <a:off x="0" y="0"/>
                      <a:ext cx="3877945" cy="2663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E0A68" w14:textId="5B98C687" w:rsidR="007D4DE0" w:rsidRDefault="007D4DE0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51949B3E" w14:textId="2E736D11" w:rsidR="000B2A27" w:rsidRPr="00964B29" w:rsidRDefault="000B2A27" w:rsidP="000B2A27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096E2F5A" w14:textId="2C9D2C18" w:rsidR="00964B29" w:rsidRDefault="00964B29" w:rsidP="000B2A27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07ECE0AB" w14:textId="440835AB" w:rsidR="00C72FB3" w:rsidRPr="00E10129" w:rsidRDefault="00C72FB3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6A3A70A9" w14:textId="78889391" w:rsidR="00A6202F" w:rsidRDefault="00A6202F" w:rsidP="00685095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71AC04A0" w14:textId="1DECA72D" w:rsidR="00E10129" w:rsidRDefault="00E10129" w:rsidP="00685095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6F3A7152" w14:textId="6C8E1DA1" w:rsidR="00E10129" w:rsidRDefault="00E10129" w:rsidP="00685095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301A5917" w14:textId="3AF01B56" w:rsidR="00E10129" w:rsidRDefault="00E10129" w:rsidP="00685095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7DD89C65" w14:textId="74DFCB32" w:rsidR="00E10129" w:rsidRDefault="00E10129" w:rsidP="00685095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6A7F246A" w14:textId="5C1A1B59" w:rsidR="00E10129" w:rsidRDefault="00126000" w:rsidP="00685095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126000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2018688" behindDoc="1" locked="0" layoutInCell="1" allowOverlap="1" wp14:anchorId="41446A00" wp14:editId="6ED78B94">
            <wp:simplePos x="0" y="0"/>
            <wp:positionH relativeFrom="column">
              <wp:posOffset>1843405</wp:posOffset>
            </wp:positionH>
            <wp:positionV relativeFrom="paragraph">
              <wp:posOffset>127635</wp:posOffset>
            </wp:positionV>
            <wp:extent cx="255905" cy="184150"/>
            <wp:effectExtent l="0" t="0" r="0" b="6350"/>
            <wp:wrapTight wrapText="bothSides">
              <wp:wrapPolygon edited="0">
                <wp:start x="0" y="0"/>
                <wp:lineTo x="0" y="20110"/>
                <wp:lineTo x="19295" y="20110"/>
                <wp:lineTo x="19295" y="0"/>
                <wp:lineTo x="0" y="0"/>
              </wp:wrapPolygon>
            </wp:wrapTight>
            <wp:docPr id="15" name="Picture 1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51" t="22253" r="14545" b="26030"/>
                    <a:stretch/>
                  </pic:blipFill>
                  <pic:spPr bwMode="auto">
                    <a:xfrm>
                      <a:off x="0" y="0"/>
                      <a:ext cx="255905" cy="18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4"/>
          <w:szCs w:val="24"/>
        </w:rPr>
        <w:t xml:space="preserve">Have a terrific Tuesday </w:t>
      </w:r>
    </w:p>
    <w:p w14:paraId="12943895" w14:textId="29DBAC4F" w:rsidR="00E10129" w:rsidRDefault="00126000" w:rsidP="00685095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Miss Meads</w:t>
      </w:r>
    </w:p>
    <w:sectPr w:rsidR="00E10129" w:rsidSect="00FE3E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Preplay">
    <w:altName w:val="Calibri"/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1"/>
    <w:multiLevelType w:val="singleLevel"/>
    <w:tmpl w:val="E9BC84EC"/>
    <w:lvl w:ilvl="0">
      <w:start w:val="1"/>
      <w:numFmt w:val="bullet"/>
      <w:pStyle w:val="ListBullet4"/>
      <w:lvlText w:val="o"/>
      <w:lvlJc w:val="left"/>
      <w:pPr>
        <w:ind w:left="1209" w:hanging="360"/>
      </w:pPr>
      <w:rPr>
        <w:rFonts w:ascii="Courier New" w:hAnsi="Courier New" w:cs="Courier New" w:hint="default"/>
      </w:rPr>
    </w:lvl>
  </w:abstractNum>
  <w:abstractNum w:abstractNumId="1">
    <w:nsid w:val="044C019F"/>
    <w:multiLevelType w:val="hybridMultilevel"/>
    <w:tmpl w:val="B11C2BB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AC61051"/>
    <w:multiLevelType w:val="hybridMultilevel"/>
    <w:tmpl w:val="5A70F0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4B210F"/>
    <w:multiLevelType w:val="hybridMultilevel"/>
    <w:tmpl w:val="FD00B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138F1B49"/>
    <w:multiLevelType w:val="hybridMultilevel"/>
    <w:tmpl w:val="F4AACB20"/>
    <w:lvl w:ilvl="0" w:tplc="08090003">
      <w:start w:val="1"/>
      <w:numFmt w:val="bullet"/>
      <w:lvlText w:val="o"/>
      <w:lvlJc w:val="left"/>
      <w:pPr>
        <w:ind w:left="1209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92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4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6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8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0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2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4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69" w:hanging="360"/>
      </w:pPr>
      <w:rPr>
        <w:rFonts w:ascii="Wingdings" w:hAnsi="Wingdings" w:hint="default"/>
      </w:rPr>
    </w:lvl>
  </w:abstractNum>
  <w:abstractNum w:abstractNumId="5">
    <w:nsid w:val="1C023BD8"/>
    <w:multiLevelType w:val="hybridMultilevel"/>
    <w:tmpl w:val="11FA12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B1B4B64"/>
    <w:multiLevelType w:val="hybridMultilevel"/>
    <w:tmpl w:val="1EC24C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09710C0"/>
    <w:multiLevelType w:val="hybridMultilevel"/>
    <w:tmpl w:val="74F455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2B02DB7"/>
    <w:multiLevelType w:val="hybridMultilevel"/>
    <w:tmpl w:val="FA88B9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4EF4D9F"/>
    <w:multiLevelType w:val="hybridMultilevel"/>
    <w:tmpl w:val="02421E5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8C37752"/>
    <w:multiLevelType w:val="hybridMultilevel"/>
    <w:tmpl w:val="B718C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6A4159"/>
    <w:multiLevelType w:val="hybridMultilevel"/>
    <w:tmpl w:val="79B817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C7074F8"/>
    <w:multiLevelType w:val="hybridMultilevel"/>
    <w:tmpl w:val="549EA8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9651253"/>
    <w:multiLevelType w:val="hybridMultilevel"/>
    <w:tmpl w:val="6F06B9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69D14A30"/>
    <w:multiLevelType w:val="hybridMultilevel"/>
    <w:tmpl w:val="3DF2C41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F957280"/>
    <w:multiLevelType w:val="hybridMultilevel"/>
    <w:tmpl w:val="DD4063A8"/>
    <w:lvl w:ilvl="0" w:tplc="B852A5EC">
      <w:start w:val="1"/>
      <w:numFmt w:val="decimal"/>
      <w:lvlText w:val="%1."/>
      <w:lvlJc w:val="left"/>
      <w:pPr>
        <w:ind w:left="1080" w:hanging="72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11"/>
  </w:num>
  <w:num w:numId="4">
    <w:abstractNumId w:val="3"/>
  </w:num>
  <w:num w:numId="5">
    <w:abstractNumId w:val="2"/>
  </w:num>
  <w:num w:numId="6">
    <w:abstractNumId w:val="5"/>
  </w:num>
  <w:num w:numId="7">
    <w:abstractNumId w:val="7"/>
  </w:num>
  <w:num w:numId="8">
    <w:abstractNumId w:val="12"/>
  </w:num>
  <w:num w:numId="9">
    <w:abstractNumId w:val="9"/>
  </w:num>
  <w:num w:numId="10">
    <w:abstractNumId w:val="13"/>
  </w:num>
  <w:num w:numId="11">
    <w:abstractNumId w:val="6"/>
  </w:num>
  <w:num w:numId="12">
    <w:abstractNumId w:val="14"/>
  </w:num>
  <w:num w:numId="13">
    <w:abstractNumId w:val="1"/>
  </w:num>
  <w:num w:numId="14">
    <w:abstractNumId w:val="0"/>
  </w:num>
  <w:num w:numId="15">
    <w:abstractNumId w:val="4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562"/>
    <w:rsid w:val="00001410"/>
    <w:rsid w:val="00017D69"/>
    <w:rsid w:val="00026D3E"/>
    <w:rsid w:val="00030C70"/>
    <w:rsid w:val="00040579"/>
    <w:rsid w:val="000406D7"/>
    <w:rsid w:val="000457AD"/>
    <w:rsid w:val="0005600C"/>
    <w:rsid w:val="00063A03"/>
    <w:rsid w:val="00067985"/>
    <w:rsid w:val="00075205"/>
    <w:rsid w:val="000817F1"/>
    <w:rsid w:val="0009103B"/>
    <w:rsid w:val="0009703C"/>
    <w:rsid w:val="000B2A27"/>
    <w:rsid w:val="000C3398"/>
    <w:rsid w:val="000C3856"/>
    <w:rsid w:val="000C3A96"/>
    <w:rsid w:val="000C58FF"/>
    <w:rsid w:val="000D4B57"/>
    <w:rsid w:val="000E21BF"/>
    <w:rsid w:val="000E32D3"/>
    <w:rsid w:val="000E5DB6"/>
    <w:rsid w:val="000F1C9D"/>
    <w:rsid w:val="00100809"/>
    <w:rsid w:val="0010435F"/>
    <w:rsid w:val="0012074F"/>
    <w:rsid w:val="00126000"/>
    <w:rsid w:val="001316EC"/>
    <w:rsid w:val="00136081"/>
    <w:rsid w:val="00137C38"/>
    <w:rsid w:val="0014220D"/>
    <w:rsid w:val="00152AF8"/>
    <w:rsid w:val="00160B76"/>
    <w:rsid w:val="0016539D"/>
    <w:rsid w:val="0017730A"/>
    <w:rsid w:val="001A1AB3"/>
    <w:rsid w:val="001A59B8"/>
    <w:rsid w:val="001B172B"/>
    <w:rsid w:val="001C3F2C"/>
    <w:rsid w:val="001C7B22"/>
    <w:rsid w:val="001D0781"/>
    <w:rsid w:val="001D1076"/>
    <w:rsid w:val="001D38A5"/>
    <w:rsid w:val="001D65D3"/>
    <w:rsid w:val="001E1065"/>
    <w:rsid w:val="001E12EE"/>
    <w:rsid w:val="001E69A3"/>
    <w:rsid w:val="001E7DAE"/>
    <w:rsid w:val="002006F2"/>
    <w:rsid w:val="00207FE3"/>
    <w:rsid w:val="002136EC"/>
    <w:rsid w:val="00230657"/>
    <w:rsid w:val="002329A2"/>
    <w:rsid w:val="00233775"/>
    <w:rsid w:val="00234EE7"/>
    <w:rsid w:val="00241575"/>
    <w:rsid w:val="0024411B"/>
    <w:rsid w:val="00260826"/>
    <w:rsid w:val="002654E2"/>
    <w:rsid w:val="00270A8D"/>
    <w:rsid w:val="0029635F"/>
    <w:rsid w:val="002A01E3"/>
    <w:rsid w:val="002A0AB9"/>
    <w:rsid w:val="002A77F4"/>
    <w:rsid w:val="002B01C8"/>
    <w:rsid w:val="002C3513"/>
    <w:rsid w:val="002D272A"/>
    <w:rsid w:val="002D55E6"/>
    <w:rsid w:val="002F551A"/>
    <w:rsid w:val="00301E04"/>
    <w:rsid w:val="003140E2"/>
    <w:rsid w:val="003267FA"/>
    <w:rsid w:val="0032731F"/>
    <w:rsid w:val="00340445"/>
    <w:rsid w:val="003410A6"/>
    <w:rsid w:val="00341F5C"/>
    <w:rsid w:val="0035099C"/>
    <w:rsid w:val="003672E6"/>
    <w:rsid w:val="0037001E"/>
    <w:rsid w:val="00391043"/>
    <w:rsid w:val="00391D47"/>
    <w:rsid w:val="00392C0A"/>
    <w:rsid w:val="003A6A5E"/>
    <w:rsid w:val="003C008C"/>
    <w:rsid w:val="003C00FA"/>
    <w:rsid w:val="003C5E14"/>
    <w:rsid w:val="003C60D1"/>
    <w:rsid w:val="003D0C9C"/>
    <w:rsid w:val="003E1396"/>
    <w:rsid w:val="003E3B08"/>
    <w:rsid w:val="003E6948"/>
    <w:rsid w:val="00406E7B"/>
    <w:rsid w:val="00410BFA"/>
    <w:rsid w:val="0041501E"/>
    <w:rsid w:val="00420AB1"/>
    <w:rsid w:val="004250EC"/>
    <w:rsid w:val="00426D86"/>
    <w:rsid w:val="0043733B"/>
    <w:rsid w:val="004424BE"/>
    <w:rsid w:val="00443DA8"/>
    <w:rsid w:val="00445019"/>
    <w:rsid w:val="00465D08"/>
    <w:rsid w:val="0048000D"/>
    <w:rsid w:val="00483796"/>
    <w:rsid w:val="0048495C"/>
    <w:rsid w:val="00486C52"/>
    <w:rsid w:val="004906D2"/>
    <w:rsid w:val="00496207"/>
    <w:rsid w:val="00497B62"/>
    <w:rsid w:val="004B2A5B"/>
    <w:rsid w:val="004C15C6"/>
    <w:rsid w:val="004C4153"/>
    <w:rsid w:val="004E12EA"/>
    <w:rsid w:val="004F2369"/>
    <w:rsid w:val="005051EF"/>
    <w:rsid w:val="00507E79"/>
    <w:rsid w:val="00513715"/>
    <w:rsid w:val="005173E0"/>
    <w:rsid w:val="0052569F"/>
    <w:rsid w:val="00530FDE"/>
    <w:rsid w:val="005432F9"/>
    <w:rsid w:val="0055293E"/>
    <w:rsid w:val="00552A2C"/>
    <w:rsid w:val="0055377A"/>
    <w:rsid w:val="005601B0"/>
    <w:rsid w:val="00580461"/>
    <w:rsid w:val="00582B98"/>
    <w:rsid w:val="005947CA"/>
    <w:rsid w:val="00595E65"/>
    <w:rsid w:val="00597EE4"/>
    <w:rsid w:val="005A48F4"/>
    <w:rsid w:val="005B00E5"/>
    <w:rsid w:val="005D153B"/>
    <w:rsid w:val="005D5C51"/>
    <w:rsid w:val="005E6BB4"/>
    <w:rsid w:val="005E7599"/>
    <w:rsid w:val="005F5605"/>
    <w:rsid w:val="00631767"/>
    <w:rsid w:val="00634EA7"/>
    <w:rsid w:val="006643D5"/>
    <w:rsid w:val="0066504A"/>
    <w:rsid w:val="00673592"/>
    <w:rsid w:val="00682EE2"/>
    <w:rsid w:val="00685095"/>
    <w:rsid w:val="00685361"/>
    <w:rsid w:val="00690A84"/>
    <w:rsid w:val="00690D2D"/>
    <w:rsid w:val="006929FD"/>
    <w:rsid w:val="006A0093"/>
    <w:rsid w:val="006A4476"/>
    <w:rsid w:val="006A5C61"/>
    <w:rsid w:val="006A6602"/>
    <w:rsid w:val="006A7354"/>
    <w:rsid w:val="006B4FFF"/>
    <w:rsid w:val="006B6406"/>
    <w:rsid w:val="006C39AF"/>
    <w:rsid w:val="006C3D19"/>
    <w:rsid w:val="006D0437"/>
    <w:rsid w:val="006D0D72"/>
    <w:rsid w:val="006D6071"/>
    <w:rsid w:val="006E66AF"/>
    <w:rsid w:val="006E68C0"/>
    <w:rsid w:val="006F3AFE"/>
    <w:rsid w:val="006F4CCE"/>
    <w:rsid w:val="006F5E0A"/>
    <w:rsid w:val="00706338"/>
    <w:rsid w:val="00706F84"/>
    <w:rsid w:val="00725B6B"/>
    <w:rsid w:val="00735936"/>
    <w:rsid w:val="0074391D"/>
    <w:rsid w:val="00745B5E"/>
    <w:rsid w:val="00750DF5"/>
    <w:rsid w:val="00790A82"/>
    <w:rsid w:val="007910F6"/>
    <w:rsid w:val="00794526"/>
    <w:rsid w:val="007A0098"/>
    <w:rsid w:val="007B400D"/>
    <w:rsid w:val="007C25D5"/>
    <w:rsid w:val="007C7726"/>
    <w:rsid w:val="007D4DE0"/>
    <w:rsid w:val="007D508B"/>
    <w:rsid w:val="007E5562"/>
    <w:rsid w:val="007F3DBE"/>
    <w:rsid w:val="007F5937"/>
    <w:rsid w:val="008152CC"/>
    <w:rsid w:val="008206DB"/>
    <w:rsid w:val="00830973"/>
    <w:rsid w:val="00842A07"/>
    <w:rsid w:val="008558D6"/>
    <w:rsid w:val="00862CF0"/>
    <w:rsid w:val="00880EBC"/>
    <w:rsid w:val="00882159"/>
    <w:rsid w:val="008923BB"/>
    <w:rsid w:val="008A28EE"/>
    <w:rsid w:val="008B0629"/>
    <w:rsid w:val="008C160B"/>
    <w:rsid w:val="008C26C6"/>
    <w:rsid w:val="008D1EF2"/>
    <w:rsid w:val="008E04B7"/>
    <w:rsid w:val="008E15E3"/>
    <w:rsid w:val="008E1C7D"/>
    <w:rsid w:val="008E5904"/>
    <w:rsid w:val="008F23F8"/>
    <w:rsid w:val="008F41AC"/>
    <w:rsid w:val="0090104A"/>
    <w:rsid w:val="00912F5E"/>
    <w:rsid w:val="0092147D"/>
    <w:rsid w:val="009312B1"/>
    <w:rsid w:val="00943FD3"/>
    <w:rsid w:val="00944BEE"/>
    <w:rsid w:val="00947E07"/>
    <w:rsid w:val="00953CA2"/>
    <w:rsid w:val="009615CD"/>
    <w:rsid w:val="00961EE0"/>
    <w:rsid w:val="00964B29"/>
    <w:rsid w:val="00967572"/>
    <w:rsid w:val="0096788F"/>
    <w:rsid w:val="009723C1"/>
    <w:rsid w:val="00972D78"/>
    <w:rsid w:val="00980A5E"/>
    <w:rsid w:val="009873E0"/>
    <w:rsid w:val="009971FE"/>
    <w:rsid w:val="00997FE1"/>
    <w:rsid w:val="009B5AE4"/>
    <w:rsid w:val="009B65F5"/>
    <w:rsid w:val="009C1684"/>
    <w:rsid w:val="009C23A8"/>
    <w:rsid w:val="009C28DD"/>
    <w:rsid w:val="009D26C8"/>
    <w:rsid w:val="009E54E4"/>
    <w:rsid w:val="009F6B4C"/>
    <w:rsid w:val="00A00989"/>
    <w:rsid w:val="00A10F28"/>
    <w:rsid w:val="00A11955"/>
    <w:rsid w:val="00A12170"/>
    <w:rsid w:val="00A239AA"/>
    <w:rsid w:val="00A45280"/>
    <w:rsid w:val="00A50680"/>
    <w:rsid w:val="00A60338"/>
    <w:rsid w:val="00A61080"/>
    <w:rsid w:val="00A6202F"/>
    <w:rsid w:val="00A6758B"/>
    <w:rsid w:val="00A7170B"/>
    <w:rsid w:val="00A82054"/>
    <w:rsid w:val="00A84F59"/>
    <w:rsid w:val="00AA65B6"/>
    <w:rsid w:val="00AA77BC"/>
    <w:rsid w:val="00AB4853"/>
    <w:rsid w:val="00AB4D0E"/>
    <w:rsid w:val="00AC65A3"/>
    <w:rsid w:val="00AD351B"/>
    <w:rsid w:val="00AD572D"/>
    <w:rsid w:val="00AE2059"/>
    <w:rsid w:val="00AE214A"/>
    <w:rsid w:val="00AE2842"/>
    <w:rsid w:val="00AE48F9"/>
    <w:rsid w:val="00AF607F"/>
    <w:rsid w:val="00B0398D"/>
    <w:rsid w:val="00B1495C"/>
    <w:rsid w:val="00B30FD1"/>
    <w:rsid w:val="00B340C7"/>
    <w:rsid w:val="00B47888"/>
    <w:rsid w:val="00B47A42"/>
    <w:rsid w:val="00B47CE0"/>
    <w:rsid w:val="00B51264"/>
    <w:rsid w:val="00B547F9"/>
    <w:rsid w:val="00B54D78"/>
    <w:rsid w:val="00B63243"/>
    <w:rsid w:val="00B711C7"/>
    <w:rsid w:val="00B97E72"/>
    <w:rsid w:val="00BA2C07"/>
    <w:rsid w:val="00BA6C30"/>
    <w:rsid w:val="00BB051E"/>
    <w:rsid w:val="00BC2CAB"/>
    <w:rsid w:val="00BC745E"/>
    <w:rsid w:val="00BD218F"/>
    <w:rsid w:val="00BE7114"/>
    <w:rsid w:val="00BF05AC"/>
    <w:rsid w:val="00BF7ABE"/>
    <w:rsid w:val="00C040E8"/>
    <w:rsid w:val="00C22FB1"/>
    <w:rsid w:val="00C31111"/>
    <w:rsid w:val="00C35986"/>
    <w:rsid w:val="00C36CFA"/>
    <w:rsid w:val="00C42795"/>
    <w:rsid w:val="00C45791"/>
    <w:rsid w:val="00C50365"/>
    <w:rsid w:val="00C55CEC"/>
    <w:rsid w:val="00C65B1C"/>
    <w:rsid w:val="00C72FB3"/>
    <w:rsid w:val="00C74DBD"/>
    <w:rsid w:val="00C7708B"/>
    <w:rsid w:val="00C85423"/>
    <w:rsid w:val="00C9034B"/>
    <w:rsid w:val="00C937D8"/>
    <w:rsid w:val="00CB18A6"/>
    <w:rsid w:val="00CD335A"/>
    <w:rsid w:val="00CE64A9"/>
    <w:rsid w:val="00CF5DE6"/>
    <w:rsid w:val="00D03C7F"/>
    <w:rsid w:val="00D04E6E"/>
    <w:rsid w:val="00D16397"/>
    <w:rsid w:val="00D17F8D"/>
    <w:rsid w:val="00D232DA"/>
    <w:rsid w:val="00D305AB"/>
    <w:rsid w:val="00D406F9"/>
    <w:rsid w:val="00D411A6"/>
    <w:rsid w:val="00D50CAF"/>
    <w:rsid w:val="00D512CD"/>
    <w:rsid w:val="00D52137"/>
    <w:rsid w:val="00D679B3"/>
    <w:rsid w:val="00D76F94"/>
    <w:rsid w:val="00D83737"/>
    <w:rsid w:val="00DA31BC"/>
    <w:rsid w:val="00DB156F"/>
    <w:rsid w:val="00DB37F1"/>
    <w:rsid w:val="00DB463C"/>
    <w:rsid w:val="00DB4827"/>
    <w:rsid w:val="00DB5B58"/>
    <w:rsid w:val="00DB6C59"/>
    <w:rsid w:val="00E01716"/>
    <w:rsid w:val="00E06F9C"/>
    <w:rsid w:val="00E0797C"/>
    <w:rsid w:val="00E10129"/>
    <w:rsid w:val="00E121C8"/>
    <w:rsid w:val="00E14E6B"/>
    <w:rsid w:val="00E24237"/>
    <w:rsid w:val="00E24F35"/>
    <w:rsid w:val="00E3477D"/>
    <w:rsid w:val="00E442FA"/>
    <w:rsid w:val="00E467A6"/>
    <w:rsid w:val="00E57752"/>
    <w:rsid w:val="00E61DFE"/>
    <w:rsid w:val="00E63630"/>
    <w:rsid w:val="00E7125F"/>
    <w:rsid w:val="00E75CC6"/>
    <w:rsid w:val="00E75FEA"/>
    <w:rsid w:val="00E76A51"/>
    <w:rsid w:val="00E776AC"/>
    <w:rsid w:val="00E9426D"/>
    <w:rsid w:val="00E9770B"/>
    <w:rsid w:val="00EA1695"/>
    <w:rsid w:val="00EA2B0C"/>
    <w:rsid w:val="00EA404E"/>
    <w:rsid w:val="00EA4803"/>
    <w:rsid w:val="00EA73CD"/>
    <w:rsid w:val="00EC11F5"/>
    <w:rsid w:val="00EC13AF"/>
    <w:rsid w:val="00EC2CF1"/>
    <w:rsid w:val="00EC3198"/>
    <w:rsid w:val="00EC354B"/>
    <w:rsid w:val="00EC41B0"/>
    <w:rsid w:val="00EC72CF"/>
    <w:rsid w:val="00ED3A51"/>
    <w:rsid w:val="00ED403E"/>
    <w:rsid w:val="00EE7492"/>
    <w:rsid w:val="00F168B5"/>
    <w:rsid w:val="00F20D17"/>
    <w:rsid w:val="00F232C9"/>
    <w:rsid w:val="00F236AC"/>
    <w:rsid w:val="00F306BA"/>
    <w:rsid w:val="00F33971"/>
    <w:rsid w:val="00F34B6A"/>
    <w:rsid w:val="00F36538"/>
    <w:rsid w:val="00F4044F"/>
    <w:rsid w:val="00F40A94"/>
    <w:rsid w:val="00F41A1A"/>
    <w:rsid w:val="00F43027"/>
    <w:rsid w:val="00F51A46"/>
    <w:rsid w:val="00F535F4"/>
    <w:rsid w:val="00F537A5"/>
    <w:rsid w:val="00F54815"/>
    <w:rsid w:val="00F552CB"/>
    <w:rsid w:val="00F579F8"/>
    <w:rsid w:val="00F61AA8"/>
    <w:rsid w:val="00F651A8"/>
    <w:rsid w:val="00F65657"/>
    <w:rsid w:val="00F9315A"/>
    <w:rsid w:val="00FA55C0"/>
    <w:rsid w:val="00FB60AB"/>
    <w:rsid w:val="00FB66DD"/>
    <w:rsid w:val="00FC17BB"/>
    <w:rsid w:val="00FD3806"/>
    <w:rsid w:val="00FE22E6"/>
    <w:rsid w:val="00FE3EDE"/>
    <w:rsid w:val="00FF5CDB"/>
    <w:rsid w:val="00FF6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B0147"/>
  <w15:chartTrackingRefBased/>
  <w15:docId w15:val="{46F591D1-CBC8-4A16-88E3-0A74F630E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5F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E55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E5562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E21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21B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21B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21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21B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1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1BF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C15C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C15C6"/>
    <w:rPr>
      <w:color w:val="954F72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EC41B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5600C"/>
    <w:pPr>
      <w:ind w:left="720"/>
      <w:contextualSpacing/>
    </w:p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AE214A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AE28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947E07"/>
    <w:rPr>
      <w:color w:val="605E5C"/>
      <w:shd w:val="clear" w:color="auto" w:fill="E1DFDD"/>
    </w:rPr>
  </w:style>
  <w:style w:type="character" w:customStyle="1" w:styleId="UnresolvedMention5">
    <w:name w:val="Unresolved Mention5"/>
    <w:basedOn w:val="DefaultParagraphFont"/>
    <w:uiPriority w:val="99"/>
    <w:semiHidden/>
    <w:unhideWhenUsed/>
    <w:rsid w:val="006D0437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A0AB9"/>
    <w:rPr>
      <w:color w:val="605E5C"/>
      <w:shd w:val="clear" w:color="auto" w:fill="E1DFDD"/>
    </w:rPr>
  </w:style>
  <w:style w:type="paragraph" w:styleId="ListBullet4">
    <w:name w:val="List Bullet 4"/>
    <w:basedOn w:val="Normal"/>
    <w:uiPriority w:val="99"/>
    <w:unhideWhenUsed/>
    <w:rsid w:val="00C040E8"/>
    <w:pPr>
      <w:numPr>
        <w:numId w:val="14"/>
      </w:numPr>
      <w:ind w:left="0" w:firstLine="0"/>
      <w:contextualSpacing/>
    </w:pPr>
    <w:rPr>
      <w:rFonts w:ascii="BPreplay" w:eastAsia="Calibri" w:hAnsi="BPreplay" w:cs="Times New Roman"/>
      <w:sz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32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17039">
              <w:marLeft w:val="4380"/>
              <w:marRight w:val="43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903696">
          <w:marLeft w:val="4380"/>
          <w:marRight w:val="43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93693">
              <w:marLeft w:val="300"/>
              <w:marRight w:val="30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546203">
                  <w:marLeft w:val="0"/>
                  <w:marRight w:val="0"/>
                  <w:marTop w:val="0"/>
                  <w:marBottom w:val="0"/>
                  <w:divBdr>
                    <w:top w:val="single" w:sz="6" w:space="3" w:color="CCCCEE"/>
                    <w:left w:val="single" w:sz="6" w:space="0" w:color="CCCCEE"/>
                    <w:bottom w:val="single" w:sz="6" w:space="3" w:color="CCCCEE"/>
                    <w:right w:val="single" w:sz="6" w:space="0" w:color="CCCCEE"/>
                  </w:divBdr>
                </w:div>
              </w:divsChild>
            </w:div>
            <w:div w:id="9369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782570">
                  <w:marLeft w:val="300"/>
                  <w:marRight w:val="300"/>
                  <w:marTop w:val="7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046049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11" w:color="DDDDDD"/>
                        <w:left w:val="single" w:sz="6" w:space="11" w:color="DDDDDD"/>
                        <w:bottom w:val="single" w:sz="6" w:space="11" w:color="DDDDDD"/>
                        <w:right w:val="single" w:sz="6" w:space="11" w:color="DDDDDD"/>
                      </w:divBdr>
                    </w:div>
                  </w:divsChild>
                </w:div>
              </w:divsChild>
            </w:div>
          </w:divsChild>
        </w:div>
        <w:div w:id="142634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593234">
              <w:marLeft w:val="4380"/>
              <w:marRight w:val="43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29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492216">
                  <w:marLeft w:val="0"/>
                  <w:marRight w:val="0"/>
                  <w:marTop w:val="75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8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programmes/p06tmry2" TargetMode="External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37CADB-FC7B-4022-B437-976FDDF31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F6D28A09</Template>
  <TotalTime>3</TotalTime>
  <Pages>2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1749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J. Meads</dc:creator>
  <cp:keywords/>
  <dc:description/>
  <cp:lastModifiedBy>Miss J. Meads</cp:lastModifiedBy>
  <cp:revision>4</cp:revision>
  <dcterms:created xsi:type="dcterms:W3CDTF">2020-06-12T10:14:00Z</dcterms:created>
  <dcterms:modified xsi:type="dcterms:W3CDTF">2020-06-12T11:27:00Z</dcterms:modified>
</cp:coreProperties>
</file>