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14687" w14:textId="653FA0C5" w:rsidR="001C3F2C" w:rsidRPr="00B47888" w:rsidRDefault="00C35986" w:rsidP="001C3F2C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92064" behindDoc="1" locked="0" layoutInCell="1" allowOverlap="1" wp14:anchorId="52EE5577" wp14:editId="1DB7D30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43305" cy="1036320"/>
            <wp:effectExtent l="0" t="0" r="4445" b="0"/>
            <wp:wrapTight wrapText="bothSides">
              <wp:wrapPolygon edited="0">
                <wp:start x="0" y="0"/>
                <wp:lineTo x="0" y="21044"/>
                <wp:lineTo x="21298" y="21044"/>
                <wp:lineTo x="2129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22" cy="104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</w:rPr>
        <w:t>Monday 15th</w:t>
      </w:r>
      <w:r w:rsidR="00725B6B" w:rsidRPr="00725B6B">
        <w:rPr>
          <w:rFonts w:ascii="Comic Sans MS" w:hAnsi="Comic Sans MS"/>
          <w:b/>
          <w:bCs/>
        </w:rPr>
        <w:t xml:space="preserve"> June 2020 </w:t>
      </w:r>
      <w:r w:rsidR="00725B6B">
        <w:rPr>
          <w:rFonts w:ascii="Comic Sans MS" w:hAnsi="Comic Sans MS"/>
          <w:b/>
          <w:bCs/>
        </w:rPr>
        <w:t xml:space="preserve">       </w:t>
      </w:r>
      <w:r w:rsidR="001C3F2C" w:rsidRPr="00B47888">
        <w:rPr>
          <w:rFonts w:ascii="Comic Sans MS" w:hAnsi="Comic Sans MS"/>
          <w:b/>
          <w:bCs/>
        </w:rPr>
        <w:t xml:space="preserve">Blowers Green at </w:t>
      </w:r>
      <w:r w:rsidR="00B47888" w:rsidRPr="00B47888">
        <w:rPr>
          <w:rFonts w:ascii="Comic Sans MS" w:hAnsi="Comic Sans MS"/>
          <w:b/>
          <w:bCs/>
        </w:rPr>
        <w:t>H</w:t>
      </w:r>
      <w:r w:rsidR="001C3F2C" w:rsidRPr="00B47888">
        <w:rPr>
          <w:rFonts w:ascii="Comic Sans MS" w:hAnsi="Comic Sans MS"/>
          <w:b/>
          <w:bCs/>
        </w:rPr>
        <w:t>ome – Nursery</w:t>
      </w:r>
      <w:r w:rsidR="00972D78" w:rsidRPr="00B47888">
        <w:rPr>
          <w:b/>
          <w:bCs/>
          <w:noProof/>
        </w:rPr>
        <w:t xml:space="preserve"> </w:t>
      </w:r>
    </w:p>
    <w:p w14:paraId="3C8E028A" w14:textId="66C4BDF4" w:rsidR="007E5562" w:rsidRDefault="007E5562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7E5562">
        <w:rPr>
          <w:rFonts w:ascii="Comic Sans MS" w:hAnsi="Comic Sans MS"/>
        </w:rPr>
        <w:t xml:space="preserve">E-mail: </w:t>
      </w:r>
      <w:bookmarkStart w:id="0" w:name="_Hlk36633562"/>
      <w:r w:rsidR="004250EC">
        <w:fldChar w:fldCharType="begin"/>
      </w:r>
      <w:r w:rsidR="00E75CC6">
        <w:instrText>HYPERLINK "mailto:nursery@blowers.dudley.sch.uk"</w:instrText>
      </w:r>
      <w:r w:rsidR="004250EC">
        <w:fldChar w:fldCharType="separate"/>
      </w:r>
      <w:r w:rsidRPr="00A24D6A">
        <w:rPr>
          <w:rStyle w:val="Hyperlink"/>
          <w:rFonts w:ascii="Comic Sans MS" w:hAnsi="Comic Sans MS"/>
        </w:rPr>
        <w:t>nursery@blowers.dudley.sch.uk</w:t>
      </w:r>
      <w:r w:rsidR="004250EC">
        <w:rPr>
          <w:rStyle w:val="Hyperlink"/>
          <w:rFonts w:ascii="Comic Sans MS" w:hAnsi="Comic Sans MS"/>
        </w:rPr>
        <w:fldChar w:fldCharType="end"/>
      </w:r>
      <w:r w:rsidR="00A60338" w:rsidRPr="00A60338">
        <w:rPr>
          <w:noProof/>
        </w:rPr>
        <w:t xml:space="preserve"> </w:t>
      </w:r>
    </w:p>
    <w:bookmarkEnd w:id="0"/>
    <w:p w14:paraId="43EED325" w14:textId="52A72663" w:rsidR="001C3F2C" w:rsidRDefault="001C3F2C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F642C22" w14:textId="5B499DF3" w:rsidR="006D0437" w:rsidRDefault="00C35986" w:rsidP="001C3F2C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Good Morning Nursery and welcome to a brand new week.  I hope you have all had a lovely weekend.</w:t>
      </w:r>
    </w:p>
    <w:p w14:paraId="50D8DFB8" w14:textId="77777777" w:rsidR="0017730A" w:rsidRDefault="0017730A" w:rsidP="0090104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AB97CD5" w14:textId="77777777" w:rsidR="0017730A" w:rsidRDefault="0017730A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7AA43626" w14:textId="0E91CEDC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Nursery at Home Poster</w:t>
      </w:r>
    </w:p>
    <w:p w14:paraId="2D24510F" w14:textId="1F03297C" w:rsidR="009312B1" w:rsidRDefault="00D411A6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rFonts w:ascii="Comic Sans MS" w:hAnsi="Comic Sans MS"/>
          <w:bCs/>
        </w:rPr>
        <w:t xml:space="preserve">Mrs Dhoot and I are missing nursery and all </w:t>
      </w:r>
      <w:r w:rsidR="00595E65">
        <w:rPr>
          <w:rFonts w:ascii="Comic Sans MS" w:hAnsi="Comic Sans MS"/>
          <w:bCs/>
        </w:rPr>
        <w:t>of you</w:t>
      </w:r>
      <w:r>
        <w:rPr>
          <w:rFonts w:ascii="Comic Sans MS" w:hAnsi="Comic Sans MS"/>
          <w:bCs/>
        </w:rPr>
        <w:t xml:space="preserve"> </w:t>
      </w:r>
      <w:r w:rsidR="00706338">
        <w:rPr>
          <w:rFonts w:ascii="Comic Sans MS" w:hAnsi="Comic Sans MS"/>
          <w:bCs/>
        </w:rPr>
        <w:t>very much</w:t>
      </w:r>
      <w:r>
        <w:rPr>
          <w:rFonts w:ascii="Comic Sans MS" w:hAnsi="Comic Sans MS"/>
          <w:bCs/>
        </w:rPr>
        <w:t xml:space="preserve">. Many of you may be missing playing and learning with your friends in nursery too. </w:t>
      </w:r>
      <w:r w:rsidR="009312B1" w:rsidRPr="009312B1">
        <w:rPr>
          <w:rFonts w:ascii="Comic Sans MS" w:hAnsi="Comic Sans MS"/>
          <w:bCs/>
        </w:rPr>
        <w:t>I thought it would be lovely</w:t>
      </w:r>
      <w:r>
        <w:rPr>
          <w:rFonts w:ascii="Comic Sans MS" w:hAnsi="Comic Sans MS"/>
          <w:bCs/>
        </w:rPr>
        <w:t xml:space="preserve"> to make a class poster</w:t>
      </w:r>
      <w:r w:rsidR="00DB4827">
        <w:rPr>
          <w:rFonts w:ascii="Comic Sans MS" w:hAnsi="Comic Sans MS"/>
          <w:bCs/>
        </w:rPr>
        <w:t>.  I would like you to draw a picture of yourself</w:t>
      </w:r>
      <w:r w:rsidR="009C1684">
        <w:rPr>
          <w:rFonts w:ascii="Comic Sans MS" w:hAnsi="Comic Sans MS"/>
          <w:bCs/>
        </w:rPr>
        <w:t xml:space="preserve">.  </w:t>
      </w:r>
      <w:r w:rsidR="00DB4827">
        <w:rPr>
          <w:rFonts w:ascii="Comic Sans MS" w:hAnsi="Comic Sans MS"/>
          <w:bCs/>
        </w:rPr>
        <w:t xml:space="preserve">Take a photograph of your picture and e-mail it to me.  I will put all your pictures together to make a poster. </w:t>
      </w:r>
      <w:r>
        <w:rPr>
          <w:rFonts w:ascii="Comic Sans MS" w:hAnsi="Comic Sans MS"/>
          <w:bCs/>
        </w:rPr>
        <w:t xml:space="preserve"> </w:t>
      </w:r>
      <w:r w:rsidR="009312B1" w:rsidRPr="009312B1">
        <w:rPr>
          <w:rFonts w:ascii="Comic Sans MS" w:hAnsi="Comic Sans MS"/>
          <w:bCs/>
        </w:rPr>
        <w:t>Mrs Dhoot and I, will also a</w:t>
      </w:r>
      <w:r w:rsidR="009312B1">
        <w:rPr>
          <w:rFonts w:ascii="Comic Sans MS" w:hAnsi="Comic Sans MS"/>
          <w:bCs/>
        </w:rPr>
        <w:t xml:space="preserve">dd a photograph to show you what we are up to </w:t>
      </w:r>
      <w:r>
        <w:rPr>
          <w:rFonts w:ascii="Comic Sans MS" w:hAnsi="Comic Sans MS"/>
          <w:bCs/>
        </w:rPr>
        <w:t>a</w:t>
      </w:r>
      <w:r w:rsidR="009312B1">
        <w:rPr>
          <w:rFonts w:ascii="Comic Sans MS" w:hAnsi="Comic Sans MS"/>
          <w:bCs/>
        </w:rPr>
        <w:t>t school.</w:t>
      </w:r>
      <w:r>
        <w:rPr>
          <w:rFonts w:ascii="Comic Sans MS" w:hAnsi="Comic Sans MS"/>
          <w:bCs/>
        </w:rPr>
        <w:t xml:space="preserve">  I will put the poster </w:t>
      </w:r>
      <w:r w:rsidR="00E467A6">
        <w:rPr>
          <w:rFonts w:ascii="Comic Sans MS" w:hAnsi="Comic Sans MS"/>
          <w:bCs/>
        </w:rPr>
        <w:t xml:space="preserve">on </w:t>
      </w:r>
      <w:r>
        <w:rPr>
          <w:rFonts w:ascii="Comic Sans MS" w:hAnsi="Comic Sans MS"/>
          <w:bCs/>
        </w:rPr>
        <w:t>our home learning page on Tuesday 23</w:t>
      </w:r>
      <w:r w:rsidRPr="00D411A6">
        <w:rPr>
          <w:rFonts w:ascii="Comic Sans MS" w:hAnsi="Comic Sans MS"/>
          <w:bCs/>
          <w:vertAlign w:val="superscript"/>
        </w:rPr>
        <w:t>rd</w:t>
      </w:r>
      <w:r>
        <w:rPr>
          <w:rFonts w:ascii="Comic Sans MS" w:hAnsi="Comic Sans MS"/>
          <w:bCs/>
        </w:rPr>
        <w:t xml:space="preserve"> June.</w:t>
      </w:r>
    </w:p>
    <w:p w14:paraId="1825E18D" w14:textId="77777777" w:rsidR="008558D6" w:rsidRDefault="008558D6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FF0000"/>
        </w:rPr>
      </w:pPr>
    </w:p>
    <w:p w14:paraId="10709DB0" w14:textId="576D536A" w:rsidR="00706338" w:rsidRDefault="00706338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FF0000"/>
        </w:rPr>
      </w:pPr>
      <w:r w:rsidRPr="00706338">
        <w:rPr>
          <w:rFonts w:ascii="Comic Sans MS" w:hAnsi="Comic Sans MS"/>
          <w:bCs/>
          <w:color w:val="FF0000"/>
        </w:rPr>
        <w:t>Note to parents</w:t>
      </w:r>
    </w:p>
    <w:p w14:paraId="746F206F" w14:textId="00ED4A05" w:rsidR="00706338" w:rsidRPr="00706338" w:rsidRDefault="00706338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  <w:color w:val="000000" w:themeColor="text1"/>
        </w:rPr>
      </w:pPr>
      <w:r>
        <w:rPr>
          <w:rFonts w:ascii="Comic Sans MS" w:hAnsi="Comic Sans MS"/>
          <w:bCs/>
          <w:color w:val="000000" w:themeColor="text1"/>
        </w:rPr>
        <w:t>Choose o</w:t>
      </w:r>
      <w:r w:rsidR="00E7125F">
        <w:rPr>
          <w:rFonts w:ascii="Comic Sans MS" w:hAnsi="Comic Sans MS"/>
          <w:bCs/>
          <w:color w:val="000000" w:themeColor="text1"/>
        </w:rPr>
        <w:t xml:space="preserve">ne of the following </w:t>
      </w:r>
      <w:r w:rsidR="00BE7114">
        <w:rPr>
          <w:rFonts w:ascii="Comic Sans MS" w:hAnsi="Comic Sans MS"/>
          <w:bCs/>
          <w:color w:val="000000" w:themeColor="text1"/>
        </w:rPr>
        <w:t xml:space="preserve">links to </w:t>
      </w:r>
      <w:r w:rsidR="00956927">
        <w:rPr>
          <w:rFonts w:ascii="Comic Sans MS" w:hAnsi="Comic Sans MS"/>
          <w:bCs/>
          <w:color w:val="000000" w:themeColor="text1"/>
        </w:rPr>
        <w:t>watch</w:t>
      </w:r>
      <w:r w:rsidR="00BE7114">
        <w:rPr>
          <w:rFonts w:ascii="Comic Sans MS" w:hAnsi="Comic Sans MS"/>
          <w:bCs/>
          <w:color w:val="000000" w:themeColor="text1"/>
        </w:rPr>
        <w:t xml:space="preserve"> a short drawing </w:t>
      </w:r>
      <w:r w:rsidR="00E467A6">
        <w:rPr>
          <w:rFonts w:ascii="Comic Sans MS" w:hAnsi="Comic Sans MS"/>
          <w:bCs/>
          <w:color w:val="000000" w:themeColor="text1"/>
        </w:rPr>
        <w:t xml:space="preserve">lesson.  </w:t>
      </w:r>
    </w:p>
    <w:p w14:paraId="47EE0695" w14:textId="549C103E" w:rsidR="00DB4827" w:rsidRDefault="008558D6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bookmarkStart w:id="1" w:name="_GoBack"/>
      <w:r>
        <w:rPr>
          <w:rFonts w:ascii="Comic Sans MS" w:hAnsi="Comic Sans MS"/>
          <w:bCs/>
          <w:noProof/>
        </w:rPr>
        <w:drawing>
          <wp:anchor distT="0" distB="0" distL="114300" distR="114300" simplePos="0" relativeHeight="251995136" behindDoc="1" locked="0" layoutInCell="1" allowOverlap="1" wp14:anchorId="3C20ACA5" wp14:editId="70298877">
            <wp:simplePos x="0" y="0"/>
            <wp:positionH relativeFrom="margin">
              <wp:posOffset>3960277</wp:posOffset>
            </wp:positionH>
            <wp:positionV relativeFrom="paragraph">
              <wp:posOffset>119789</wp:posOffset>
            </wp:positionV>
            <wp:extent cx="1741170" cy="977265"/>
            <wp:effectExtent l="0" t="0" r="0" b="0"/>
            <wp:wrapTight wrapText="bothSides">
              <wp:wrapPolygon edited="0">
                <wp:start x="0" y="0"/>
                <wp:lineTo x="0" y="21053"/>
                <wp:lineTo x="21269" y="21053"/>
                <wp:lineTo x="212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386D8C37" w14:textId="5D8DF4AB" w:rsidR="00BE7114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rFonts w:ascii="Comic Sans MS" w:hAnsi="Comic Sans MS"/>
          <w:bCs/>
          <w:noProof/>
        </w:rPr>
        <w:drawing>
          <wp:anchor distT="0" distB="0" distL="114300" distR="114300" simplePos="0" relativeHeight="251994112" behindDoc="1" locked="0" layoutInCell="1" allowOverlap="1" wp14:anchorId="5D474649" wp14:editId="6456B17C">
            <wp:simplePos x="0" y="0"/>
            <wp:positionH relativeFrom="margin">
              <wp:posOffset>2867660</wp:posOffset>
            </wp:positionH>
            <wp:positionV relativeFrom="paragraph">
              <wp:posOffset>1270</wp:posOffset>
            </wp:positionV>
            <wp:extent cx="959485" cy="543560"/>
            <wp:effectExtent l="0" t="0" r="0" b="8890"/>
            <wp:wrapTight wrapText="bothSides">
              <wp:wrapPolygon edited="0">
                <wp:start x="0" y="0"/>
                <wp:lineTo x="0" y="21196"/>
                <wp:lineTo x="21014" y="21196"/>
                <wp:lineTo x="2101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114" w:rsidRPr="00BE7114">
        <w:rPr>
          <w:rFonts w:ascii="Comic Sans MS" w:hAnsi="Comic Sans MS"/>
          <w:bCs/>
        </w:rPr>
        <w:t>How to draw a person for preschool</w:t>
      </w:r>
      <w:r w:rsidR="008558D6">
        <w:rPr>
          <w:rFonts w:ascii="Comic Sans MS" w:hAnsi="Comic Sans MS"/>
          <w:bCs/>
        </w:rPr>
        <w:t>.</w:t>
      </w:r>
    </w:p>
    <w:p w14:paraId="62B0CE41" w14:textId="2785BD61" w:rsidR="00BE7114" w:rsidRDefault="004560D9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hyperlink r:id="rId9" w:history="1">
        <w:r w:rsidR="00BE7114" w:rsidRPr="004B15E1">
          <w:rPr>
            <w:rStyle w:val="Hyperlink"/>
            <w:rFonts w:ascii="Comic Sans MS" w:hAnsi="Comic Sans MS"/>
            <w:bCs/>
          </w:rPr>
          <w:t>https://safeyoutube.net/w/v8IK</w:t>
        </w:r>
      </w:hyperlink>
      <w:r w:rsidR="00BE7114" w:rsidRPr="00BE7114">
        <w:rPr>
          <w:rFonts w:ascii="Comic Sans MS" w:hAnsi="Comic Sans MS"/>
          <w:bCs/>
        </w:rPr>
        <w:t xml:space="preserve"> </w:t>
      </w:r>
    </w:p>
    <w:p w14:paraId="08BE3FAD" w14:textId="5E7153C3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59D8AAC" w14:textId="09E0311E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23DE6C46" w14:textId="069ECC76" w:rsidR="00595E65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</w:p>
    <w:p w14:paraId="07DD8C27" w14:textId="29F01F29" w:rsidR="009312B1" w:rsidRPr="008C26C6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Cs/>
        </w:rPr>
      </w:pPr>
      <w:r>
        <w:rPr>
          <w:noProof/>
        </w:rPr>
        <w:drawing>
          <wp:anchor distT="0" distB="0" distL="114300" distR="114300" simplePos="0" relativeHeight="251997184" behindDoc="1" locked="0" layoutInCell="1" allowOverlap="1" wp14:anchorId="31470E72" wp14:editId="78E20343">
            <wp:simplePos x="0" y="0"/>
            <wp:positionH relativeFrom="column">
              <wp:posOffset>4536440</wp:posOffset>
            </wp:positionH>
            <wp:positionV relativeFrom="paragraph">
              <wp:posOffset>47625</wp:posOffset>
            </wp:positionV>
            <wp:extent cx="1597025" cy="901700"/>
            <wp:effectExtent l="0" t="0" r="3175" b="0"/>
            <wp:wrapTight wrapText="bothSides">
              <wp:wrapPolygon edited="0">
                <wp:start x="0" y="0"/>
                <wp:lineTo x="0" y="20992"/>
                <wp:lineTo x="21385" y="20992"/>
                <wp:lineTo x="2138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2" t="11560" r="12591" b="12103"/>
                    <a:stretch/>
                  </pic:blipFill>
                  <pic:spPr bwMode="auto">
                    <a:xfrm>
                      <a:off x="0" y="0"/>
                      <a:ext cx="1597025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Cs/>
          <w:noProof/>
        </w:rPr>
        <w:drawing>
          <wp:anchor distT="0" distB="0" distL="114300" distR="114300" simplePos="0" relativeHeight="251996160" behindDoc="1" locked="0" layoutInCell="1" allowOverlap="1" wp14:anchorId="0349842B" wp14:editId="127CFB1A">
            <wp:simplePos x="0" y="0"/>
            <wp:positionH relativeFrom="margin">
              <wp:posOffset>3378200</wp:posOffset>
            </wp:positionH>
            <wp:positionV relativeFrom="paragraph">
              <wp:posOffset>46355</wp:posOffset>
            </wp:positionV>
            <wp:extent cx="1064895" cy="612140"/>
            <wp:effectExtent l="0" t="0" r="1905" b="0"/>
            <wp:wrapTight wrapText="bothSides">
              <wp:wrapPolygon edited="0">
                <wp:start x="0" y="0"/>
                <wp:lineTo x="0" y="20838"/>
                <wp:lineTo x="21252" y="20838"/>
                <wp:lineTo x="2125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6C6" w:rsidRPr="008C26C6">
        <w:rPr>
          <w:rFonts w:ascii="Comic Sans MS" w:hAnsi="Comic Sans MS"/>
          <w:bCs/>
        </w:rPr>
        <w:t>How to draw a boy or a girl</w:t>
      </w:r>
      <w:r w:rsidR="008558D6">
        <w:rPr>
          <w:rFonts w:ascii="Comic Sans MS" w:hAnsi="Comic Sans MS"/>
          <w:bCs/>
        </w:rPr>
        <w:t>.</w:t>
      </w:r>
      <w:r w:rsidR="008C26C6" w:rsidRPr="008C26C6">
        <w:rPr>
          <w:rFonts w:ascii="Comic Sans MS" w:hAnsi="Comic Sans MS"/>
          <w:bCs/>
        </w:rPr>
        <w:t xml:space="preserve"> </w:t>
      </w:r>
    </w:p>
    <w:p w14:paraId="01B4F0CF" w14:textId="05698CA8" w:rsidR="008C26C6" w:rsidRPr="008F125A" w:rsidRDefault="008F125A" w:rsidP="008E5904">
      <w:pPr>
        <w:pStyle w:val="NormalWeb"/>
        <w:spacing w:before="0" w:beforeAutospacing="0" w:after="0" w:afterAutospacing="0"/>
        <w:rPr>
          <w:rStyle w:val="Hyperlink"/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fldChar w:fldCharType="begin"/>
      </w:r>
      <w:r>
        <w:rPr>
          <w:rFonts w:ascii="Comic Sans MS" w:hAnsi="Comic Sans MS"/>
          <w:b/>
          <w:bCs/>
        </w:rPr>
        <w:instrText xml:space="preserve"> HYPERLINK "https://safeyoutube.net/w/ZzPK" </w:instrText>
      </w:r>
      <w:r>
        <w:rPr>
          <w:rFonts w:ascii="Comic Sans MS" w:hAnsi="Comic Sans MS"/>
          <w:b/>
          <w:bCs/>
        </w:rPr>
        <w:fldChar w:fldCharType="separate"/>
      </w:r>
      <w:r w:rsidRPr="008F125A">
        <w:rPr>
          <w:rStyle w:val="Hyperlink"/>
          <w:rFonts w:ascii="Comic Sans MS" w:hAnsi="Comic Sans MS"/>
          <w:b/>
          <w:bCs/>
        </w:rPr>
        <w:t>https://safeyoutube.net/w/ZzPK</w:t>
      </w:r>
    </w:p>
    <w:p w14:paraId="297BBCE7" w14:textId="684C36E0" w:rsidR="0017730A" w:rsidRDefault="008F125A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fldChar w:fldCharType="end"/>
      </w:r>
    </w:p>
    <w:p w14:paraId="48D55675" w14:textId="5C703C31" w:rsidR="00595E65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52D91431" w14:textId="7457B147" w:rsidR="00595E65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252B83C4" w14:textId="6338F8A3" w:rsidR="0017730A" w:rsidRPr="0017730A" w:rsidRDefault="004560D9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2A0AB9">
        <w:rPr>
          <w:noProof/>
        </w:rPr>
        <w:drawing>
          <wp:anchor distT="0" distB="0" distL="114300" distR="114300" simplePos="0" relativeHeight="252000256" behindDoc="1" locked="0" layoutInCell="1" allowOverlap="1" wp14:anchorId="3B52190A" wp14:editId="3CB5796D">
            <wp:simplePos x="0" y="0"/>
            <wp:positionH relativeFrom="margin">
              <wp:posOffset>4452837</wp:posOffset>
            </wp:positionH>
            <wp:positionV relativeFrom="paragraph">
              <wp:posOffset>7885</wp:posOffset>
            </wp:positionV>
            <wp:extent cx="1397635" cy="1040130"/>
            <wp:effectExtent l="0" t="0" r="0" b="7620"/>
            <wp:wrapTight wrapText="bothSides">
              <wp:wrapPolygon edited="0">
                <wp:start x="0" y="0"/>
                <wp:lineTo x="0" y="21363"/>
                <wp:lineTo x="21198" y="21363"/>
                <wp:lineTo x="2119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7" t="16863" b="16915"/>
                    <a:stretch/>
                  </pic:blipFill>
                  <pic:spPr bwMode="auto">
                    <a:xfrm>
                      <a:off x="0" y="0"/>
                      <a:ext cx="1397635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30A">
        <w:rPr>
          <w:rFonts w:ascii="Comic Sans MS" w:hAnsi="Comic Sans MS"/>
          <w:b/>
          <w:bCs/>
        </w:rPr>
        <w:t>The Very Busy Spider by Eric Carle</w:t>
      </w:r>
    </w:p>
    <w:p w14:paraId="0C9C8247" w14:textId="24EC1D28" w:rsidR="005173E0" w:rsidRDefault="005173E0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9C1684">
        <w:rPr>
          <w:rFonts w:ascii="Comic Sans MS" w:hAnsi="Comic Sans MS"/>
        </w:rPr>
        <w:t>Today</w:t>
      </w:r>
      <w:r w:rsidR="009C1684">
        <w:rPr>
          <w:rFonts w:ascii="Comic Sans MS" w:hAnsi="Comic Sans MS"/>
        </w:rPr>
        <w:t xml:space="preserve">’s </w:t>
      </w:r>
      <w:r w:rsidRPr="009C1684">
        <w:rPr>
          <w:rFonts w:ascii="Comic Sans MS" w:hAnsi="Comic Sans MS"/>
        </w:rPr>
        <w:t xml:space="preserve">story is all about </w:t>
      </w:r>
      <w:r w:rsidR="009C1684">
        <w:rPr>
          <w:rFonts w:ascii="Comic Sans MS" w:hAnsi="Comic Sans MS"/>
        </w:rPr>
        <w:t>a spider, a very busy spider!</w:t>
      </w:r>
      <w:r w:rsidR="00595E65">
        <w:rPr>
          <w:rFonts w:ascii="Comic Sans MS" w:hAnsi="Comic Sans MS"/>
        </w:rPr>
        <w:t xml:space="preserve"> </w:t>
      </w:r>
    </w:p>
    <w:p w14:paraId="391A1741" w14:textId="45B049CF" w:rsidR="008F125A" w:rsidRPr="008F125A" w:rsidRDefault="004560D9" w:rsidP="008F125A">
      <w:pPr>
        <w:rPr>
          <w:rFonts w:ascii="Comic Sans MS" w:eastAsia="Times New Roman" w:hAnsi="Comic Sans MS" w:cs="Times New Roman"/>
          <w:b/>
          <w:bCs/>
          <w:sz w:val="24"/>
          <w:szCs w:val="24"/>
          <w:lang w:eastAsia="en-GB"/>
        </w:rPr>
      </w:pPr>
      <w:hyperlink r:id="rId13" w:history="1">
        <w:r w:rsidR="008F125A" w:rsidRPr="008F125A">
          <w:rPr>
            <w:rStyle w:val="Hyperlink"/>
            <w:rFonts w:ascii="Comic Sans MS" w:eastAsia="Times New Roman" w:hAnsi="Comic Sans MS" w:cs="Times New Roman"/>
            <w:b/>
            <w:bCs/>
            <w:sz w:val="24"/>
            <w:szCs w:val="24"/>
            <w:lang w:eastAsia="en-GB"/>
          </w:rPr>
          <w:t>https://safeyoutube.net/w/JvPK</w:t>
        </w:r>
      </w:hyperlink>
    </w:p>
    <w:p w14:paraId="6E1063F3" w14:textId="77777777" w:rsidR="00595E65" w:rsidRDefault="00595E65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1EF70AEA" w14:textId="34309EA1" w:rsidR="00D83737" w:rsidRPr="00D83737" w:rsidRDefault="00D83737" w:rsidP="008E5904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 w:rsidRPr="00D83737">
        <w:rPr>
          <w:rFonts w:ascii="Comic Sans MS" w:hAnsi="Comic Sans MS"/>
          <w:b/>
          <w:bCs/>
        </w:rPr>
        <w:t xml:space="preserve">Rhyme Time </w:t>
      </w:r>
    </w:p>
    <w:p w14:paraId="4951BAC5" w14:textId="2380A639" w:rsidR="00D83737" w:rsidRPr="0017730A" w:rsidRDefault="00D83737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Don’t forget to practise your Rhyme </w:t>
      </w:r>
      <w:r w:rsidR="008206DB">
        <w:rPr>
          <w:rFonts w:ascii="Comic Sans MS" w:hAnsi="Comic Sans MS"/>
        </w:rPr>
        <w:t>Challenge r</w:t>
      </w:r>
      <w:r>
        <w:rPr>
          <w:rFonts w:ascii="Comic Sans MS" w:hAnsi="Comic Sans MS"/>
        </w:rPr>
        <w:t>hymes today. Try Incy Wincy Spider today</w:t>
      </w:r>
      <w:r w:rsidR="008206DB">
        <w:rPr>
          <w:rFonts w:ascii="Comic Sans MS" w:hAnsi="Comic Sans MS"/>
        </w:rPr>
        <w:t>.</w:t>
      </w:r>
    </w:p>
    <w:p w14:paraId="39363669" w14:textId="725C64A5" w:rsidR="00D83737" w:rsidRDefault="00D83737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If you know all the words, </w:t>
      </w:r>
      <w:r w:rsidR="008558D6">
        <w:rPr>
          <w:rFonts w:ascii="Comic Sans MS" w:hAnsi="Comic Sans MS"/>
        </w:rPr>
        <w:t>learn</w:t>
      </w:r>
      <w:r>
        <w:rPr>
          <w:rFonts w:ascii="Comic Sans MS" w:hAnsi="Comic Sans MS"/>
        </w:rPr>
        <w:t xml:space="preserve"> this extra verse.</w:t>
      </w:r>
    </w:p>
    <w:p w14:paraId="2662E112" w14:textId="333E629F" w:rsidR="00D83737" w:rsidRDefault="00D83737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40E44470" w14:textId="58822484" w:rsidR="00D83737" w:rsidRDefault="0017730A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340445">
        <w:rPr>
          <w:noProof/>
        </w:rPr>
        <w:drawing>
          <wp:anchor distT="0" distB="0" distL="114300" distR="114300" simplePos="0" relativeHeight="251999232" behindDoc="1" locked="0" layoutInCell="1" allowOverlap="1" wp14:anchorId="1428EF06" wp14:editId="438E575D">
            <wp:simplePos x="0" y="0"/>
            <wp:positionH relativeFrom="page">
              <wp:posOffset>5777865</wp:posOffset>
            </wp:positionH>
            <wp:positionV relativeFrom="paragraph">
              <wp:posOffset>106045</wp:posOffset>
            </wp:positionV>
            <wp:extent cx="1289050" cy="807720"/>
            <wp:effectExtent l="0" t="0" r="6350" b="0"/>
            <wp:wrapTight wrapText="bothSides">
              <wp:wrapPolygon edited="0">
                <wp:start x="0" y="0"/>
                <wp:lineTo x="0" y="20887"/>
                <wp:lineTo x="21387" y="20887"/>
                <wp:lineTo x="213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1" locked="0" layoutInCell="1" allowOverlap="1" wp14:anchorId="6B2244B9" wp14:editId="63CA9293">
            <wp:simplePos x="0" y="0"/>
            <wp:positionH relativeFrom="margin">
              <wp:posOffset>1661160</wp:posOffset>
            </wp:positionH>
            <wp:positionV relativeFrom="paragraph">
              <wp:posOffset>-105410</wp:posOffset>
            </wp:positionV>
            <wp:extent cx="3303905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421" y="21463"/>
                <wp:lineTo x="2142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90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6C07C" w14:textId="663365C1" w:rsidR="00D83737" w:rsidRDefault="00D83737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330ED57" w14:textId="7B488BDD" w:rsidR="00862CF0" w:rsidRDefault="00862CF0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3E97DBEA" w14:textId="129C6837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2DC7A72" w14:textId="51D44649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3F524A78" w14:textId="77777777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2FFBC61" w14:textId="230B68F3" w:rsidR="009312B1" w:rsidRDefault="009312B1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7C5EBAD" w14:textId="77777777" w:rsidR="008206DB" w:rsidRDefault="008206DB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2ACB249F" w14:textId="1FF1CEFD" w:rsidR="00862CF0" w:rsidRDefault="00270A8D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14:paraId="42656367" w14:textId="77777777" w:rsidR="00233775" w:rsidRDefault="00233775" w:rsidP="0017730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53E83447" w14:textId="65F54A66" w:rsidR="00862CF0" w:rsidRDefault="0017730A" w:rsidP="0017730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Spider</w:t>
      </w:r>
      <w:r w:rsidR="00391D47">
        <w:rPr>
          <w:rFonts w:ascii="Comic Sans MS" w:hAnsi="Comic Sans MS"/>
          <w:b/>
          <w:bCs/>
        </w:rPr>
        <w:t xml:space="preserve"> Adventure</w:t>
      </w:r>
    </w:p>
    <w:p w14:paraId="33B92192" w14:textId="77777777" w:rsidR="00595E65" w:rsidRDefault="00595E65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7680F4E" w14:textId="0E342557" w:rsidR="005601B0" w:rsidRPr="005601B0" w:rsidRDefault="00595E65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001280" behindDoc="1" locked="0" layoutInCell="1" allowOverlap="1" wp14:anchorId="24E5FB27" wp14:editId="4684BDC3">
            <wp:simplePos x="0" y="0"/>
            <wp:positionH relativeFrom="margin">
              <wp:posOffset>4169410</wp:posOffset>
            </wp:positionH>
            <wp:positionV relativeFrom="paragraph">
              <wp:posOffset>9525</wp:posOffset>
            </wp:positionV>
            <wp:extent cx="2627630" cy="1676400"/>
            <wp:effectExtent l="0" t="0" r="1270" b="0"/>
            <wp:wrapTight wrapText="bothSides">
              <wp:wrapPolygon edited="0">
                <wp:start x="0" y="0"/>
                <wp:lineTo x="0" y="21355"/>
                <wp:lineTo x="21454" y="21355"/>
                <wp:lineTo x="214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B0" w:rsidRPr="005601B0">
        <w:rPr>
          <w:rFonts w:ascii="Comic Sans MS" w:hAnsi="Comic Sans MS"/>
        </w:rPr>
        <w:t>Click on the link below to learn some fascinating facts about spiders with Jess and her friends.</w:t>
      </w:r>
    </w:p>
    <w:p w14:paraId="5A97C918" w14:textId="77777777" w:rsidR="005601B0" w:rsidRDefault="004560D9" w:rsidP="005601B0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  <w:hyperlink r:id="rId17" w:history="1">
        <w:r w:rsidR="005601B0" w:rsidRPr="00391D47">
          <w:rPr>
            <w:rStyle w:val="Hyperlink"/>
            <w:rFonts w:ascii="Comic Sans MS" w:hAnsi="Comic Sans MS"/>
            <w:b/>
            <w:bCs/>
          </w:rPr>
          <w:t>https://safeyoutube.net/w/C9MK</w:t>
        </w:r>
      </w:hyperlink>
    </w:p>
    <w:p w14:paraId="4D912E6A" w14:textId="55AE6861" w:rsidR="005601B0" w:rsidRPr="005601B0" w:rsidRDefault="005601B0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F443A5E" w14:textId="370250ED" w:rsidR="005601B0" w:rsidRDefault="005601B0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  <w:r w:rsidRPr="005601B0">
        <w:rPr>
          <w:rFonts w:ascii="Comic Sans MS" w:hAnsi="Comic Sans MS"/>
        </w:rPr>
        <w:t>Go on a spider adventure around your home.</w:t>
      </w:r>
      <w:r>
        <w:rPr>
          <w:rFonts w:ascii="Comic Sans MS" w:hAnsi="Comic Sans MS"/>
        </w:rPr>
        <w:t xml:space="preserve">  </w:t>
      </w:r>
      <w:r w:rsidRPr="005601B0">
        <w:rPr>
          <w:rFonts w:ascii="Comic Sans MS" w:hAnsi="Comic Sans MS"/>
        </w:rPr>
        <w:t xml:space="preserve">Don’t forget spiders like to live inside </w:t>
      </w:r>
      <w:r>
        <w:rPr>
          <w:rFonts w:ascii="Comic Sans MS" w:hAnsi="Comic Sans MS"/>
        </w:rPr>
        <w:t xml:space="preserve">and </w:t>
      </w:r>
      <w:r w:rsidRPr="005601B0">
        <w:rPr>
          <w:rFonts w:ascii="Comic Sans MS" w:hAnsi="Comic Sans MS"/>
        </w:rPr>
        <w:t xml:space="preserve">outside.  </w:t>
      </w:r>
      <w:r>
        <w:rPr>
          <w:rFonts w:ascii="Comic Sans MS" w:hAnsi="Comic Sans MS"/>
        </w:rPr>
        <w:t>Look carefully for web</w:t>
      </w:r>
      <w:r w:rsidR="00075205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. There’s a spider in my garden who likes to spin her web on my washing line.  I have to be really careful </w:t>
      </w:r>
      <w:r w:rsidR="009B65F5">
        <w:rPr>
          <w:rFonts w:ascii="Comic Sans MS" w:hAnsi="Comic Sans MS"/>
        </w:rPr>
        <w:t>not to disturb her when I peg out my washing.</w:t>
      </w:r>
      <w:r w:rsidR="00075205">
        <w:rPr>
          <w:rFonts w:ascii="Comic Sans MS" w:hAnsi="Comic Sans MS"/>
        </w:rPr>
        <w:t xml:space="preserve"> </w:t>
      </w:r>
    </w:p>
    <w:p w14:paraId="6EE770EE" w14:textId="7953C1CA" w:rsidR="00075205" w:rsidRDefault="00075205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1D3E6DC0" w14:textId="7A2757BD" w:rsidR="00D512CD" w:rsidRDefault="00D512CD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2402C1FF" w14:textId="002BEAFC" w:rsidR="006C3D19" w:rsidRDefault="006C3D19" w:rsidP="00D512CD">
      <w:pPr>
        <w:pStyle w:val="NormalWeb"/>
        <w:spacing w:after="0"/>
        <w:rPr>
          <w:rFonts w:ascii="Comic Sans MS" w:hAnsi="Comic Sans MS"/>
          <w:b/>
          <w:bCs/>
        </w:rPr>
      </w:pPr>
      <w:r w:rsidRPr="006C3D19">
        <w:rPr>
          <w:noProof/>
        </w:rPr>
        <w:drawing>
          <wp:anchor distT="0" distB="0" distL="114300" distR="114300" simplePos="0" relativeHeight="252003328" behindDoc="0" locked="0" layoutInCell="1" allowOverlap="1" wp14:anchorId="38A357AD" wp14:editId="1188D6F9">
            <wp:simplePos x="0" y="0"/>
            <wp:positionH relativeFrom="column">
              <wp:posOffset>-274955</wp:posOffset>
            </wp:positionH>
            <wp:positionV relativeFrom="paragraph">
              <wp:posOffset>537845</wp:posOffset>
            </wp:positionV>
            <wp:extent cx="2091055" cy="1539240"/>
            <wp:effectExtent l="0" t="0" r="4445" b="3810"/>
            <wp:wrapThrough wrapText="bothSides">
              <wp:wrapPolygon edited="0">
                <wp:start x="0" y="0"/>
                <wp:lineTo x="0" y="21386"/>
                <wp:lineTo x="21449" y="21386"/>
                <wp:lineTo x="2144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</w:rPr>
        <w:t>Spider Shape Picture</w:t>
      </w:r>
    </w:p>
    <w:p w14:paraId="5C739496" w14:textId="77777777" w:rsidR="00595E65" w:rsidRDefault="00595E65" w:rsidP="00D512CD">
      <w:pPr>
        <w:pStyle w:val="NormalWeb"/>
        <w:spacing w:after="0"/>
        <w:rPr>
          <w:rFonts w:ascii="Comic Sans MS" w:hAnsi="Comic Sans MS"/>
        </w:rPr>
      </w:pPr>
    </w:p>
    <w:p w14:paraId="2BD66B26" w14:textId="19002BEF" w:rsidR="00595E65" w:rsidRDefault="00595E65" w:rsidP="00D512CD">
      <w:pPr>
        <w:pStyle w:val="NormalWeb"/>
        <w:spacing w:after="0"/>
        <w:rPr>
          <w:rFonts w:ascii="Comic Sans MS" w:hAnsi="Comic Sans MS"/>
        </w:rPr>
      </w:pPr>
      <w:r w:rsidRPr="00595E65">
        <w:rPr>
          <w:rFonts w:ascii="Comic Sans MS" w:hAnsi="Comic Sans MS"/>
        </w:rPr>
        <w:t>Can you make a spider shape picture?</w:t>
      </w:r>
      <w:r>
        <w:rPr>
          <w:rFonts w:ascii="Comic Sans MS" w:hAnsi="Comic Sans MS"/>
        </w:rPr>
        <w:t xml:space="preserve"> I can see a </w:t>
      </w:r>
      <w:r w:rsidR="008558D6">
        <w:rPr>
          <w:rFonts w:ascii="Comic Sans MS" w:hAnsi="Comic Sans MS"/>
        </w:rPr>
        <w:t>huge</w:t>
      </w:r>
      <w:r w:rsidR="004560D9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round body and lots of long legs.   What shape do we need for his body? </w:t>
      </w:r>
      <w:r w:rsidRPr="00595E65">
        <w:rPr>
          <w:rFonts w:ascii="Comic Sans MS" w:hAnsi="Comic Sans MS"/>
        </w:rPr>
        <w:t>How many long legs does yo</w:t>
      </w:r>
      <w:r>
        <w:rPr>
          <w:rFonts w:ascii="Comic Sans MS" w:hAnsi="Comic Sans MS"/>
        </w:rPr>
        <w:t>ur spider need?</w:t>
      </w:r>
    </w:p>
    <w:p w14:paraId="0A8E47D5" w14:textId="0F667D7D" w:rsidR="00595E65" w:rsidRDefault="00595E65" w:rsidP="00D512CD">
      <w:pPr>
        <w:pStyle w:val="NormalWeb"/>
        <w:spacing w:after="0"/>
        <w:rPr>
          <w:rFonts w:ascii="Comic Sans MS" w:hAnsi="Comic Sans MS"/>
        </w:rPr>
      </w:pPr>
    </w:p>
    <w:p w14:paraId="131CE4D4" w14:textId="79242AA4" w:rsidR="006C3D19" w:rsidRDefault="006C3D19" w:rsidP="00D512CD">
      <w:pPr>
        <w:pStyle w:val="NormalWeb"/>
        <w:spacing w:after="0"/>
        <w:rPr>
          <w:rFonts w:ascii="Comic Sans MS" w:hAnsi="Comic Sans MS"/>
          <w:b/>
          <w:bCs/>
        </w:rPr>
      </w:pPr>
    </w:p>
    <w:p w14:paraId="432DE1BE" w14:textId="4DB52FCF" w:rsidR="00D512CD" w:rsidRPr="009971FE" w:rsidRDefault="006C3D19" w:rsidP="00D512CD">
      <w:pPr>
        <w:pStyle w:val="NormalWeb"/>
        <w:spacing w:after="0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2002304" behindDoc="1" locked="0" layoutInCell="1" allowOverlap="1" wp14:anchorId="3933E07B" wp14:editId="0486C37E">
            <wp:simplePos x="0" y="0"/>
            <wp:positionH relativeFrom="margin">
              <wp:posOffset>4104005</wp:posOffset>
            </wp:positionH>
            <wp:positionV relativeFrom="paragraph">
              <wp:posOffset>423545</wp:posOffset>
            </wp:positionV>
            <wp:extent cx="2496185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430" y="21441"/>
                <wp:lineTo x="214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2CD" w:rsidRPr="009971FE">
        <w:rPr>
          <w:rFonts w:ascii="Comic Sans MS" w:hAnsi="Comic Sans MS"/>
          <w:b/>
          <w:bCs/>
        </w:rPr>
        <w:t>Re</w:t>
      </w:r>
      <w:r w:rsidR="009971FE">
        <w:rPr>
          <w:rFonts w:ascii="Comic Sans MS" w:hAnsi="Comic Sans MS"/>
          <w:b/>
          <w:bCs/>
        </w:rPr>
        <w:t>turn to School and Nursery Challenge</w:t>
      </w:r>
    </w:p>
    <w:p w14:paraId="525DE0F9" w14:textId="04E935E2" w:rsidR="00D512CD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E</w:t>
      </w:r>
      <w:r w:rsidR="00D512CD" w:rsidRPr="00D512CD">
        <w:rPr>
          <w:rFonts w:ascii="Comic Sans MS" w:hAnsi="Comic Sans MS"/>
        </w:rPr>
        <w:t>ach week I am going to set you a ‘Ready for School</w:t>
      </w:r>
      <w:r>
        <w:rPr>
          <w:rFonts w:ascii="Comic Sans MS" w:hAnsi="Comic Sans MS"/>
        </w:rPr>
        <w:t xml:space="preserve"> and Nursery</w:t>
      </w:r>
      <w:r w:rsidR="00D512CD" w:rsidRPr="00D512CD">
        <w:rPr>
          <w:rFonts w:ascii="Comic Sans MS" w:hAnsi="Comic Sans MS"/>
        </w:rPr>
        <w:t xml:space="preserve">’ challenge. </w:t>
      </w:r>
      <w:r>
        <w:rPr>
          <w:rFonts w:ascii="Comic Sans MS" w:hAnsi="Comic Sans MS"/>
        </w:rPr>
        <w:t xml:space="preserve">In Reception and </w:t>
      </w:r>
      <w:r w:rsidR="006C3D19">
        <w:rPr>
          <w:rFonts w:ascii="Comic Sans MS" w:hAnsi="Comic Sans MS"/>
        </w:rPr>
        <w:t>Nursery,</w:t>
      </w:r>
      <w:r>
        <w:rPr>
          <w:rFonts w:ascii="Comic Sans MS" w:hAnsi="Comic Sans MS"/>
        </w:rPr>
        <w:t xml:space="preserve"> we love to have fun learning outside.  So, t</w:t>
      </w:r>
      <w:r w:rsidRPr="009971FE">
        <w:rPr>
          <w:rFonts w:ascii="Comic Sans MS" w:hAnsi="Comic Sans MS"/>
        </w:rPr>
        <w:t>his week I would like you to practise putting on and</w:t>
      </w:r>
      <w:r w:rsidR="004560D9">
        <w:rPr>
          <w:rFonts w:ascii="Comic Sans MS" w:hAnsi="Comic Sans MS"/>
        </w:rPr>
        <w:t xml:space="preserve"> fastening your coat</w:t>
      </w:r>
      <w:r w:rsidRPr="009971FE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8558D6">
        <w:rPr>
          <w:rFonts w:ascii="Comic Sans MS" w:hAnsi="Comic Sans MS"/>
        </w:rPr>
        <w:t>Keep practising, I know you can do it!</w:t>
      </w:r>
    </w:p>
    <w:p w14:paraId="0F420F36" w14:textId="744E5551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7C2C084C" w14:textId="59E0781F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80B8E44" w14:textId="63697D05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0EE233F" w14:textId="7A4B90F1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024254D3" w14:textId="054BDF75" w:rsidR="009971FE" w:rsidRDefault="009971FE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4AC84F9D" w14:textId="6C7602B0" w:rsidR="0029635F" w:rsidRDefault="0029635F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Have a fabulous day</w:t>
      </w:r>
    </w:p>
    <w:p w14:paraId="065219C5" w14:textId="2DD18EE7" w:rsidR="0029635F" w:rsidRDefault="0029635F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5B6412B3" w14:textId="42A7024C" w:rsidR="0029635F" w:rsidRDefault="0029635F" w:rsidP="00D512CD">
      <w:pPr>
        <w:pStyle w:val="NormalWeb"/>
        <w:spacing w:before="0" w:beforeAutospacing="0" w:after="0" w:afterAutospacing="0"/>
        <w:rPr>
          <w:rFonts w:ascii="Comic Sans MS" w:hAnsi="Comic Sans MS"/>
        </w:rPr>
      </w:pPr>
      <w:r>
        <w:rPr>
          <w:rFonts w:ascii="Comic Sans MS" w:hAnsi="Comic Sans MS"/>
        </w:rPr>
        <w:t>Miss Meads</w:t>
      </w:r>
    </w:p>
    <w:p w14:paraId="71987E15" w14:textId="626790C6" w:rsidR="00075205" w:rsidRDefault="00075205" w:rsidP="0017730A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48FEA95D" w14:textId="14C2A973" w:rsidR="0017730A" w:rsidRPr="0017730A" w:rsidRDefault="0017730A" w:rsidP="0017730A">
      <w:pPr>
        <w:pStyle w:val="NormalWeb"/>
        <w:spacing w:before="0" w:beforeAutospacing="0" w:after="0" w:afterAutospacing="0"/>
        <w:rPr>
          <w:rFonts w:ascii="Comic Sans MS" w:hAnsi="Comic Sans MS"/>
          <w:b/>
          <w:bCs/>
        </w:rPr>
      </w:pPr>
    </w:p>
    <w:p w14:paraId="0E2A6AC7" w14:textId="77777777" w:rsidR="00862CF0" w:rsidRDefault="00862CF0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83A69BB" w14:textId="143E21E2" w:rsidR="00CF5DE6" w:rsidRDefault="00CF5DE6" w:rsidP="008E5904">
      <w:pPr>
        <w:pStyle w:val="NormalWeb"/>
        <w:spacing w:before="0" w:beforeAutospacing="0" w:after="0" w:afterAutospacing="0"/>
        <w:rPr>
          <w:rFonts w:ascii="Comic Sans MS" w:hAnsi="Comic Sans MS"/>
        </w:rPr>
      </w:pPr>
    </w:p>
    <w:p w14:paraId="6A3A70A9" w14:textId="77777777" w:rsidR="00A6202F" w:rsidRDefault="00A6202F" w:rsidP="00685095">
      <w:pPr>
        <w:spacing w:after="0" w:line="240" w:lineRule="auto"/>
        <w:rPr>
          <w:rFonts w:ascii="Comic Sans MS" w:hAnsi="Comic Sans MS"/>
          <w:sz w:val="24"/>
          <w:szCs w:val="24"/>
        </w:rPr>
      </w:pPr>
    </w:p>
    <w:sectPr w:rsidR="00A6202F" w:rsidSect="00FE3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C019F"/>
    <w:multiLevelType w:val="hybridMultilevel"/>
    <w:tmpl w:val="B11C2B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C61051"/>
    <w:multiLevelType w:val="hybridMultilevel"/>
    <w:tmpl w:val="5A70F0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B210F"/>
    <w:multiLevelType w:val="hybridMultilevel"/>
    <w:tmpl w:val="FD00B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C023BD8"/>
    <w:multiLevelType w:val="hybridMultilevel"/>
    <w:tmpl w:val="11FA12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B1B4B64"/>
    <w:multiLevelType w:val="hybridMultilevel"/>
    <w:tmpl w:val="1EC24C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9710C0"/>
    <w:multiLevelType w:val="hybridMultilevel"/>
    <w:tmpl w:val="74F455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EF4D9F"/>
    <w:multiLevelType w:val="hybridMultilevel"/>
    <w:tmpl w:val="02421E5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8C37752"/>
    <w:multiLevelType w:val="hybridMultilevel"/>
    <w:tmpl w:val="B718C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6A4159"/>
    <w:multiLevelType w:val="hybridMultilevel"/>
    <w:tmpl w:val="79B81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7074F8"/>
    <w:multiLevelType w:val="hybridMultilevel"/>
    <w:tmpl w:val="549EA8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9651253"/>
    <w:multiLevelType w:val="hybridMultilevel"/>
    <w:tmpl w:val="6F06B9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9D14A30"/>
    <w:multiLevelType w:val="hybridMultilevel"/>
    <w:tmpl w:val="3DF2C4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F957280"/>
    <w:multiLevelType w:val="hybridMultilevel"/>
    <w:tmpl w:val="DD4063A8"/>
    <w:lvl w:ilvl="0" w:tplc="B852A5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2"/>
  </w:num>
  <w:num w:numId="5">
    <w:abstractNumId w:val="1"/>
  </w:num>
  <w:num w:numId="6">
    <w:abstractNumId w:val="3"/>
  </w:num>
  <w:num w:numId="7">
    <w:abstractNumId w:val="5"/>
  </w:num>
  <w:num w:numId="8">
    <w:abstractNumId w:val="9"/>
  </w:num>
  <w:num w:numId="9">
    <w:abstractNumId w:val="6"/>
  </w:num>
  <w:num w:numId="10">
    <w:abstractNumId w:val="10"/>
  </w:num>
  <w:num w:numId="11">
    <w:abstractNumId w:val="4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62"/>
    <w:rsid w:val="00001410"/>
    <w:rsid w:val="00017D69"/>
    <w:rsid w:val="00026D3E"/>
    <w:rsid w:val="00030C70"/>
    <w:rsid w:val="00040579"/>
    <w:rsid w:val="000406D7"/>
    <w:rsid w:val="000457AD"/>
    <w:rsid w:val="0005600C"/>
    <w:rsid w:val="00063A03"/>
    <w:rsid w:val="00067985"/>
    <w:rsid w:val="00075205"/>
    <w:rsid w:val="000817F1"/>
    <w:rsid w:val="0009103B"/>
    <w:rsid w:val="0009703C"/>
    <w:rsid w:val="000B2A27"/>
    <w:rsid w:val="000C3398"/>
    <w:rsid w:val="000C3856"/>
    <w:rsid w:val="000C3A96"/>
    <w:rsid w:val="000C58FF"/>
    <w:rsid w:val="000E21BF"/>
    <w:rsid w:val="000E32D3"/>
    <w:rsid w:val="000E5DB6"/>
    <w:rsid w:val="000F1C9D"/>
    <w:rsid w:val="00100809"/>
    <w:rsid w:val="0010435F"/>
    <w:rsid w:val="0012074F"/>
    <w:rsid w:val="001316EC"/>
    <w:rsid w:val="00136081"/>
    <w:rsid w:val="00137C38"/>
    <w:rsid w:val="0014220D"/>
    <w:rsid w:val="00152AF8"/>
    <w:rsid w:val="00160B76"/>
    <w:rsid w:val="0016539D"/>
    <w:rsid w:val="0017730A"/>
    <w:rsid w:val="001A1AB3"/>
    <w:rsid w:val="001A59B8"/>
    <w:rsid w:val="001B172B"/>
    <w:rsid w:val="001C3F2C"/>
    <w:rsid w:val="001C7B22"/>
    <w:rsid w:val="001D0781"/>
    <w:rsid w:val="001D1076"/>
    <w:rsid w:val="001D38A5"/>
    <w:rsid w:val="001D65D3"/>
    <w:rsid w:val="001E1065"/>
    <w:rsid w:val="001E69A3"/>
    <w:rsid w:val="001E7DAE"/>
    <w:rsid w:val="002006F2"/>
    <w:rsid w:val="00207FE3"/>
    <w:rsid w:val="002136EC"/>
    <w:rsid w:val="00230657"/>
    <w:rsid w:val="002329A2"/>
    <w:rsid w:val="00233775"/>
    <w:rsid w:val="00234EE7"/>
    <w:rsid w:val="00241575"/>
    <w:rsid w:val="0024411B"/>
    <w:rsid w:val="00260826"/>
    <w:rsid w:val="002654E2"/>
    <w:rsid w:val="00270A8D"/>
    <w:rsid w:val="0029635F"/>
    <w:rsid w:val="002A01E3"/>
    <w:rsid w:val="002A0AB9"/>
    <w:rsid w:val="002A77F4"/>
    <w:rsid w:val="002B01C8"/>
    <w:rsid w:val="002C3513"/>
    <w:rsid w:val="002D272A"/>
    <w:rsid w:val="002D55E6"/>
    <w:rsid w:val="002F551A"/>
    <w:rsid w:val="00301E04"/>
    <w:rsid w:val="003140E2"/>
    <w:rsid w:val="003267FA"/>
    <w:rsid w:val="0032731F"/>
    <w:rsid w:val="00340445"/>
    <w:rsid w:val="003410A6"/>
    <w:rsid w:val="00341F5C"/>
    <w:rsid w:val="0035099C"/>
    <w:rsid w:val="0037001E"/>
    <w:rsid w:val="00391043"/>
    <w:rsid w:val="00391D47"/>
    <w:rsid w:val="00392C0A"/>
    <w:rsid w:val="003A6A5E"/>
    <w:rsid w:val="003C008C"/>
    <w:rsid w:val="003C00FA"/>
    <w:rsid w:val="003C5E14"/>
    <w:rsid w:val="003C60D1"/>
    <w:rsid w:val="003D0C9C"/>
    <w:rsid w:val="003E1396"/>
    <w:rsid w:val="003E3B08"/>
    <w:rsid w:val="003E6948"/>
    <w:rsid w:val="00406E7B"/>
    <w:rsid w:val="00410BFA"/>
    <w:rsid w:val="0041501E"/>
    <w:rsid w:val="00420AB1"/>
    <w:rsid w:val="004250EC"/>
    <w:rsid w:val="00426D86"/>
    <w:rsid w:val="0043733B"/>
    <w:rsid w:val="004424BE"/>
    <w:rsid w:val="00443DA8"/>
    <w:rsid w:val="00445019"/>
    <w:rsid w:val="004560D9"/>
    <w:rsid w:val="00465D08"/>
    <w:rsid w:val="0048000D"/>
    <w:rsid w:val="00483796"/>
    <w:rsid w:val="0048495C"/>
    <w:rsid w:val="00486C52"/>
    <w:rsid w:val="004906D2"/>
    <w:rsid w:val="00496207"/>
    <w:rsid w:val="00497B62"/>
    <w:rsid w:val="004B2A5B"/>
    <w:rsid w:val="004C15C6"/>
    <w:rsid w:val="004C4153"/>
    <w:rsid w:val="004E12EA"/>
    <w:rsid w:val="004F2369"/>
    <w:rsid w:val="005051EF"/>
    <w:rsid w:val="00507E79"/>
    <w:rsid w:val="00513715"/>
    <w:rsid w:val="005173E0"/>
    <w:rsid w:val="0052569F"/>
    <w:rsid w:val="005432F9"/>
    <w:rsid w:val="0055293E"/>
    <w:rsid w:val="00552A2C"/>
    <w:rsid w:val="0055377A"/>
    <w:rsid w:val="005601B0"/>
    <w:rsid w:val="00580461"/>
    <w:rsid w:val="00582B98"/>
    <w:rsid w:val="005947CA"/>
    <w:rsid w:val="00595E65"/>
    <w:rsid w:val="00597EE4"/>
    <w:rsid w:val="005A48F4"/>
    <w:rsid w:val="005B00E5"/>
    <w:rsid w:val="005D5C51"/>
    <w:rsid w:val="005E6BB4"/>
    <w:rsid w:val="005E7599"/>
    <w:rsid w:val="005F5605"/>
    <w:rsid w:val="00631767"/>
    <w:rsid w:val="00634EA7"/>
    <w:rsid w:val="006643D5"/>
    <w:rsid w:val="0066504A"/>
    <w:rsid w:val="00673592"/>
    <w:rsid w:val="00682EE2"/>
    <w:rsid w:val="00685095"/>
    <w:rsid w:val="00685361"/>
    <w:rsid w:val="00690A84"/>
    <w:rsid w:val="00690D2D"/>
    <w:rsid w:val="006929FD"/>
    <w:rsid w:val="006A0093"/>
    <w:rsid w:val="006A4476"/>
    <w:rsid w:val="006A5C61"/>
    <w:rsid w:val="006A6602"/>
    <w:rsid w:val="006A7354"/>
    <w:rsid w:val="006B4FFF"/>
    <w:rsid w:val="006B6406"/>
    <w:rsid w:val="006C39AF"/>
    <w:rsid w:val="006C3D19"/>
    <w:rsid w:val="006D0437"/>
    <w:rsid w:val="006D0D72"/>
    <w:rsid w:val="006D6071"/>
    <w:rsid w:val="006E66AF"/>
    <w:rsid w:val="006E68C0"/>
    <w:rsid w:val="006F3AFE"/>
    <w:rsid w:val="006F4CCE"/>
    <w:rsid w:val="006F5E0A"/>
    <w:rsid w:val="00706338"/>
    <w:rsid w:val="00706F84"/>
    <w:rsid w:val="00725B6B"/>
    <w:rsid w:val="00735936"/>
    <w:rsid w:val="0074391D"/>
    <w:rsid w:val="00745B5E"/>
    <w:rsid w:val="00750DF5"/>
    <w:rsid w:val="00790A82"/>
    <w:rsid w:val="007910F6"/>
    <w:rsid w:val="00794526"/>
    <w:rsid w:val="007A0098"/>
    <w:rsid w:val="007B400D"/>
    <w:rsid w:val="007C25D5"/>
    <w:rsid w:val="007C7726"/>
    <w:rsid w:val="007D508B"/>
    <w:rsid w:val="007E5562"/>
    <w:rsid w:val="007F3DBE"/>
    <w:rsid w:val="007F5937"/>
    <w:rsid w:val="008152CC"/>
    <w:rsid w:val="008206DB"/>
    <w:rsid w:val="00842A07"/>
    <w:rsid w:val="008558D6"/>
    <w:rsid w:val="00862CF0"/>
    <w:rsid w:val="00880EBC"/>
    <w:rsid w:val="00882159"/>
    <w:rsid w:val="008923BB"/>
    <w:rsid w:val="008A28EE"/>
    <w:rsid w:val="008B0629"/>
    <w:rsid w:val="008C160B"/>
    <w:rsid w:val="008C26C6"/>
    <w:rsid w:val="008D1EF2"/>
    <w:rsid w:val="008E04B7"/>
    <w:rsid w:val="008E15E3"/>
    <w:rsid w:val="008E1C7D"/>
    <w:rsid w:val="008E5904"/>
    <w:rsid w:val="008F125A"/>
    <w:rsid w:val="008F23F8"/>
    <w:rsid w:val="008F41AC"/>
    <w:rsid w:val="0090104A"/>
    <w:rsid w:val="00912F5E"/>
    <w:rsid w:val="0092147D"/>
    <w:rsid w:val="009312B1"/>
    <w:rsid w:val="00943FD3"/>
    <w:rsid w:val="00944BEE"/>
    <w:rsid w:val="00947E07"/>
    <w:rsid w:val="00953CA2"/>
    <w:rsid w:val="00956927"/>
    <w:rsid w:val="009615CD"/>
    <w:rsid w:val="00961EE0"/>
    <w:rsid w:val="00964B29"/>
    <w:rsid w:val="00967572"/>
    <w:rsid w:val="0096788F"/>
    <w:rsid w:val="009723C1"/>
    <w:rsid w:val="00972D78"/>
    <w:rsid w:val="00980A5E"/>
    <w:rsid w:val="009873E0"/>
    <w:rsid w:val="009971FE"/>
    <w:rsid w:val="00997FE1"/>
    <w:rsid w:val="009B5AE4"/>
    <w:rsid w:val="009B65F5"/>
    <w:rsid w:val="009C1684"/>
    <w:rsid w:val="009C23A8"/>
    <w:rsid w:val="009C28DD"/>
    <w:rsid w:val="009D26C8"/>
    <w:rsid w:val="009E54E4"/>
    <w:rsid w:val="009F6B4C"/>
    <w:rsid w:val="00A00989"/>
    <w:rsid w:val="00A10F28"/>
    <w:rsid w:val="00A11955"/>
    <w:rsid w:val="00A12170"/>
    <w:rsid w:val="00A239AA"/>
    <w:rsid w:val="00A45280"/>
    <w:rsid w:val="00A50680"/>
    <w:rsid w:val="00A60338"/>
    <w:rsid w:val="00A61080"/>
    <w:rsid w:val="00A6202F"/>
    <w:rsid w:val="00A6758B"/>
    <w:rsid w:val="00A7170B"/>
    <w:rsid w:val="00A82054"/>
    <w:rsid w:val="00A84F59"/>
    <w:rsid w:val="00AA65B6"/>
    <w:rsid w:val="00AA77BC"/>
    <w:rsid w:val="00AB4853"/>
    <w:rsid w:val="00AB4D0E"/>
    <w:rsid w:val="00AC65A3"/>
    <w:rsid w:val="00AD351B"/>
    <w:rsid w:val="00AD572D"/>
    <w:rsid w:val="00AE2059"/>
    <w:rsid w:val="00AE214A"/>
    <w:rsid w:val="00AE2842"/>
    <w:rsid w:val="00AF607F"/>
    <w:rsid w:val="00B0398D"/>
    <w:rsid w:val="00B1495C"/>
    <w:rsid w:val="00B30FD1"/>
    <w:rsid w:val="00B340C7"/>
    <w:rsid w:val="00B47888"/>
    <w:rsid w:val="00B47A42"/>
    <w:rsid w:val="00B47CE0"/>
    <w:rsid w:val="00B51264"/>
    <w:rsid w:val="00B547F9"/>
    <w:rsid w:val="00B54D78"/>
    <w:rsid w:val="00B63243"/>
    <w:rsid w:val="00B711C7"/>
    <w:rsid w:val="00B97E72"/>
    <w:rsid w:val="00BA2C07"/>
    <w:rsid w:val="00BA6C30"/>
    <w:rsid w:val="00BB051E"/>
    <w:rsid w:val="00BC2CAB"/>
    <w:rsid w:val="00BC745E"/>
    <w:rsid w:val="00BD218F"/>
    <w:rsid w:val="00BE7114"/>
    <w:rsid w:val="00BF05AC"/>
    <w:rsid w:val="00BF7ABE"/>
    <w:rsid w:val="00C22FB1"/>
    <w:rsid w:val="00C31111"/>
    <w:rsid w:val="00C35986"/>
    <w:rsid w:val="00C36CFA"/>
    <w:rsid w:val="00C42795"/>
    <w:rsid w:val="00C45791"/>
    <w:rsid w:val="00C50365"/>
    <w:rsid w:val="00C55CEC"/>
    <w:rsid w:val="00C65B1C"/>
    <w:rsid w:val="00C72FB3"/>
    <w:rsid w:val="00C74DBD"/>
    <w:rsid w:val="00C7708B"/>
    <w:rsid w:val="00C85423"/>
    <w:rsid w:val="00C9034B"/>
    <w:rsid w:val="00C937D8"/>
    <w:rsid w:val="00CB18A6"/>
    <w:rsid w:val="00CD335A"/>
    <w:rsid w:val="00CE64A9"/>
    <w:rsid w:val="00CF5DE6"/>
    <w:rsid w:val="00D04E6E"/>
    <w:rsid w:val="00D16397"/>
    <w:rsid w:val="00D17F8D"/>
    <w:rsid w:val="00D232DA"/>
    <w:rsid w:val="00D406F9"/>
    <w:rsid w:val="00D411A6"/>
    <w:rsid w:val="00D50CAF"/>
    <w:rsid w:val="00D512CD"/>
    <w:rsid w:val="00D76F94"/>
    <w:rsid w:val="00D83737"/>
    <w:rsid w:val="00DA31BC"/>
    <w:rsid w:val="00DB156F"/>
    <w:rsid w:val="00DB37F1"/>
    <w:rsid w:val="00DB463C"/>
    <w:rsid w:val="00DB4827"/>
    <w:rsid w:val="00DB5B58"/>
    <w:rsid w:val="00DB6C59"/>
    <w:rsid w:val="00E01716"/>
    <w:rsid w:val="00E06F9C"/>
    <w:rsid w:val="00E0797C"/>
    <w:rsid w:val="00E121C8"/>
    <w:rsid w:val="00E14E6B"/>
    <w:rsid w:val="00E24237"/>
    <w:rsid w:val="00E24F35"/>
    <w:rsid w:val="00E3477D"/>
    <w:rsid w:val="00E442FA"/>
    <w:rsid w:val="00E467A6"/>
    <w:rsid w:val="00E57752"/>
    <w:rsid w:val="00E61DFE"/>
    <w:rsid w:val="00E63630"/>
    <w:rsid w:val="00E7125F"/>
    <w:rsid w:val="00E75CC6"/>
    <w:rsid w:val="00E75FEA"/>
    <w:rsid w:val="00E76A51"/>
    <w:rsid w:val="00E776AC"/>
    <w:rsid w:val="00E9426D"/>
    <w:rsid w:val="00E9770B"/>
    <w:rsid w:val="00EA1695"/>
    <w:rsid w:val="00EA2B0C"/>
    <w:rsid w:val="00EA404E"/>
    <w:rsid w:val="00EA4803"/>
    <w:rsid w:val="00EA73CD"/>
    <w:rsid w:val="00EC11F5"/>
    <w:rsid w:val="00EC13AF"/>
    <w:rsid w:val="00EC2CF1"/>
    <w:rsid w:val="00EC354B"/>
    <w:rsid w:val="00EC41B0"/>
    <w:rsid w:val="00ED3A51"/>
    <w:rsid w:val="00ED403E"/>
    <w:rsid w:val="00F168B5"/>
    <w:rsid w:val="00F20D17"/>
    <w:rsid w:val="00F232C9"/>
    <w:rsid w:val="00F236AC"/>
    <w:rsid w:val="00F33971"/>
    <w:rsid w:val="00F34B6A"/>
    <w:rsid w:val="00F36538"/>
    <w:rsid w:val="00F4044F"/>
    <w:rsid w:val="00F40A94"/>
    <w:rsid w:val="00F41A1A"/>
    <w:rsid w:val="00F43027"/>
    <w:rsid w:val="00F51A46"/>
    <w:rsid w:val="00F535F4"/>
    <w:rsid w:val="00F537A5"/>
    <w:rsid w:val="00F54815"/>
    <w:rsid w:val="00F552CB"/>
    <w:rsid w:val="00F579F8"/>
    <w:rsid w:val="00F61AA8"/>
    <w:rsid w:val="00F651A8"/>
    <w:rsid w:val="00F65657"/>
    <w:rsid w:val="00F9315A"/>
    <w:rsid w:val="00FA55C0"/>
    <w:rsid w:val="00FB60AB"/>
    <w:rsid w:val="00FB66DD"/>
    <w:rsid w:val="00FC17BB"/>
    <w:rsid w:val="00FD3806"/>
    <w:rsid w:val="00FE22E6"/>
    <w:rsid w:val="00FE3EDE"/>
    <w:rsid w:val="00FF5CDB"/>
    <w:rsid w:val="00FF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0147"/>
  <w15:chartTrackingRefBased/>
  <w15:docId w15:val="{46F591D1-CBC8-4A16-88E3-0A74F630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5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E5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E5562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E2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1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1B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BF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15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15C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C41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600C"/>
    <w:pPr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21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E28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47E07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6D0437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A0A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2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7039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3696">
          <w:marLeft w:val="4380"/>
          <w:marRight w:val="43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93693">
              <w:marLeft w:val="300"/>
              <w:marRight w:val="30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46203">
                  <w:marLeft w:val="0"/>
                  <w:marRight w:val="0"/>
                  <w:marTop w:val="0"/>
                  <w:marBottom w:val="0"/>
                  <w:divBdr>
                    <w:top w:val="single" w:sz="6" w:space="3" w:color="CCCCEE"/>
                    <w:left w:val="single" w:sz="6" w:space="0" w:color="CCCCEE"/>
                    <w:bottom w:val="single" w:sz="6" w:space="3" w:color="CCCCEE"/>
                    <w:right w:val="single" w:sz="6" w:space="0" w:color="CCCCEE"/>
                  </w:divBdr>
                </w:div>
              </w:divsChild>
            </w:div>
            <w:div w:id="9369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82570">
                  <w:marLeft w:val="300"/>
                  <w:marRight w:val="30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0460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</w:div>
                  </w:divsChild>
                </w:div>
              </w:divsChild>
            </w:div>
          </w:divsChild>
        </w:div>
        <w:div w:id="14263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3234">
              <w:marLeft w:val="4380"/>
              <w:marRight w:val="4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92216">
                  <w:marLeft w:val="0"/>
                  <w:marRight w:val="0"/>
                  <w:marTop w:val="7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6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afeyoutube.net/w/JvPK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safeyoutube.net/w/C9M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safeyoutube.net/w/v8IK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D5B322-EA63-49CA-B781-EB3B05599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F6D28A09</Template>
  <TotalTime>241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J. Meads</dc:creator>
  <cp:keywords/>
  <dc:description/>
  <cp:lastModifiedBy>Miss J. Meads</cp:lastModifiedBy>
  <cp:revision>8</cp:revision>
  <dcterms:created xsi:type="dcterms:W3CDTF">2020-06-11T14:02:00Z</dcterms:created>
  <dcterms:modified xsi:type="dcterms:W3CDTF">2020-06-12T09:00:00Z</dcterms:modified>
</cp:coreProperties>
</file>