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53FE1" w14:textId="4223C1AE" w:rsidR="00373A23" w:rsidRDefault="00572AD4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 w:rsidRPr="0094303E">
        <w:rPr>
          <w:rStyle w:val="Hyperlink"/>
          <w:rFonts w:ascii="Comic Sans MS" w:eastAsia="Times New Roman" w:hAnsi="Comic Sans MS" w:cs="Times New Roman"/>
          <w:noProof/>
          <w:sz w:val="27"/>
          <w:szCs w:val="27"/>
          <w:lang w:eastAsia="en-GB"/>
        </w:rPr>
        <w:drawing>
          <wp:anchor distT="0" distB="0" distL="114300" distR="114300" simplePos="0" relativeHeight="251858944" behindDoc="1" locked="0" layoutInCell="1" allowOverlap="1" wp14:anchorId="4699CA5A" wp14:editId="601D1CC7">
            <wp:simplePos x="0" y="0"/>
            <wp:positionH relativeFrom="margin">
              <wp:posOffset>-119380</wp:posOffset>
            </wp:positionH>
            <wp:positionV relativeFrom="paragraph">
              <wp:posOffset>0</wp:posOffset>
            </wp:positionV>
            <wp:extent cx="1353185" cy="1019810"/>
            <wp:effectExtent l="0" t="0" r="0" b="8890"/>
            <wp:wrapTight wrapText="bothSides">
              <wp:wrapPolygon edited="0">
                <wp:start x="0" y="0"/>
                <wp:lineTo x="0" y="21385"/>
                <wp:lineTo x="21286" y="21385"/>
                <wp:lineTo x="2128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FE9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64064" behindDoc="1" locked="0" layoutInCell="1" allowOverlap="1" wp14:anchorId="7BBA4777" wp14:editId="110A89EC">
            <wp:simplePos x="0" y="0"/>
            <wp:positionH relativeFrom="column">
              <wp:posOffset>4620700</wp:posOffset>
            </wp:positionH>
            <wp:positionV relativeFrom="paragraph">
              <wp:posOffset>7034</wp:posOffset>
            </wp:positionV>
            <wp:extent cx="2110105" cy="1733550"/>
            <wp:effectExtent l="0" t="0" r="4445" b="0"/>
            <wp:wrapTight wrapText="bothSides">
              <wp:wrapPolygon edited="0">
                <wp:start x="0" y="0"/>
                <wp:lineTo x="0" y="21363"/>
                <wp:lineTo x="21450" y="21363"/>
                <wp:lineTo x="2145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03E">
        <w:rPr>
          <w:rFonts w:ascii="Comic Sans MS" w:eastAsia="Calibri" w:hAnsi="Comic Sans MS" w:cs="Times New Roman"/>
          <w:noProof/>
          <w:sz w:val="24"/>
          <w:szCs w:val="24"/>
        </w:rPr>
        <w:t>Wednesday 10</w:t>
      </w:r>
      <w:r w:rsidR="0094303E" w:rsidRPr="0094303E">
        <w:rPr>
          <w:rFonts w:ascii="Comic Sans MS" w:eastAsia="Calibri" w:hAnsi="Comic Sans MS" w:cs="Times New Roman"/>
          <w:noProof/>
          <w:sz w:val="24"/>
          <w:szCs w:val="24"/>
          <w:vertAlign w:val="superscript"/>
        </w:rPr>
        <w:t>th</w:t>
      </w:r>
      <w:r w:rsidR="0094303E">
        <w:rPr>
          <w:rFonts w:ascii="Comic Sans MS" w:eastAsia="Calibri" w:hAnsi="Comic Sans MS" w:cs="Times New Roman"/>
          <w:noProof/>
          <w:sz w:val="24"/>
          <w:szCs w:val="24"/>
        </w:rPr>
        <w:t xml:space="preserve"> </w:t>
      </w:r>
      <w:r w:rsidR="007339A7">
        <w:rPr>
          <w:rFonts w:ascii="Comic Sans MS" w:eastAsia="Calibri" w:hAnsi="Comic Sans MS" w:cs="Times New Roman"/>
          <w:noProof/>
          <w:sz w:val="24"/>
          <w:szCs w:val="24"/>
        </w:rPr>
        <w:t>J</w:t>
      </w:r>
      <w:r w:rsidR="00777570">
        <w:rPr>
          <w:rFonts w:ascii="Comic Sans MS" w:eastAsia="Calibri" w:hAnsi="Comic Sans MS" w:cs="Times New Roman"/>
          <w:noProof/>
          <w:sz w:val="24"/>
          <w:szCs w:val="24"/>
        </w:rPr>
        <w:t>une</w:t>
      </w:r>
      <w:r w:rsidR="00A278F0" w:rsidRPr="00A278F0">
        <w:rPr>
          <w:noProof/>
        </w:rPr>
        <w:t xml:space="preserve"> </w:t>
      </w:r>
    </w:p>
    <w:p w14:paraId="4084AB37" w14:textId="2C673E2C" w:rsidR="007B144B" w:rsidRPr="00572AD4" w:rsidRDefault="007B144B" w:rsidP="007B144B">
      <w:pPr>
        <w:rPr>
          <w:rFonts w:ascii="Comic Sans MS" w:eastAsia="Times New Roman" w:hAnsi="Comic Sans MS" w:cs="Times New Roman"/>
          <w:color w:val="00B0F0"/>
          <w:sz w:val="24"/>
          <w:szCs w:val="24"/>
          <w:lang w:eastAsia="en-GB"/>
        </w:rPr>
      </w:pPr>
      <w:r w:rsidRPr="00572AD4">
        <w:rPr>
          <w:rFonts w:ascii="Comic Sans MS" w:eastAsia="Times New Roman" w:hAnsi="Comic Sans MS" w:cs="Times New Roman"/>
          <w:color w:val="00B0F0"/>
          <w:sz w:val="24"/>
          <w:szCs w:val="24"/>
          <w:lang w:eastAsia="en-GB"/>
        </w:rPr>
        <w:t xml:space="preserve">E-mail: </w:t>
      </w:r>
      <w:hyperlink r:id="rId11" w:history="1">
        <w:r w:rsidR="00006068" w:rsidRPr="00572AD4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reception@blowers.dudley.sch.uk</w:t>
        </w:r>
      </w:hyperlink>
    </w:p>
    <w:p w14:paraId="47F69283" w14:textId="4AD1AE63" w:rsidR="00353B19" w:rsidRPr="00353B19" w:rsidRDefault="00C441A3" w:rsidP="00572AD4">
      <w:pPr>
        <w:spacing w:line="256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What a busy day yesterday. </w:t>
      </w:r>
      <w:r w:rsidR="00446A17">
        <w:rPr>
          <w:rFonts w:ascii="Comic Sans MS" w:eastAsia="Calibri" w:hAnsi="Comic Sans MS" w:cs="Times New Roman"/>
          <w:sz w:val="24"/>
          <w:szCs w:val="24"/>
        </w:rPr>
        <w:t xml:space="preserve">I hope you are </w:t>
      </w:r>
      <w:r w:rsidR="00572AD4">
        <w:rPr>
          <w:rFonts w:ascii="Comic Sans MS" w:eastAsia="Calibri" w:hAnsi="Comic Sans MS" w:cs="Times New Roman"/>
          <w:sz w:val="24"/>
          <w:szCs w:val="24"/>
        </w:rPr>
        <w:t xml:space="preserve">  </w:t>
      </w:r>
      <w:r w:rsidR="00446A17">
        <w:rPr>
          <w:rFonts w:ascii="Comic Sans MS" w:eastAsia="Calibri" w:hAnsi="Comic Sans MS" w:cs="Times New Roman"/>
          <w:sz w:val="24"/>
          <w:szCs w:val="24"/>
        </w:rPr>
        <w:t>enjoyi</w:t>
      </w:r>
      <w:r w:rsidR="008310A7">
        <w:rPr>
          <w:rFonts w:ascii="Comic Sans MS" w:eastAsia="Calibri" w:hAnsi="Comic Sans MS" w:cs="Times New Roman"/>
          <w:sz w:val="24"/>
          <w:szCs w:val="24"/>
        </w:rPr>
        <w:t>ng these snail activities.</w:t>
      </w:r>
    </w:p>
    <w:p w14:paraId="1EFEBB13" w14:textId="4927AE01" w:rsidR="0094303E" w:rsidRDefault="00D04EC3" w:rsidP="00353B19">
      <w:pPr>
        <w:spacing w:line="256" w:lineRule="auto"/>
        <w:jc w:val="center"/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</w:pPr>
      <w:r w:rsidRPr="00D04EC3"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>Challenge time</w:t>
      </w:r>
    </w:p>
    <w:p w14:paraId="1DBB73C2" w14:textId="5D9C7553" w:rsidR="001A7DA3" w:rsidRDefault="007B1E3E" w:rsidP="00CD115C">
      <w:pPr>
        <w:spacing w:after="0" w:line="256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Can you count backwards from 20 </w:t>
      </w:r>
      <w:r w:rsidR="00302F13">
        <w:rPr>
          <w:rFonts w:ascii="Comic Sans MS" w:eastAsia="Calibri" w:hAnsi="Comic Sans MS" w:cs="Times New Roman"/>
          <w:sz w:val="24"/>
          <w:szCs w:val="24"/>
        </w:rPr>
        <w:t xml:space="preserve">to </w:t>
      </w:r>
      <w:r>
        <w:rPr>
          <w:rFonts w:ascii="Comic Sans MS" w:eastAsia="Calibri" w:hAnsi="Comic Sans MS" w:cs="Times New Roman"/>
          <w:sz w:val="24"/>
          <w:szCs w:val="24"/>
        </w:rPr>
        <w:t>0 ?</w:t>
      </w:r>
    </w:p>
    <w:p w14:paraId="57DA74F8" w14:textId="124B45A4" w:rsidR="00AC71F4" w:rsidRDefault="00706F93" w:rsidP="00CD115C">
      <w:pPr>
        <w:spacing w:after="0" w:line="256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8626D0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866112" behindDoc="0" locked="0" layoutInCell="1" allowOverlap="1" wp14:anchorId="6BB561C7" wp14:editId="79FF0FE9">
                <wp:simplePos x="0" y="0"/>
                <wp:positionH relativeFrom="column">
                  <wp:posOffset>4630371</wp:posOffset>
                </wp:positionH>
                <wp:positionV relativeFrom="paragraph">
                  <wp:posOffset>7083</wp:posOffset>
                </wp:positionV>
                <wp:extent cx="2095500" cy="1404620"/>
                <wp:effectExtent l="0" t="0" r="1905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498EB" w14:textId="702F317A" w:rsidR="008626D0" w:rsidRPr="008626D0" w:rsidRDefault="008626D0" w:rsidP="00CF624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626D0">
                              <w:rPr>
                                <w:rFonts w:ascii="Comic Sans MS" w:hAnsi="Comic Sans MS"/>
                              </w:rPr>
                              <w:t>He began to feel sluggish.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BB561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4.6pt;margin-top:.55pt;width:165pt;height:110.6pt;z-index:251866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">
                <v:textbox style="mso-fit-shape-to-text:t">
                  <w:txbxContent>
                    <w:p w14:paraId="0A7498EB" w14:textId="702F317A" w:rsidR="008626D0" w:rsidRPr="008626D0" w:rsidRDefault="008626D0" w:rsidP="00CF624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626D0">
                        <w:rPr>
                          <w:rFonts w:ascii="Comic Sans MS" w:hAnsi="Comic Sans MS"/>
                        </w:rPr>
                        <w:t>He began to feel sluggish.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1E3E">
        <w:rPr>
          <w:rFonts w:ascii="Comic Sans MS" w:eastAsia="Calibri" w:hAnsi="Comic Sans MS" w:cs="Times New Roman"/>
          <w:sz w:val="24"/>
          <w:szCs w:val="24"/>
        </w:rPr>
        <w:t xml:space="preserve">Send me a video and </w:t>
      </w:r>
      <w:r w:rsidR="00CD115C">
        <w:rPr>
          <w:rFonts w:ascii="Comic Sans MS" w:eastAsia="Calibri" w:hAnsi="Comic Sans MS" w:cs="Times New Roman"/>
          <w:sz w:val="24"/>
          <w:szCs w:val="24"/>
        </w:rPr>
        <w:t xml:space="preserve">you will win </w:t>
      </w:r>
      <w:r w:rsidR="00CD115C" w:rsidRPr="00CD115C">
        <w:rPr>
          <w:rFonts w:ascii="Comic Sans MS" w:eastAsia="Calibri" w:hAnsi="Comic Sans MS" w:cs="Times New Roman"/>
          <w:sz w:val="24"/>
          <w:szCs w:val="24"/>
          <w:highlight w:val="green"/>
        </w:rPr>
        <w:t>20</w:t>
      </w:r>
      <w:r w:rsidR="000026AD" w:rsidRPr="00CD115C">
        <w:rPr>
          <w:rFonts w:ascii="Comic Sans MS" w:eastAsia="Calibri" w:hAnsi="Comic Sans MS" w:cs="Times New Roman"/>
          <w:sz w:val="24"/>
          <w:szCs w:val="24"/>
          <w:highlight w:val="green"/>
        </w:rPr>
        <w:t xml:space="preserve"> Dojo points.</w:t>
      </w:r>
    </w:p>
    <w:p w14:paraId="3B71DCB1" w14:textId="587B75B3" w:rsidR="003417C6" w:rsidRDefault="003417C6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2CDFBBE1" w14:textId="7C4DC5A2" w:rsidR="003417C6" w:rsidRDefault="003417C6" w:rsidP="00652295">
      <w:pPr>
        <w:spacing w:after="0"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81472" behindDoc="1" locked="0" layoutInCell="1" allowOverlap="1" wp14:anchorId="2406371B" wp14:editId="468EE263">
            <wp:simplePos x="0" y="0"/>
            <wp:positionH relativeFrom="margin">
              <wp:align>left</wp:align>
            </wp:positionH>
            <wp:positionV relativeFrom="paragraph">
              <wp:posOffset>2589</wp:posOffset>
            </wp:positionV>
            <wp:extent cx="1866900" cy="1854200"/>
            <wp:effectExtent l="0" t="0" r="0" b="0"/>
            <wp:wrapTight wrapText="bothSides">
              <wp:wrapPolygon edited="0">
                <wp:start x="0" y="0"/>
                <wp:lineTo x="0" y="21304"/>
                <wp:lineTo x="21380" y="21304"/>
                <wp:lineTo x="21380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5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75B8">
        <w:rPr>
          <w:rFonts w:ascii="Comic Sans MS" w:eastAsia="Calibri" w:hAnsi="Comic Sans MS" w:cs="Times New Roman"/>
          <w:sz w:val="24"/>
          <w:szCs w:val="24"/>
        </w:rPr>
        <w:t xml:space="preserve">I hope you enjoy this story about a snail. </w:t>
      </w:r>
    </w:p>
    <w:p w14:paraId="19AD942B" w14:textId="19C2C51E" w:rsidR="00E83F44" w:rsidRDefault="00674F02" w:rsidP="00652295">
      <w:pPr>
        <w:spacing w:after="0" w:line="256" w:lineRule="auto"/>
        <w:rPr>
          <w:rFonts w:ascii="Comic Sans MS" w:eastAsia="Calibri" w:hAnsi="Comic Sans MS" w:cs="Times New Roman"/>
          <w:sz w:val="24"/>
          <w:szCs w:val="24"/>
        </w:rPr>
      </w:pPr>
      <w:hyperlink r:id="rId13" w:history="1">
        <w:r w:rsidR="00E83F44" w:rsidRPr="003351F8">
          <w:rPr>
            <w:rStyle w:val="Hyperlink"/>
            <w:rFonts w:ascii="Comic Sans MS" w:eastAsia="Calibri" w:hAnsi="Comic Sans MS" w:cs="Times New Roman"/>
            <w:sz w:val="24"/>
            <w:szCs w:val="24"/>
          </w:rPr>
          <w:t>https://safeYouTube.net/w/L3qK</w:t>
        </w:r>
      </w:hyperlink>
      <w:r w:rsidR="00E83F44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151E6C">
        <w:rPr>
          <w:rFonts w:ascii="Comic Sans MS" w:eastAsia="Calibri" w:hAnsi="Comic Sans MS" w:cs="Times New Roman"/>
          <w:sz w:val="24"/>
          <w:szCs w:val="24"/>
        </w:rPr>
        <w:t xml:space="preserve"> </w:t>
      </w:r>
    </w:p>
    <w:p w14:paraId="5E0851FD" w14:textId="013466B7" w:rsidR="00B97345" w:rsidRDefault="00652295" w:rsidP="00A21534">
      <w:pPr>
        <w:spacing w:after="0"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After listening to </w:t>
      </w:r>
      <w:r w:rsidR="002F34D8">
        <w:rPr>
          <w:rFonts w:ascii="Comic Sans MS" w:eastAsia="Calibri" w:hAnsi="Comic Sans MS" w:cs="Times New Roman"/>
          <w:sz w:val="24"/>
          <w:szCs w:val="24"/>
        </w:rPr>
        <w:t xml:space="preserve">the story. </w:t>
      </w:r>
      <w:r w:rsidR="003A0C21">
        <w:rPr>
          <w:rFonts w:ascii="Comic Sans MS" w:eastAsia="Calibri" w:hAnsi="Comic Sans MS" w:cs="Times New Roman"/>
          <w:sz w:val="24"/>
          <w:szCs w:val="24"/>
        </w:rPr>
        <w:t>Can y</w:t>
      </w:r>
      <w:r w:rsidR="008857C8">
        <w:rPr>
          <w:rFonts w:ascii="Comic Sans MS" w:eastAsia="Calibri" w:hAnsi="Comic Sans MS" w:cs="Times New Roman"/>
          <w:sz w:val="24"/>
          <w:szCs w:val="24"/>
        </w:rPr>
        <w:t xml:space="preserve">ou remember what </w:t>
      </w:r>
      <w:r w:rsidR="00A57A35">
        <w:rPr>
          <w:rFonts w:ascii="Comic Sans MS" w:eastAsia="Calibri" w:hAnsi="Comic Sans MS" w:cs="Times New Roman"/>
          <w:sz w:val="24"/>
          <w:szCs w:val="24"/>
        </w:rPr>
        <w:t>w</w:t>
      </w:r>
      <w:r w:rsidR="00B97345">
        <w:rPr>
          <w:rFonts w:ascii="Comic Sans MS" w:eastAsia="Calibri" w:hAnsi="Comic Sans MS" w:cs="Times New Roman"/>
          <w:sz w:val="24"/>
          <w:szCs w:val="24"/>
        </w:rPr>
        <w:t>ord</w:t>
      </w:r>
      <w:r w:rsidR="00D33A8E">
        <w:rPr>
          <w:rFonts w:ascii="Comic Sans MS" w:eastAsia="Calibri" w:hAnsi="Comic Sans MS" w:cs="Times New Roman"/>
          <w:sz w:val="24"/>
          <w:szCs w:val="24"/>
        </w:rPr>
        <w:t xml:space="preserve">s </w:t>
      </w:r>
      <w:r w:rsidR="00B97345">
        <w:rPr>
          <w:rFonts w:ascii="Comic Sans MS" w:eastAsia="Calibri" w:hAnsi="Comic Sans MS" w:cs="Times New Roman"/>
          <w:sz w:val="24"/>
          <w:szCs w:val="24"/>
        </w:rPr>
        <w:t>rhymed with</w:t>
      </w:r>
      <w:r w:rsidR="00A57A35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42619C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3B4C88">
        <w:rPr>
          <w:rFonts w:ascii="Comic Sans MS" w:eastAsia="Calibri" w:hAnsi="Comic Sans MS" w:cs="Times New Roman"/>
          <w:sz w:val="24"/>
          <w:szCs w:val="24"/>
        </w:rPr>
        <w:t xml:space="preserve">        </w:t>
      </w:r>
      <w:r w:rsidR="00A57A35">
        <w:rPr>
          <w:rFonts w:ascii="Comic Sans MS" w:eastAsia="Calibri" w:hAnsi="Comic Sans MS" w:cs="Times New Roman"/>
          <w:sz w:val="24"/>
          <w:szCs w:val="24"/>
        </w:rPr>
        <w:t>fox</w:t>
      </w:r>
      <w:r w:rsidR="00D33A8E">
        <w:rPr>
          <w:rFonts w:ascii="Comic Sans MS" w:eastAsia="Calibri" w:hAnsi="Comic Sans MS" w:cs="Times New Roman"/>
          <w:sz w:val="24"/>
          <w:szCs w:val="24"/>
        </w:rPr>
        <w:t xml:space="preserve"> </w:t>
      </w:r>
    </w:p>
    <w:p w14:paraId="19BF24CE" w14:textId="1A71FFC3" w:rsidR="00A57A35" w:rsidRDefault="00A57A35" w:rsidP="00A21534">
      <w:pPr>
        <w:spacing w:after="0"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                              bee</w:t>
      </w:r>
    </w:p>
    <w:p w14:paraId="1099F7FD" w14:textId="3F8D9E52" w:rsidR="0042619C" w:rsidRDefault="00604EA8" w:rsidP="00A21534">
      <w:pPr>
        <w:spacing w:after="0"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                              </w:t>
      </w:r>
      <w:bookmarkStart w:id="0" w:name="_GoBack"/>
      <w:bookmarkEnd w:id="0"/>
      <w:r w:rsidR="0042619C">
        <w:rPr>
          <w:rFonts w:ascii="Comic Sans MS" w:eastAsia="Calibri" w:hAnsi="Comic Sans MS" w:cs="Times New Roman"/>
          <w:sz w:val="24"/>
          <w:szCs w:val="24"/>
        </w:rPr>
        <w:t>snail</w:t>
      </w:r>
    </w:p>
    <w:p w14:paraId="48CBA3A9" w14:textId="03DA5508" w:rsidR="00A57A35" w:rsidRDefault="00A57A35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                               </w:t>
      </w:r>
    </w:p>
    <w:p w14:paraId="4398BAD0" w14:textId="5543935B" w:rsidR="003417C6" w:rsidRDefault="003417C6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58A28381" w14:textId="10CA8D10" w:rsidR="0012197D" w:rsidRDefault="009A420D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9429E3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60992" behindDoc="0" locked="0" layoutInCell="1" allowOverlap="1" wp14:anchorId="67AFBEDB" wp14:editId="579FF156">
            <wp:simplePos x="0" y="0"/>
            <wp:positionH relativeFrom="margin">
              <wp:align>left</wp:align>
            </wp:positionH>
            <wp:positionV relativeFrom="paragraph">
              <wp:posOffset>54610</wp:posOffset>
            </wp:positionV>
            <wp:extent cx="1258570" cy="1591310"/>
            <wp:effectExtent l="5080" t="0" r="3810" b="3810"/>
            <wp:wrapTight wrapText="bothSides">
              <wp:wrapPolygon edited="0">
                <wp:start x="87" y="21669"/>
                <wp:lineTo x="21338" y="21669"/>
                <wp:lineTo x="21338" y="207"/>
                <wp:lineTo x="87" y="207"/>
                <wp:lineTo x="87" y="2166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58570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3C2" w:rsidRPr="00A81FE4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63040" behindDoc="0" locked="0" layoutInCell="1" allowOverlap="1" wp14:anchorId="2211C544" wp14:editId="2F399362">
            <wp:simplePos x="0" y="0"/>
            <wp:positionH relativeFrom="margin">
              <wp:align>right</wp:align>
            </wp:positionH>
            <wp:positionV relativeFrom="paragraph">
              <wp:posOffset>181903</wp:posOffset>
            </wp:positionV>
            <wp:extent cx="1392555" cy="1172210"/>
            <wp:effectExtent l="0" t="0" r="0" b="8890"/>
            <wp:wrapTight wrapText="bothSides">
              <wp:wrapPolygon edited="0">
                <wp:start x="0" y="0"/>
                <wp:lineTo x="0" y="21413"/>
                <wp:lineTo x="21275" y="21413"/>
                <wp:lineTo x="2127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2053" t="24824" r="16693" b="21850"/>
                    <a:stretch/>
                  </pic:blipFill>
                  <pic:spPr bwMode="auto">
                    <a:xfrm>
                      <a:off x="0" y="0"/>
                      <a:ext cx="1392555" cy="1172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6915" w:rsidRPr="00C86915"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>Funky Fingers</w:t>
      </w:r>
      <w:r w:rsidR="00C86915"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 xml:space="preserve">                                                                                  </w:t>
      </w:r>
      <w:r w:rsidR="00302F13" w:rsidRPr="00302F13">
        <w:rPr>
          <w:rFonts w:ascii="Comic Sans MS" w:eastAsia="Calibri" w:hAnsi="Comic Sans MS" w:cs="Times New Roman"/>
          <w:sz w:val="24"/>
          <w:szCs w:val="24"/>
        </w:rPr>
        <w:t xml:space="preserve">Do you remember how we made a spiral pattern yesterday? </w:t>
      </w:r>
      <w:r w:rsidR="00006FE1">
        <w:rPr>
          <w:rFonts w:ascii="Comic Sans MS" w:eastAsia="Calibri" w:hAnsi="Comic Sans MS" w:cs="Times New Roman"/>
          <w:sz w:val="24"/>
          <w:szCs w:val="24"/>
        </w:rPr>
        <w:t xml:space="preserve">Today we are making </w:t>
      </w:r>
      <w:r w:rsidR="00772C86">
        <w:rPr>
          <w:rFonts w:ascii="Comic Sans MS" w:eastAsia="Calibri" w:hAnsi="Comic Sans MS" w:cs="Times New Roman"/>
          <w:sz w:val="24"/>
          <w:szCs w:val="24"/>
        </w:rPr>
        <w:t>our</w:t>
      </w:r>
      <w:r w:rsidR="00E846DF" w:rsidRPr="00E846DF">
        <w:rPr>
          <w:rFonts w:ascii="Comic Sans MS" w:eastAsia="Calibri" w:hAnsi="Comic Sans MS" w:cs="Times New Roman"/>
          <w:sz w:val="24"/>
          <w:szCs w:val="24"/>
        </w:rPr>
        <w:t xml:space="preserve"> fingers extra </w:t>
      </w:r>
      <w:r w:rsidR="00772C86">
        <w:rPr>
          <w:rFonts w:ascii="Comic Sans MS" w:eastAsia="Calibri" w:hAnsi="Comic Sans MS" w:cs="Times New Roman"/>
          <w:sz w:val="24"/>
          <w:szCs w:val="24"/>
        </w:rPr>
        <w:t>busy by</w:t>
      </w:r>
      <w:r w:rsidR="00E846DF" w:rsidRPr="00E846DF">
        <w:rPr>
          <w:rFonts w:ascii="Comic Sans MS" w:eastAsia="Calibri" w:hAnsi="Comic Sans MS" w:cs="Times New Roman"/>
          <w:sz w:val="24"/>
          <w:szCs w:val="24"/>
        </w:rPr>
        <w:t xml:space="preserve"> making dots on your spiral. Make it more exciting and look at designing your spiral with more complex patterns.</w:t>
      </w:r>
      <w:r w:rsidR="007F3C54" w:rsidRPr="007F3C54">
        <w:t xml:space="preserve"> </w:t>
      </w:r>
      <w:r w:rsidR="007F3C54" w:rsidRPr="007F3C54">
        <w:rPr>
          <w:rFonts w:ascii="Comic Sans MS" w:eastAsia="Calibri" w:hAnsi="Comic Sans MS" w:cs="Times New Roman"/>
          <w:sz w:val="24"/>
          <w:szCs w:val="24"/>
        </w:rPr>
        <w:t>Carefully dot around your spiral using</w:t>
      </w:r>
      <w:r>
        <w:rPr>
          <w:rFonts w:ascii="Comic Sans MS" w:eastAsia="Calibri" w:hAnsi="Comic Sans MS" w:cs="Times New Roman"/>
          <w:sz w:val="24"/>
          <w:szCs w:val="24"/>
        </w:rPr>
        <w:t xml:space="preserve"> a cotton bud.</w:t>
      </w:r>
      <w:r w:rsidR="007F3C54" w:rsidRPr="007F3C54">
        <w:rPr>
          <w:rFonts w:ascii="Comic Sans MS" w:eastAsia="Calibri" w:hAnsi="Comic Sans MS" w:cs="Times New Roman"/>
          <w:sz w:val="24"/>
          <w:szCs w:val="24"/>
        </w:rPr>
        <w:t xml:space="preserve"> Can you experiment with different patterns around your spiral to make a designer snail? </w:t>
      </w:r>
    </w:p>
    <w:p w14:paraId="69BEFEDC" w14:textId="6B8F445B" w:rsidR="00E32CF5" w:rsidRDefault="00E32CF5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723E59F5" w14:textId="0B432671" w:rsidR="00FF30DA" w:rsidRDefault="001D2AC2" w:rsidP="00FA10EF">
      <w:pPr>
        <w:spacing w:line="256" w:lineRule="auto"/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</w:pPr>
      <w:r w:rsidRPr="001D2AC2">
        <w:rPr>
          <w:rFonts w:ascii="Comic Sans MS" w:eastAsia="Calibri" w:hAnsi="Comic Sans MS" w:cs="Times New Roman"/>
          <w:b/>
          <w:bCs/>
          <w:sz w:val="24"/>
          <w:szCs w:val="24"/>
          <w:u w:val="single"/>
        </w:rPr>
        <w:t>Spiral snacks</w:t>
      </w:r>
    </w:p>
    <w:p w14:paraId="2A2674A4" w14:textId="1A4B28BC" w:rsidR="001D2AC2" w:rsidRPr="0007014F" w:rsidRDefault="001D2AC2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07014F">
        <w:rPr>
          <w:rFonts w:ascii="Comic Sans MS" w:eastAsia="Calibri" w:hAnsi="Comic Sans MS" w:cs="Times New Roman"/>
          <w:sz w:val="24"/>
          <w:szCs w:val="24"/>
        </w:rPr>
        <w:t xml:space="preserve">Can you make </w:t>
      </w:r>
      <w:r w:rsidR="0007014F" w:rsidRPr="0007014F">
        <w:rPr>
          <w:rFonts w:ascii="Comic Sans MS" w:eastAsia="Calibri" w:hAnsi="Comic Sans MS" w:cs="Times New Roman"/>
          <w:sz w:val="24"/>
          <w:szCs w:val="24"/>
        </w:rPr>
        <w:t>your own edible snails shells?</w:t>
      </w:r>
      <w:r w:rsidR="00D32971"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="00D5637B" w:rsidRPr="00D5637B">
        <w:rPr>
          <w:rFonts w:ascii="Comic Sans MS" w:eastAsia="Calibri" w:hAnsi="Comic Sans MS" w:cs="Times New Roman"/>
          <w:sz w:val="24"/>
          <w:szCs w:val="24"/>
        </w:rPr>
        <w:t xml:space="preserve">You will need: Wraps, chocolate spread and a knife to spread and cut. Spread your </w:t>
      </w:r>
      <w:r w:rsidR="005F1B4E">
        <w:rPr>
          <w:rFonts w:ascii="Comic Sans MS" w:eastAsia="Calibri" w:hAnsi="Comic Sans MS" w:cs="Times New Roman"/>
          <w:sz w:val="24"/>
          <w:szCs w:val="24"/>
        </w:rPr>
        <w:t>chocolate</w:t>
      </w:r>
      <w:r w:rsidR="00D5637B" w:rsidRPr="00D5637B">
        <w:rPr>
          <w:rFonts w:ascii="Comic Sans MS" w:eastAsia="Calibri" w:hAnsi="Comic Sans MS" w:cs="Times New Roman"/>
          <w:sz w:val="24"/>
          <w:szCs w:val="24"/>
        </w:rPr>
        <w:t xml:space="preserve"> all over your wrap. Roll up tightly. Cut into slices See the snail shells! Have fun eating some snail</w:t>
      </w:r>
      <w:r w:rsidR="00E758BB">
        <w:rPr>
          <w:rFonts w:ascii="Comic Sans MS" w:eastAsia="Calibri" w:hAnsi="Comic Sans MS" w:cs="Times New Roman"/>
          <w:sz w:val="24"/>
          <w:szCs w:val="24"/>
        </w:rPr>
        <w:t xml:space="preserve"> shells</w:t>
      </w:r>
      <w:r w:rsidR="00D5637B" w:rsidRPr="00D5637B">
        <w:rPr>
          <w:rFonts w:ascii="Comic Sans MS" w:eastAsia="Calibri" w:hAnsi="Comic Sans MS" w:cs="Times New Roman"/>
          <w:sz w:val="24"/>
          <w:szCs w:val="24"/>
        </w:rPr>
        <w:t>!</w:t>
      </w:r>
      <w:r w:rsidR="00E95671">
        <w:rPr>
          <w:rFonts w:ascii="Comic Sans MS" w:eastAsia="Calibri" w:hAnsi="Comic Sans MS" w:cs="Times New Roman"/>
          <w:sz w:val="24"/>
          <w:szCs w:val="24"/>
        </w:rPr>
        <w:t xml:space="preserve"> How many did you make? Eat 1 how many do you have left? </w:t>
      </w:r>
    </w:p>
    <w:p w14:paraId="6E48CE73" w14:textId="123C31B1" w:rsidR="005F72EE" w:rsidRDefault="009332E9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E32CF5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80448" behindDoc="0" locked="0" layoutInCell="1" allowOverlap="1" wp14:anchorId="56005D62" wp14:editId="343C2973">
            <wp:simplePos x="0" y="0"/>
            <wp:positionH relativeFrom="column">
              <wp:posOffset>5239532</wp:posOffset>
            </wp:positionH>
            <wp:positionV relativeFrom="paragraph">
              <wp:posOffset>79619</wp:posOffset>
            </wp:positionV>
            <wp:extent cx="970280" cy="952500"/>
            <wp:effectExtent l="0" t="0" r="1270" b="0"/>
            <wp:wrapTight wrapText="bothSides">
              <wp:wrapPolygon edited="0">
                <wp:start x="0" y="0"/>
                <wp:lineTo x="0" y="21168"/>
                <wp:lineTo x="21204" y="21168"/>
                <wp:lineTo x="21204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CF5" w:rsidRPr="005F557D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72256" behindDoc="0" locked="0" layoutInCell="1" allowOverlap="1" wp14:anchorId="29DF2729" wp14:editId="14D41B02">
            <wp:simplePos x="0" y="0"/>
            <wp:positionH relativeFrom="margin">
              <wp:align>left</wp:align>
            </wp:positionH>
            <wp:positionV relativeFrom="paragraph">
              <wp:posOffset>97302</wp:posOffset>
            </wp:positionV>
            <wp:extent cx="1127760" cy="935355"/>
            <wp:effectExtent l="0" t="0" r="0" b="0"/>
            <wp:wrapTight wrapText="bothSides">
              <wp:wrapPolygon edited="0">
                <wp:start x="0" y="0"/>
                <wp:lineTo x="0" y="21116"/>
                <wp:lineTo x="21162" y="21116"/>
                <wp:lineTo x="2116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FB1" w:rsidRPr="005707C8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78400" behindDoc="0" locked="0" layoutInCell="1" allowOverlap="1" wp14:anchorId="51498B06" wp14:editId="3D713640">
            <wp:simplePos x="0" y="0"/>
            <wp:positionH relativeFrom="column">
              <wp:posOffset>3896409</wp:posOffset>
            </wp:positionH>
            <wp:positionV relativeFrom="paragraph">
              <wp:posOffset>156552</wp:posOffset>
            </wp:positionV>
            <wp:extent cx="1268730" cy="850900"/>
            <wp:effectExtent l="0" t="0" r="7620" b="6350"/>
            <wp:wrapTight wrapText="bothSides">
              <wp:wrapPolygon edited="0">
                <wp:start x="0" y="0"/>
                <wp:lineTo x="0" y="21278"/>
                <wp:lineTo x="21405" y="21278"/>
                <wp:lineTo x="2140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7C8" w:rsidRPr="008F068C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76352" behindDoc="0" locked="0" layoutInCell="1" allowOverlap="1" wp14:anchorId="2EF79DE1" wp14:editId="5C620460">
            <wp:simplePos x="0" y="0"/>
            <wp:positionH relativeFrom="column">
              <wp:posOffset>2419154</wp:posOffset>
            </wp:positionH>
            <wp:positionV relativeFrom="paragraph">
              <wp:posOffset>212676</wp:posOffset>
            </wp:positionV>
            <wp:extent cx="1428115" cy="688975"/>
            <wp:effectExtent l="0" t="0" r="635" b="0"/>
            <wp:wrapTight wrapText="bothSides">
              <wp:wrapPolygon edited="0">
                <wp:start x="0" y="0"/>
                <wp:lineTo x="0" y="20903"/>
                <wp:lineTo x="21321" y="20903"/>
                <wp:lineTo x="21321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28115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7C8" w:rsidRPr="008F068C">
        <w:rPr>
          <w:rFonts w:ascii="Comic Sans MS" w:eastAsia="Calibri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874304" behindDoc="0" locked="0" layoutInCell="1" allowOverlap="1" wp14:anchorId="2B9D74AA" wp14:editId="15FECD05">
            <wp:simplePos x="0" y="0"/>
            <wp:positionH relativeFrom="column">
              <wp:posOffset>1216660</wp:posOffset>
            </wp:positionH>
            <wp:positionV relativeFrom="paragraph">
              <wp:posOffset>93345</wp:posOffset>
            </wp:positionV>
            <wp:extent cx="1142365" cy="942340"/>
            <wp:effectExtent l="0" t="0" r="635" b="0"/>
            <wp:wrapTight wrapText="bothSides">
              <wp:wrapPolygon edited="0">
                <wp:start x="0" y="0"/>
                <wp:lineTo x="0" y="20960"/>
                <wp:lineTo x="21252" y="20960"/>
                <wp:lineTo x="2125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42365" cy="94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19DFF" w14:textId="1E366796" w:rsidR="005F72EE" w:rsidRDefault="005F72EE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28309B71" w14:textId="37E04F49" w:rsidR="002D178A" w:rsidRDefault="002D178A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334E7C29" w14:textId="64FE0629" w:rsidR="002D178A" w:rsidRDefault="002D178A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</w:p>
    <w:p w14:paraId="31F2C86C" w14:textId="3F4721CD" w:rsidR="00A62818" w:rsidRPr="00E52F30" w:rsidRDefault="002D178A" w:rsidP="00E52F30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Can you write a </w:t>
      </w:r>
      <w:r w:rsidR="00E758BB">
        <w:rPr>
          <w:rFonts w:ascii="Comic Sans MS" w:eastAsia="Calibri" w:hAnsi="Comic Sans MS" w:cs="Times New Roman"/>
          <w:sz w:val="24"/>
          <w:szCs w:val="24"/>
        </w:rPr>
        <w:t xml:space="preserve">subtraction </w:t>
      </w:r>
      <w:r>
        <w:rPr>
          <w:rFonts w:ascii="Comic Sans MS" w:eastAsia="Calibri" w:hAnsi="Comic Sans MS" w:cs="Times New Roman"/>
          <w:sz w:val="24"/>
          <w:szCs w:val="24"/>
        </w:rPr>
        <w:t xml:space="preserve">sum every time you </w:t>
      </w:r>
      <w:r w:rsidR="00E52F30">
        <w:rPr>
          <w:rFonts w:ascii="Comic Sans MS" w:eastAsia="Calibri" w:hAnsi="Comic Sans MS" w:cs="Times New Roman"/>
          <w:sz w:val="24"/>
          <w:szCs w:val="24"/>
        </w:rPr>
        <w:t xml:space="preserve">eat one of your shells. </w:t>
      </w:r>
      <w:r w:rsidR="00E52F30" w:rsidRPr="00E52F30">
        <w:rPr>
          <w:rFonts w:ascii="Comic Sans MS" w:eastAsia="Calibri" w:hAnsi="Comic Sans MS" w:cs="Times New Roman"/>
          <w:sz w:val="24"/>
          <w:szCs w:val="24"/>
        </w:rPr>
        <w:t>10 – 1 = 9</w:t>
      </w:r>
    </w:p>
    <w:p w14:paraId="7B9CBC7D" w14:textId="161895A9" w:rsidR="00722C95" w:rsidRPr="00722C95" w:rsidRDefault="00EE5B69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5F0C4A">
        <w:rPr>
          <w:noProof/>
          <w:lang w:eastAsia="en-GB"/>
        </w:rPr>
        <w:lastRenderedPageBreak/>
        <w:drawing>
          <wp:anchor distT="0" distB="0" distL="114300" distR="114300" simplePos="0" relativeHeight="251868160" behindDoc="0" locked="0" layoutInCell="1" allowOverlap="1" wp14:anchorId="23E46F7C" wp14:editId="78769F62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61720" cy="760730"/>
            <wp:effectExtent l="0" t="0" r="5080" b="1270"/>
            <wp:wrapTight wrapText="bothSides">
              <wp:wrapPolygon edited="0">
                <wp:start x="0" y="0"/>
                <wp:lineTo x="0" y="21095"/>
                <wp:lineTo x="21316" y="21095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90527" cy="78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C95" w:rsidRPr="00722C95">
        <w:rPr>
          <w:rFonts w:ascii="Comic Sans MS" w:hAnsi="Comic Sans MS"/>
          <w:b/>
          <w:bCs/>
          <w:sz w:val="24"/>
          <w:szCs w:val="24"/>
          <w:u w:val="single"/>
        </w:rPr>
        <w:t>Phonics</w:t>
      </w:r>
    </w:p>
    <w:p w14:paraId="46F80E48" w14:textId="12B73C71" w:rsidR="00722C95" w:rsidRPr="00722C95" w:rsidRDefault="003931F5" w:rsidP="00722C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After watching this lesson can you write your own sentence using the word rabbit, ticket,</w:t>
      </w:r>
      <w:r w:rsidR="003C3C74">
        <w:rPr>
          <w:rFonts w:ascii="Comic Sans MS" w:hAnsi="Comic Sans MS"/>
          <w:sz w:val="24"/>
          <w:szCs w:val="24"/>
        </w:rPr>
        <w:t xml:space="preserve"> laptop</w:t>
      </w:r>
      <w:r w:rsidR="00706A9F">
        <w:rPr>
          <w:rFonts w:ascii="Comic Sans MS" w:hAnsi="Comic Sans MS"/>
          <w:sz w:val="24"/>
          <w:szCs w:val="24"/>
        </w:rPr>
        <w:t xml:space="preserve"> or zigzag? </w:t>
      </w:r>
      <w:r w:rsidR="002F120A">
        <w:rPr>
          <w:rFonts w:ascii="Comic Sans MS" w:hAnsi="Comic Sans MS"/>
          <w:sz w:val="24"/>
          <w:szCs w:val="24"/>
        </w:rPr>
        <w:t xml:space="preserve"> </w:t>
      </w:r>
      <w:hyperlink r:id="rId22" w:history="1">
        <w:r w:rsidR="004F2B30" w:rsidRPr="00EE5B69">
          <w:rPr>
            <w:rStyle w:val="Hyperlink"/>
            <w:rFonts w:ascii="Comic Sans MS" w:hAnsi="Comic Sans MS"/>
          </w:rPr>
          <w:t>https://safeYouTube.net/w/CgqK</w:t>
        </w:r>
      </w:hyperlink>
      <w:r w:rsidR="004F2B30">
        <w:t xml:space="preserve"> </w:t>
      </w:r>
    </w:p>
    <w:p w14:paraId="3548B833" w14:textId="5EA2FB45" w:rsidR="00722C95" w:rsidRPr="00722C95" w:rsidRDefault="00722C95" w:rsidP="00722C95">
      <w:pPr>
        <w:rPr>
          <w:rFonts w:ascii="Comic Sans MS" w:hAnsi="Comic Sans MS"/>
          <w:sz w:val="24"/>
          <w:szCs w:val="24"/>
        </w:rPr>
      </w:pPr>
    </w:p>
    <w:p w14:paraId="41CF406A" w14:textId="2F4E2583" w:rsidR="00722C95" w:rsidRDefault="00EE5B69" w:rsidP="00722C95">
      <w:pPr>
        <w:rPr>
          <w:rFonts w:ascii="Comic Sans MS" w:hAnsi="Comic Sans MS"/>
          <w:sz w:val="24"/>
          <w:szCs w:val="24"/>
        </w:rPr>
      </w:pPr>
      <w:r w:rsidRPr="00DF03DE">
        <w:rPr>
          <w:rFonts w:ascii="Comic Sans MS" w:hAnsi="Comic Sans MS"/>
          <w:b/>
          <w:b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870208" behindDoc="0" locked="0" layoutInCell="1" allowOverlap="1" wp14:anchorId="0CBA1177" wp14:editId="68B61673">
            <wp:simplePos x="0" y="0"/>
            <wp:positionH relativeFrom="column">
              <wp:posOffset>5555908</wp:posOffset>
            </wp:positionH>
            <wp:positionV relativeFrom="paragraph">
              <wp:posOffset>537</wp:posOffset>
            </wp:positionV>
            <wp:extent cx="995680" cy="920115"/>
            <wp:effectExtent l="0" t="0" r="0" b="0"/>
            <wp:wrapTight wrapText="bothSides">
              <wp:wrapPolygon edited="0">
                <wp:start x="0" y="0"/>
                <wp:lineTo x="0" y="21019"/>
                <wp:lineTo x="21077" y="21019"/>
                <wp:lineTo x="2107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95680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293">
        <w:rPr>
          <w:rFonts w:ascii="Comic Sans MS" w:hAnsi="Comic Sans MS"/>
          <w:sz w:val="24"/>
          <w:szCs w:val="24"/>
        </w:rPr>
        <w:t>Today is the ‘</w:t>
      </w:r>
      <w:r w:rsidR="00877CD1">
        <w:rPr>
          <w:rFonts w:ascii="Comic Sans MS" w:hAnsi="Comic Sans MS"/>
          <w:sz w:val="24"/>
          <w:szCs w:val="24"/>
        </w:rPr>
        <w:t>oa</w:t>
      </w:r>
      <w:r w:rsidR="00C46293">
        <w:rPr>
          <w:rFonts w:ascii="Comic Sans MS" w:hAnsi="Comic Sans MS"/>
          <w:sz w:val="24"/>
          <w:szCs w:val="24"/>
        </w:rPr>
        <w:t>’ sound</w:t>
      </w:r>
      <w:r w:rsidR="002F120A">
        <w:rPr>
          <w:rFonts w:ascii="Comic Sans MS" w:hAnsi="Comic Sans MS"/>
          <w:sz w:val="24"/>
          <w:szCs w:val="24"/>
        </w:rPr>
        <w:t xml:space="preserve">. After watching this can you write down as many </w:t>
      </w:r>
      <w:r w:rsidR="00877CD1">
        <w:rPr>
          <w:rFonts w:ascii="Comic Sans MS" w:hAnsi="Comic Sans MS"/>
          <w:sz w:val="24"/>
          <w:szCs w:val="24"/>
        </w:rPr>
        <w:t>‘oa’</w:t>
      </w:r>
      <w:r w:rsidR="002F120A">
        <w:rPr>
          <w:rFonts w:ascii="Comic Sans MS" w:hAnsi="Comic Sans MS"/>
          <w:sz w:val="24"/>
          <w:szCs w:val="24"/>
        </w:rPr>
        <w:t xml:space="preserve"> words as you can? </w:t>
      </w:r>
      <w:hyperlink r:id="rId24" w:history="1">
        <w:r w:rsidR="00AD5DB6" w:rsidRPr="00C841F7">
          <w:rPr>
            <w:rStyle w:val="Hyperlink"/>
            <w:rFonts w:ascii="Comic Sans MS" w:hAnsi="Comic Sans MS"/>
          </w:rPr>
          <w:t>https://safeYouTube.net/w/8EsJ</w:t>
        </w:r>
      </w:hyperlink>
      <w:r w:rsidR="00AD5DB6">
        <w:t xml:space="preserve"> </w:t>
      </w:r>
    </w:p>
    <w:p w14:paraId="173C4D13" w14:textId="483E38DF" w:rsidR="009B4AE6" w:rsidRDefault="009B4AE6" w:rsidP="00722C95">
      <w:pPr>
        <w:rPr>
          <w:rFonts w:ascii="Comic Sans MS" w:hAnsi="Comic Sans MS"/>
          <w:sz w:val="24"/>
          <w:szCs w:val="24"/>
        </w:rPr>
      </w:pPr>
    </w:p>
    <w:p w14:paraId="52DAD4DB" w14:textId="3CC72C07" w:rsidR="00A40BDF" w:rsidRDefault="00A40BDF" w:rsidP="00722C95">
      <w:pPr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Snail Craft</w:t>
      </w:r>
    </w:p>
    <w:p w14:paraId="639522C3" w14:textId="44C8AAF9" w:rsidR="006E7D16" w:rsidRDefault="006C221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6C2210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883520" behindDoc="0" locked="0" layoutInCell="1" allowOverlap="1" wp14:anchorId="755D89A4" wp14:editId="0AAE8C49">
            <wp:simplePos x="0" y="0"/>
            <wp:positionH relativeFrom="margin">
              <wp:align>left</wp:align>
            </wp:positionH>
            <wp:positionV relativeFrom="paragraph">
              <wp:posOffset>7718</wp:posOffset>
            </wp:positionV>
            <wp:extent cx="3911801" cy="3206915"/>
            <wp:effectExtent l="0" t="0" r="0" b="0"/>
            <wp:wrapTight wrapText="bothSides">
              <wp:wrapPolygon edited="0">
                <wp:start x="0" y="0"/>
                <wp:lineTo x="0" y="21429"/>
                <wp:lineTo x="21460" y="21429"/>
                <wp:lineTo x="2146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11801" cy="320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Can you make </w:t>
      </w:r>
      <w:r w:rsidR="003F34DF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a snail out of </w:t>
      </w:r>
      <w:r w:rsidR="00E758BB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paper?</w:t>
      </w:r>
      <w:r w:rsidR="003F34DF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</w:t>
      </w:r>
    </w:p>
    <w:p w14:paraId="0139B4A8" w14:textId="6B637691" w:rsidR="00B127C3" w:rsidRDefault="003F34DF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Can you curl the paper to make a shell</w:t>
      </w:r>
      <w:r w:rsidR="006E7D16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?</w:t>
      </w:r>
    </w:p>
    <w:p w14:paraId="61C88FCF" w14:textId="4BC8F2B8" w:rsidR="006E7D16" w:rsidRDefault="006E7D16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Send me a picture of your snail. </w:t>
      </w:r>
    </w:p>
    <w:p w14:paraId="70136667" w14:textId="31459490" w:rsidR="00B127C3" w:rsidRDefault="00B127C3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3C2E38DD" w14:textId="77777777" w:rsidR="0053266B" w:rsidRDefault="0053266B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782A910A" w14:textId="6DA446B6" w:rsidR="009013F1" w:rsidRDefault="009013F1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426F8F60" w14:textId="5A2A2B82" w:rsidR="00CC1B7B" w:rsidRDefault="00CC1B7B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56139501" w14:textId="0F39C253" w:rsidR="00152CFA" w:rsidRDefault="00152CFA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5BAEF581" w14:textId="1AF6D63D" w:rsidR="00870A71" w:rsidRDefault="00870A71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 w:rsidRPr="00152CFA">
        <w:rPr>
          <w:rFonts w:ascii="Comic Sans MS" w:eastAsia="Times New Roman" w:hAnsi="Comic Sans MS" w:cs="Times New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885568" behindDoc="0" locked="0" layoutInCell="1" allowOverlap="1" wp14:anchorId="06F353ED" wp14:editId="339D3D44">
            <wp:simplePos x="0" y="0"/>
            <wp:positionH relativeFrom="margin">
              <wp:posOffset>-25400</wp:posOffset>
            </wp:positionH>
            <wp:positionV relativeFrom="paragraph">
              <wp:posOffset>175895</wp:posOffset>
            </wp:positionV>
            <wp:extent cx="4572000" cy="3230880"/>
            <wp:effectExtent l="0" t="0" r="0" b="7620"/>
            <wp:wrapTight wrapText="bothSides">
              <wp:wrapPolygon edited="0">
                <wp:start x="0" y="0"/>
                <wp:lineTo x="0" y="21524"/>
                <wp:lineTo x="21510" y="21524"/>
                <wp:lineTo x="21510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D04918" w14:textId="66FD3568" w:rsidR="00870A71" w:rsidRDefault="00152CFA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Can you read this fact about snails? </w:t>
      </w:r>
    </w:p>
    <w:p w14:paraId="1214BABB" w14:textId="154276A4" w:rsidR="00152CFA" w:rsidRDefault="00152CFA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Can you find another </w:t>
      </w:r>
      <w:r w:rsidR="00EA76A6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fact about snail</w:t>
      </w:r>
      <w:r w:rsidR="00E758BB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>s</w:t>
      </w:r>
      <w:r w:rsidR="00EA76A6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 and make a poster. </w:t>
      </w:r>
    </w:p>
    <w:p w14:paraId="4610E94E" w14:textId="7ACBFC65" w:rsidR="00EA76A6" w:rsidRDefault="00EA76A6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Send me a picture </w:t>
      </w:r>
      <w:r w:rsidR="00BF3FA3"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  <w:t xml:space="preserve">and you will win </w:t>
      </w:r>
      <w:r w:rsidR="00BF3FA3" w:rsidRPr="00BF3FA3">
        <w:rPr>
          <w:rFonts w:ascii="Comic Sans MS" w:eastAsia="Times New Roman" w:hAnsi="Comic Sans MS" w:cs="Times New Roman"/>
          <w:color w:val="000000"/>
          <w:sz w:val="27"/>
          <w:szCs w:val="27"/>
          <w:highlight w:val="green"/>
          <w:lang w:eastAsia="en-GB"/>
        </w:rPr>
        <w:t>20 Dojo points.</w:t>
      </w:r>
    </w:p>
    <w:p w14:paraId="67EDC5E4" w14:textId="548D0A46" w:rsidR="009013F1" w:rsidRDefault="009013F1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sectPr w:rsidR="009013F1" w:rsidSect="00D60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F6FAC"/>
    <w:multiLevelType w:val="hybridMultilevel"/>
    <w:tmpl w:val="EC0890C4"/>
    <w:lvl w:ilvl="0" w:tplc="1C462A30">
      <w:start w:val="1"/>
      <w:numFmt w:val="lowerLetter"/>
      <w:lvlText w:val="%1)"/>
      <w:lvlJc w:val="left"/>
      <w:pPr>
        <w:ind w:left="720" w:hanging="360"/>
      </w:pPr>
      <w:rPr>
        <w:rFonts w:ascii="Comic Sans MS" w:eastAsia="Times New Roman" w:hAnsi="Comic Sans MS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163DE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962C8"/>
    <w:multiLevelType w:val="hybridMultilevel"/>
    <w:tmpl w:val="B69AC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F75181"/>
    <w:multiLevelType w:val="hybridMultilevel"/>
    <w:tmpl w:val="F8AA55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CC3FB6"/>
    <w:multiLevelType w:val="hybridMultilevel"/>
    <w:tmpl w:val="950C90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C0B77"/>
    <w:multiLevelType w:val="hybridMultilevel"/>
    <w:tmpl w:val="950C90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DE5"/>
    <w:rsid w:val="00001BF8"/>
    <w:rsid w:val="000026AD"/>
    <w:rsid w:val="00005C5B"/>
    <w:rsid w:val="00006068"/>
    <w:rsid w:val="00006FE1"/>
    <w:rsid w:val="00007E74"/>
    <w:rsid w:val="000222E5"/>
    <w:rsid w:val="00022A4D"/>
    <w:rsid w:val="00023895"/>
    <w:rsid w:val="0002653A"/>
    <w:rsid w:val="00027573"/>
    <w:rsid w:val="0003263A"/>
    <w:rsid w:val="00032C0C"/>
    <w:rsid w:val="00035772"/>
    <w:rsid w:val="0003742B"/>
    <w:rsid w:val="00037EF8"/>
    <w:rsid w:val="000419B6"/>
    <w:rsid w:val="000419C2"/>
    <w:rsid w:val="000433C7"/>
    <w:rsid w:val="0004483C"/>
    <w:rsid w:val="00047F32"/>
    <w:rsid w:val="0005215C"/>
    <w:rsid w:val="00057EFF"/>
    <w:rsid w:val="00064F1D"/>
    <w:rsid w:val="00065CE0"/>
    <w:rsid w:val="00067D36"/>
    <w:rsid w:val="0007014F"/>
    <w:rsid w:val="000725D9"/>
    <w:rsid w:val="000734B0"/>
    <w:rsid w:val="00076815"/>
    <w:rsid w:val="000805E6"/>
    <w:rsid w:val="0008190D"/>
    <w:rsid w:val="00090609"/>
    <w:rsid w:val="000912F0"/>
    <w:rsid w:val="00094AE6"/>
    <w:rsid w:val="00096792"/>
    <w:rsid w:val="00096F71"/>
    <w:rsid w:val="000A1345"/>
    <w:rsid w:val="000A310B"/>
    <w:rsid w:val="000A574E"/>
    <w:rsid w:val="000A7487"/>
    <w:rsid w:val="000B0FEC"/>
    <w:rsid w:val="000B3D79"/>
    <w:rsid w:val="000B46A5"/>
    <w:rsid w:val="000B4BE4"/>
    <w:rsid w:val="000C0FA7"/>
    <w:rsid w:val="000C602B"/>
    <w:rsid w:val="000D05F8"/>
    <w:rsid w:val="000D52D1"/>
    <w:rsid w:val="000E744F"/>
    <w:rsid w:val="000E7DC8"/>
    <w:rsid w:val="000F0B2B"/>
    <w:rsid w:val="000F5EE5"/>
    <w:rsid w:val="00100498"/>
    <w:rsid w:val="00102625"/>
    <w:rsid w:val="001073E5"/>
    <w:rsid w:val="0011056E"/>
    <w:rsid w:val="0011691E"/>
    <w:rsid w:val="001175B8"/>
    <w:rsid w:val="00121784"/>
    <w:rsid w:val="0012197D"/>
    <w:rsid w:val="00125524"/>
    <w:rsid w:val="00132903"/>
    <w:rsid w:val="00133728"/>
    <w:rsid w:val="001343C9"/>
    <w:rsid w:val="0013489F"/>
    <w:rsid w:val="00136096"/>
    <w:rsid w:val="0014011D"/>
    <w:rsid w:val="001430C0"/>
    <w:rsid w:val="001457A1"/>
    <w:rsid w:val="00146057"/>
    <w:rsid w:val="00151E6C"/>
    <w:rsid w:val="0015253C"/>
    <w:rsid w:val="00152766"/>
    <w:rsid w:val="00152CFA"/>
    <w:rsid w:val="00157BA8"/>
    <w:rsid w:val="00157C9F"/>
    <w:rsid w:val="0016192D"/>
    <w:rsid w:val="001631CF"/>
    <w:rsid w:val="001658DE"/>
    <w:rsid w:val="00170128"/>
    <w:rsid w:val="00170B16"/>
    <w:rsid w:val="00177A15"/>
    <w:rsid w:val="001817D1"/>
    <w:rsid w:val="00181A36"/>
    <w:rsid w:val="00182050"/>
    <w:rsid w:val="00184FD7"/>
    <w:rsid w:val="001862EB"/>
    <w:rsid w:val="00190BD2"/>
    <w:rsid w:val="00192695"/>
    <w:rsid w:val="00197A44"/>
    <w:rsid w:val="001A155F"/>
    <w:rsid w:val="001A3F96"/>
    <w:rsid w:val="001A4535"/>
    <w:rsid w:val="001A493A"/>
    <w:rsid w:val="001A7DA3"/>
    <w:rsid w:val="001B679E"/>
    <w:rsid w:val="001C11C5"/>
    <w:rsid w:val="001C262A"/>
    <w:rsid w:val="001C551F"/>
    <w:rsid w:val="001D2AC2"/>
    <w:rsid w:val="001D2AF6"/>
    <w:rsid w:val="001D6261"/>
    <w:rsid w:val="001D7F93"/>
    <w:rsid w:val="001E0176"/>
    <w:rsid w:val="001E19C3"/>
    <w:rsid w:val="001E20C7"/>
    <w:rsid w:val="001E2617"/>
    <w:rsid w:val="001E28CA"/>
    <w:rsid w:val="001E2E80"/>
    <w:rsid w:val="001E42B9"/>
    <w:rsid w:val="001E5456"/>
    <w:rsid w:val="001F006A"/>
    <w:rsid w:val="001F1BE5"/>
    <w:rsid w:val="001F49FF"/>
    <w:rsid w:val="001F7802"/>
    <w:rsid w:val="002042B2"/>
    <w:rsid w:val="00205F0A"/>
    <w:rsid w:val="00206F07"/>
    <w:rsid w:val="0020747E"/>
    <w:rsid w:val="00210EA8"/>
    <w:rsid w:val="002114F4"/>
    <w:rsid w:val="0021195E"/>
    <w:rsid w:val="00215B62"/>
    <w:rsid w:val="0022066A"/>
    <w:rsid w:val="00221D38"/>
    <w:rsid w:val="002237D2"/>
    <w:rsid w:val="00230E1A"/>
    <w:rsid w:val="002313C3"/>
    <w:rsid w:val="00234D4D"/>
    <w:rsid w:val="002351C7"/>
    <w:rsid w:val="00237188"/>
    <w:rsid w:val="002429AC"/>
    <w:rsid w:val="00245E96"/>
    <w:rsid w:val="00246BE0"/>
    <w:rsid w:val="002526F6"/>
    <w:rsid w:val="00252FF9"/>
    <w:rsid w:val="002530F6"/>
    <w:rsid w:val="0025341D"/>
    <w:rsid w:val="00253CC6"/>
    <w:rsid w:val="00257EC3"/>
    <w:rsid w:val="00263D6D"/>
    <w:rsid w:val="00264B53"/>
    <w:rsid w:val="00265302"/>
    <w:rsid w:val="00265B70"/>
    <w:rsid w:val="00273ABF"/>
    <w:rsid w:val="002744F9"/>
    <w:rsid w:val="00280744"/>
    <w:rsid w:val="002807E2"/>
    <w:rsid w:val="00285605"/>
    <w:rsid w:val="00287631"/>
    <w:rsid w:val="00290715"/>
    <w:rsid w:val="00291350"/>
    <w:rsid w:val="00293E3C"/>
    <w:rsid w:val="002966E8"/>
    <w:rsid w:val="00296B32"/>
    <w:rsid w:val="002A12A4"/>
    <w:rsid w:val="002A309A"/>
    <w:rsid w:val="002A4C8E"/>
    <w:rsid w:val="002A7867"/>
    <w:rsid w:val="002B0F66"/>
    <w:rsid w:val="002B36AE"/>
    <w:rsid w:val="002C0041"/>
    <w:rsid w:val="002C189B"/>
    <w:rsid w:val="002C6319"/>
    <w:rsid w:val="002C654F"/>
    <w:rsid w:val="002C6667"/>
    <w:rsid w:val="002C69BB"/>
    <w:rsid w:val="002C6A34"/>
    <w:rsid w:val="002D178A"/>
    <w:rsid w:val="002D3CD1"/>
    <w:rsid w:val="002D3D11"/>
    <w:rsid w:val="002D6807"/>
    <w:rsid w:val="002E3669"/>
    <w:rsid w:val="002E6296"/>
    <w:rsid w:val="002E7A2B"/>
    <w:rsid w:val="002F120A"/>
    <w:rsid w:val="002F34D8"/>
    <w:rsid w:val="002F53F0"/>
    <w:rsid w:val="002F6F80"/>
    <w:rsid w:val="002F6F9A"/>
    <w:rsid w:val="002F741A"/>
    <w:rsid w:val="00301886"/>
    <w:rsid w:val="00302F13"/>
    <w:rsid w:val="003033F4"/>
    <w:rsid w:val="00303F60"/>
    <w:rsid w:val="003055E9"/>
    <w:rsid w:val="00305CFF"/>
    <w:rsid w:val="00315F07"/>
    <w:rsid w:val="00322F77"/>
    <w:rsid w:val="0032350C"/>
    <w:rsid w:val="003250B4"/>
    <w:rsid w:val="0032574C"/>
    <w:rsid w:val="0032636D"/>
    <w:rsid w:val="00331129"/>
    <w:rsid w:val="00333102"/>
    <w:rsid w:val="00337C4B"/>
    <w:rsid w:val="003417C6"/>
    <w:rsid w:val="00342B17"/>
    <w:rsid w:val="00345667"/>
    <w:rsid w:val="00345FEA"/>
    <w:rsid w:val="00351689"/>
    <w:rsid w:val="00353B19"/>
    <w:rsid w:val="00353F4B"/>
    <w:rsid w:val="00355D85"/>
    <w:rsid w:val="003562BE"/>
    <w:rsid w:val="00357D81"/>
    <w:rsid w:val="00361FB8"/>
    <w:rsid w:val="00362267"/>
    <w:rsid w:val="0037035C"/>
    <w:rsid w:val="00373A23"/>
    <w:rsid w:val="003764D2"/>
    <w:rsid w:val="0037789D"/>
    <w:rsid w:val="00381C5A"/>
    <w:rsid w:val="00383583"/>
    <w:rsid w:val="00392431"/>
    <w:rsid w:val="003931F5"/>
    <w:rsid w:val="0039700E"/>
    <w:rsid w:val="003A0C21"/>
    <w:rsid w:val="003A14EE"/>
    <w:rsid w:val="003A3491"/>
    <w:rsid w:val="003A5746"/>
    <w:rsid w:val="003A71A9"/>
    <w:rsid w:val="003B0F09"/>
    <w:rsid w:val="003B167A"/>
    <w:rsid w:val="003B311F"/>
    <w:rsid w:val="003B38A6"/>
    <w:rsid w:val="003B42D5"/>
    <w:rsid w:val="003B4B60"/>
    <w:rsid w:val="003B4C88"/>
    <w:rsid w:val="003B7771"/>
    <w:rsid w:val="003C13C7"/>
    <w:rsid w:val="003C23D4"/>
    <w:rsid w:val="003C325C"/>
    <w:rsid w:val="003C3C74"/>
    <w:rsid w:val="003C4D7E"/>
    <w:rsid w:val="003D18F8"/>
    <w:rsid w:val="003D1D27"/>
    <w:rsid w:val="003D300C"/>
    <w:rsid w:val="003E17E1"/>
    <w:rsid w:val="003E4243"/>
    <w:rsid w:val="003E521C"/>
    <w:rsid w:val="003E5A2E"/>
    <w:rsid w:val="003F05A2"/>
    <w:rsid w:val="003F34DF"/>
    <w:rsid w:val="003F3A01"/>
    <w:rsid w:val="003F6353"/>
    <w:rsid w:val="003F6A32"/>
    <w:rsid w:val="004034BB"/>
    <w:rsid w:val="00403A60"/>
    <w:rsid w:val="00403C76"/>
    <w:rsid w:val="00405752"/>
    <w:rsid w:val="004155C5"/>
    <w:rsid w:val="0041684E"/>
    <w:rsid w:val="00420424"/>
    <w:rsid w:val="00422089"/>
    <w:rsid w:val="0042239E"/>
    <w:rsid w:val="0042619C"/>
    <w:rsid w:val="0042685F"/>
    <w:rsid w:val="00431611"/>
    <w:rsid w:val="004325E5"/>
    <w:rsid w:val="00437236"/>
    <w:rsid w:val="00437D59"/>
    <w:rsid w:val="004403F2"/>
    <w:rsid w:val="00446A17"/>
    <w:rsid w:val="00450A57"/>
    <w:rsid w:val="00452FC7"/>
    <w:rsid w:val="004615CC"/>
    <w:rsid w:val="00462461"/>
    <w:rsid w:val="0046592A"/>
    <w:rsid w:val="00472E85"/>
    <w:rsid w:val="004746D6"/>
    <w:rsid w:val="0048224C"/>
    <w:rsid w:val="004841F9"/>
    <w:rsid w:val="00487207"/>
    <w:rsid w:val="00493276"/>
    <w:rsid w:val="00496D7B"/>
    <w:rsid w:val="004A1FB3"/>
    <w:rsid w:val="004A4351"/>
    <w:rsid w:val="004B47E5"/>
    <w:rsid w:val="004C2611"/>
    <w:rsid w:val="004C2E60"/>
    <w:rsid w:val="004C48ED"/>
    <w:rsid w:val="004C5023"/>
    <w:rsid w:val="004D26A3"/>
    <w:rsid w:val="004D626B"/>
    <w:rsid w:val="004D78CF"/>
    <w:rsid w:val="004E6BB8"/>
    <w:rsid w:val="004E7E8D"/>
    <w:rsid w:val="004F18F5"/>
    <w:rsid w:val="004F266F"/>
    <w:rsid w:val="004F29FD"/>
    <w:rsid w:val="004F2B30"/>
    <w:rsid w:val="004F2B4C"/>
    <w:rsid w:val="004F46E5"/>
    <w:rsid w:val="00502C7C"/>
    <w:rsid w:val="00502E37"/>
    <w:rsid w:val="0050573D"/>
    <w:rsid w:val="0052292E"/>
    <w:rsid w:val="00524174"/>
    <w:rsid w:val="005275C7"/>
    <w:rsid w:val="0052794D"/>
    <w:rsid w:val="00527E34"/>
    <w:rsid w:val="0053266B"/>
    <w:rsid w:val="005371FB"/>
    <w:rsid w:val="005379F1"/>
    <w:rsid w:val="00540A15"/>
    <w:rsid w:val="00541EF7"/>
    <w:rsid w:val="00542DE5"/>
    <w:rsid w:val="00544856"/>
    <w:rsid w:val="00551323"/>
    <w:rsid w:val="00554F63"/>
    <w:rsid w:val="005574A3"/>
    <w:rsid w:val="00560084"/>
    <w:rsid w:val="005603E4"/>
    <w:rsid w:val="00563C04"/>
    <w:rsid w:val="00566B38"/>
    <w:rsid w:val="005707C8"/>
    <w:rsid w:val="005726A8"/>
    <w:rsid w:val="00572AD4"/>
    <w:rsid w:val="005737E4"/>
    <w:rsid w:val="0057465D"/>
    <w:rsid w:val="00575943"/>
    <w:rsid w:val="00577325"/>
    <w:rsid w:val="00583BA3"/>
    <w:rsid w:val="005936BD"/>
    <w:rsid w:val="00595A87"/>
    <w:rsid w:val="005966BD"/>
    <w:rsid w:val="005A0CAD"/>
    <w:rsid w:val="005A1140"/>
    <w:rsid w:val="005A140B"/>
    <w:rsid w:val="005A549F"/>
    <w:rsid w:val="005B338E"/>
    <w:rsid w:val="005B52AD"/>
    <w:rsid w:val="005B6897"/>
    <w:rsid w:val="005B736B"/>
    <w:rsid w:val="005B7F32"/>
    <w:rsid w:val="005C0BB0"/>
    <w:rsid w:val="005C23BC"/>
    <w:rsid w:val="005C24B2"/>
    <w:rsid w:val="005C666A"/>
    <w:rsid w:val="005D30E7"/>
    <w:rsid w:val="005E265A"/>
    <w:rsid w:val="005E32A9"/>
    <w:rsid w:val="005E3B4F"/>
    <w:rsid w:val="005E419D"/>
    <w:rsid w:val="005E437D"/>
    <w:rsid w:val="005E5BB9"/>
    <w:rsid w:val="005E720D"/>
    <w:rsid w:val="005F0C4A"/>
    <w:rsid w:val="005F1B4E"/>
    <w:rsid w:val="005F2BA7"/>
    <w:rsid w:val="005F3186"/>
    <w:rsid w:val="005F3315"/>
    <w:rsid w:val="005F4B34"/>
    <w:rsid w:val="005F4C95"/>
    <w:rsid w:val="005F4ED8"/>
    <w:rsid w:val="005F557D"/>
    <w:rsid w:val="005F72EE"/>
    <w:rsid w:val="00603A1D"/>
    <w:rsid w:val="00603EBE"/>
    <w:rsid w:val="00604EA8"/>
    <w:rsid w:val="00605EAF"/>
    <w:rsid w:val="006065B4"/>
    <w:rsid w:val="00606D8B"/>
    <w:rsid w:val="00610B43"/>
    <w:rsid w:val="00620CD8"/>
    <w:rsid w:val="00621C2E"/>
    <w:rsid w:val="00624F23"/>
    <w:rsid w:val="0062588F"/>
    <w:rsid w:val="00627158"/>
    <w:rsid w:val="00627A2D"/>
    <w:rsid w:val="00630434"/>
    <w:rsid w:val="00630D2F"/>
    <w:rsid w:val="0063190C"/>
    <w:rsid w:val="00635DFC"/>
    <w:rsid w:val="0063680A"/>
    <w:rsid w:val="0064022E"/>
    <w:rsid w:val="00642AE0"/>
    <w:rsid w:val="00643D36"/>
    <w:rsid w:val="00651C59"/>
    <w:rsid w:val="00652295"/>
    <w:rsid w:val="006529E8"/>
    <w:rsid w:val="00653254"/>
    <w:rsid w:val="00653C3E"/>
    <w:rsid w:val="00657000"/>
    <w:rsid w:val="00657A84"/>
    <w:rsid w:val="0066017F"/>
    <w:rsid w:val="00663782"/>
    <w:rsid w:val="00664D43"/>
    <w:rsid w:val="00672707"/>
    <w:rsid w:val="0067424F"/>
    <w:rsid w:val="00674F02"/>
    <w:rsid w:val="00675A8F"/>
    <w:rsid w:val="00675F25"/>
    <w:rsid w:val="006824A0"/>
    <w:rsid w:val="00683F09"/>
    <w:rsid w:val="00684B79"/>
    <w:rsid w:val="006851F9"/>
    <w:rsid w:val="006868BB"/>
    <w:rsid w:val="006959E0"/>
    <w:rsid w:val="006A0FE9"/>
    <w:rsid w:val="006A3877"/>
    <w:rsid w:val="006A47AC"/>
    <w:rsid w:val="006A62CE"/>
    <w:rsid w:val="006B1328"/>
    <w:rsid w:val="006B5223"/>
    <w:rsid w:val="006B6BA5"/>
    <w:rsid w:val="006B6DA8"/>
    <w:rsid w:val="006B7A93"/>
    <w:rsid w:val="006C2210"/>
    <w:rsid w:val="006C3FE1"/>
    <w:rsid w:val="006C57C2"/>
    <w:rsid w:val="006C6310"/>
    <w:rsid w:val="006C66F8"/>
    <w:rsid w:val="006D1C58"/>
    <w:rsid w:val="006D2C0B"/>
    <w:rsid w:val="006D2C97"/>
    <w:rsid w:val="006D62CF"/>
    <w:rsid w:val="006D6CCE"/>
    <w:rsid w:val="006D7378"/>
    <w:rsid w:val="006D7439"/>
    <w:rsid w:val="006D7B72"/>
    <w:rsid w:val="006E0156"/>
    <w:rsid w:val="006E3E1F"/>
    <w:rsid w:val="006E7D16"/>
    <w:rsid w:val="006F2D43"/>
    <w:rsid w:val="006F5457"/>
    <w:rsid w:val="006F5A20"/>
    <w:rsid w:val="006F634D"/>
    <w:rsid w:val="00700291"/>
    <w:rsid w:val="0070241E"/>
    <w:rsid w:val="00703B6A"/>
    <w:rsid w:val="00703FAA"/>
    <w:rsid w:val="00704281"/>
    <w:rsid w:val="007055C6"/>
    <w:rsid w:val="00706A9F"/>
    <w:rsid w:val="00706ADB"/>
    <w:rsid w:val="00706F93"/>
    <w:rsid w:val="00707A5D"/>
    <w:rsid w:val="007117B2"/>
    <w:rsid w:val="007118BC"/>
    <w:rsid w:val="00717EF9"/>
    <w:rsid w:val="007200D0"/>
    <w:rsid w:val="00722C95"/>
    <w:rsid w:val="00723A8C"/>
    <w:rsid w:val="00724A21"/>
    <w:rsid w:val="007278EB"/>
    <w:rsid w:val="00730242"/>
    <w:rsid w:val="00732333"/>
    <w:rsid w:val="007339A7"/>
    <w:rsid w:val="007402E9"/>
    <w:rsid w:val="00750C2E"/>
    <w:rsid w:val="00752517"/>
    <w:rsid w:val="007654AD"/>
    <w:rsid w:val="00766111"/>
    <w:rsid w:val="00767BBF"/>
    <w:rsid w:val="00772C86"/>
    <w:rsid w:val="0077304F"/>
    <w:rsid w:val="007744C6"/>
    <w:rsid w:val="00775FB0"/>
    <w:rsid w:val="00776C21"/>
    <w:rsid w:val="00777570"/>
    <w:rsid w:val="00780FB4"/>
    <w:rsid w:val="007855D5"/>
    <w:rsid w:val="00786038"/>
    <w:rsid w:val="007939A4"/>
    <w:rsid w:val="00793E25"/>
    <w:rsid w:val="0079582D"/>
    <w:rsid w:val="007A086D"/>
    <w:rsid w:val="007A2EDB"/>
    <w:rsid w:val="007A5BA5"/>
    <w:rsid w:val="007B0A84"/>
    <w:rsid w:val="007B144B"/>
    <w:rsid w:val="007B1E3E"/>
    <w:rsid w:val="007B5398"/>
    <w:rsid w:val="007C1313"/>
    <w:rsid w:val="007C3ADA"/>
    <w:rsid w:val="007D003F"/>
    <w:rsid w:val="007D24A4"/>
    <w:rsid w:val="007D4405"/>
    <w:rsid w:val="007D689D"/>
    <w:rsid w:val="007E0AC6"/>
    <w:rsid w:val="007F3C54"/>
    <w:rsid w:val="00800B0F"/>
    <w:rsid w:val="00800E13"/>
    <w:rsid w:val="0080537C"/>
    <w:rsid w:val="00806F77"/>
    <w:rsid w:val="00814C67"/>
    <w:rsid w:val="00821390"/>
    <w:rsid w:val="008237D7"/>
    <w:rsid w:val="00830FE0"/>
    <w:rsid w:val="008310A7"/>
    <w:rsid w:val="00832B6C"/>
    <w:rsid w:val="00832CA1"/>
    <w:rsid w:val="00834D74"/>
    <w:rsid w:val="008354CE"/>
    <w:rsid w:val="00840C86"/>
    <w:rsid w:val="00841086"/>
    <w:rsid w:val="00842EBC"/>
    <w:rsid w:val="008470AA"/>
    <w:rsid w:val="00847936"/>
    <w:rsid w:val="00847C58"/>
    <w:rsid w:val="008534E7"/>
    <w:rsid w:val="00854D50"/>
    <w:rsid w:val="00856A63"/>
    <w:rsid w:val="0086058C"/>
    <w:rsid w:val="008626D0"/>
    <w:rsid w:val="00870A71"/>
    <w:rsid w:val="00870AD4"/>
    <w:rsid w:val="008713CE"/>
    <w:rsid w:val="0087254B"/>
    <w:rsid w:val="00874133"/>
    <w:rsid w:val="00875019"/>
    <w:rsid w:val="0087615A"/>
    <w:rsid w:val="00876568"/>
    <w:rsid w:val="00877CD1"/>
    <w:rsid w:val="00882237"/>
    <w:rsid w:val="008857C8"/>
    <w:rsid w:val="0089110D"/>
    <w:rsid w:val="00892AB2"/>
    <w:rsid w:val="008A1C0F"/>
    <w:rsid w:val="008A2074"/>
    <w:rsid w:val="008A4AA2"/>
    <w:rsid w:val="008A5D08"/>
    <w:rsid w:val="008A6D6B"/>
    <w:rsid w:val="008A7467"/>
    <w:rsid w:val="008B2EA8"/>
    <w:rsid w:val="008B3633"/>
    <w:rsid w:val="008B49AB"/>
    <w:rsid w:val="008B4F27"/>
    <w:rsid w:val="008C054E"/>
    <w:rsid w:val="008C2845"/>
    <w:rsid w:val="008C4136"/>
    <w:rsid w:val="008C49B4"/>
    <w:rsid w:val="008C5370"/>
    <w:rsid w:val="008C587F"/>
    <w:rsid w:val="008D081D"/>
    <w:rsid w:val="008D15E5"/>
    <w:rsid w:val="008E0ECE"/>
    <w:rsid w:val="008E17BB"/>
    <w:rsid w:val="008F068C"/>
    <w:rsid w:val="008F2946"/>
    <w:rsid w:val="008F460F"/>
    <w:rsid w:val="008F7B86"/>
    <w:rsid w:val="009013F1"/>
    <w:rsid w:val="00902AE6"/>
    <w:rsid w:val="00903FEF"/>
    <w:rsid w:val="00910CF7"/>
    <w:rsid w:val="00911AB8"/>
    <w:rsid w:val="00913FCD"/>
    <w:rsid w:val="00916018"/>
    <w:rsid w:val="00916441"/>
    <w:rsid w:val="0092296B"/>
    <w:rsid w:val="00922C4F"/>
    <w:rsid w:val="0092396B"/>
    <w:rsid w:val="009251BE"/>
    <w:rsid w:val="009332E9"/>
    <w:rsid w:val="00935702"/>
    <w:rsid w:val="00936088"/>
    <w:rsid w:val="00937584"/>
    <w:rsid w:val="00940F76"/>
    <w:rsid w:val="009429E3"/>
    <w:rsid w:val="0094303E"/>
    <w:rsid w:val="0094424E"/>
    <w:rsid w:val="00944475"/>
    <w:rsid w:val="00945DF7"/>
    <w:rsid w:val="0095033F"/>
    <w:rsid w:val="00951DF7"/>
    <w:rsid w:val="00952F62"/>
    <w:rsid w:val="0096028B"/>
    <w:rsid w:val="00960A5F"/>
    <w:rsid w:val="00961448"/>
    <w:rsid w:val="009668B2"/>
    <w:rsid w:val="009672D8"/>
    <w:rsid w:val="00970423"/>
    <w:rsid w:val="0097384E"/>
    <w:rsid w:val="0097607D"/>
    <w:rsid w:val="00976E17"/>
    <w:rsid w:val="009830A3"/>
    <w:rsid w:val="00983B3C"/>
    <w:rsid w:val="0099319F"/>
    <w:rsid w:val="00993555"/>
    <w:rsid w:val="00997586"/>
    <w:rsid w:val="009A420D"/>
    <w:rsid w:val="009A580E"/>
    <w:rsid w:val="009A5EE7"/>
    <w:rsid w:val="009B2D72"/>
    <w:rsid w:val="009B4AE6"/>
    <w:rsid w:val="009B5B0D"/>
    <w:rsid w:val="009B5F0A"/>
    <w:rsid w:val="009B6B2B"/>
    <w:rsid w:val="009C0079"/>
    <w:rsid w:val="009C04C5"/>
    <w:rsid w:val="009C58E9"/>
    <w:rsid w:val="009D0488"/>
    <w:rsid w:val="009D0B57"/>
    <w:rsid w:val="009D35D7"/>
    <w:rsid w:val="009D6DE1"/>
    <w:rsid w:val="009F1CEA"/>
    <w:rsid w:val="009F1CEE"/>
    <w:rsid w:val="009F23F8"/>
    <w:rsid w:val="009F4EE1"/>
    <w:rsid w:val="00A0344B"/>
    <w:rsid w:val="00A0566C"/>
    <w:rsid w:val="00A06ACF"/>
    <w:rsid w:val="00A079AD"/>
    <w:rsid w:val="00A13C82"/>
    <w:rsid w:val="00A14C6B"/>
    <w:rsid w:val="00A170F7"/>
    <w:rsid w:val="00A17D74"/>
    <w:rsid w:val="00A2057B"/>
    <w:rsid w:val="00A21534"/>
    <w:rsid w:val="00A22230"/>
    <w:rsid w:val="00A2345B"/>
    <w:rsid w:val="00A23EFB"/>
    <w:rsid w:val="00A24C5D"/>
    <w:rsid w:val="00A278F0"/>
    <w:rsid w:val="00A30348"/>
    <w:rsid w:val="00A31933"/>
    <w:rsid w:val="00A33FDD"/>
    <w:rsid w:val="00A36D55"/>
    <w:rsid w:val="00A37666"/>
    <w:rsid w:val="00A378CC"/>
    <w:rsid w:val="00A40BDF"/>
    <w:rsid w:val="00A4238B"/>
    <w:rsid w:val="00A530C7"/>
    <w:rsid w:val="00A57A35"/>
    <w:rsid w:val="00A62818"/>
    <w:rsid w:val="00A6513A"/>
    <w:rsid w:val="00A6518A"/>
    <w:rsid w:val="00A6642A"/>
    <w:rsid w:val="00A671E8"/>
    <w:rsid w:val="00A71750"/>
    <w:rsid w:val="00A74F94"/>
    <w:rsid w:val="00A75721"/>
    <w:rsid w:val="00A75D56"/>
    <w:rsid w:val="00A76F21"/>
    <w:rsid w:val="00A81FE4"/>
    <w:rsid w:val="00A82C94"/>
    <w:rsid w:val="00A82FF0"/>
    <w:rsid w:val="00A87C14"/>
    <w:rsid w:val="00A937D4"/>
    <w:rsid w:val="00A9519C"/>
    <w:rsid w:val="00A97870"/>
    <w:rsid w:val="00AA02F7"/>
    <w:rsid w:val="00AA035A"/>
    <w:rsid w:val="00AA122F"/>
    <w:rsid w:val="00AA3053"/>
    <w:rsid w:val="00AA4693"/>
    <w:rsid w:val="00AA46A7"/>
    <w:rsid w:val="00AA5A31"/>
    <w:rsid w:val="00AA696D"/>
    <w:rsid w:val="00AB1C63"/>
    <w:rsid w:val="00AB3533"/>
    <w:rsid w:val="00AC71F4"/>
    <w:rsid w:val="00AD307E"/>
    <w:rsid w:val="00AD54F9"/>
    <w:rsid w:val="00AD5DB6"/>
    <w:rsid w:val="00AD6402"/>
    <w:rsid w:val="00AD6FB1"/>
    <w:rsid w:val="00AE16E3"/>
    <w:rsid w:val="00AE25AF"/>
    <w:rsid w:val="00AE3691"/>
    <w:rsid w:val="00AE3FBB"/>
    <w:rsid w:val="00AE5309"/>
    <w:rsid w:val="00AE67FD"/>
    <w:rsid w:val="00AF1071"/>
    <w:rsid w:val="00AF1959"/>
    <w:rsid w:val="00AF2115"/>
    <w:rsid w:val="00AF4D31"/>
    <w:rsid w:val="00B0280F"/>
    <w:rsid w:val="00B039AF"/>
    <w:rsid w:val="00B101CB"/>
    <w:rsid w:val="00B1122E"/>
    <w:rsid w:val="00B1262E"/>
    <w:rsid w:val="00B127C3"/>
    <w:rsid w:val="00B12F88"/>
    <w:rsid w:val="00B22D44"/>
    <w:rsid w:val="00B22E3A"/>
    <w:rsid w:val="00B23988"/>
    <w:rsid w:val="00B239E7"/>
    <w:rsid w:val="00B2788C"/>
    <w:rsid w:val="00B4282B"/>
    <w:rsid w:val="00B43459"/>
    <w:rsid w:val="00B47E9A"/>
    <w:rsid w:val="00B47FC3"/>
    <w:rsid w:val="00B503C2"/>
    <w:rsid w:val="00B5311F"/>
    <w:rsid w:val="00B54BFB"/>
    <w:rsid w:val="00B551FE"/>
    <w:rsid w:val="00B55D92"/>
    <w:rsid w:val="00B70C56"/>
    <w:rsid w:val="00B7266F"/>
    <w:rsid w:val="00B7365B"/>
    <w:rsid w:val="00B75C54"/>
    <w:rsid w:val="00B80D04"/>
    <w:rsid w:val="00B81CBB"/>
    <w:rsid w:val="00B83DA2"/>
    <w:rsid w:val="00B8612F"/>
    <w:rsid w:val="00B86E43"/>
    <w:rsid w:val="00B8705B"/>
    <w:rsid w:val="00B9030E"/>
    <w:rsid w:val="00B93CB9"/>
    <w:rsid w:val="00B97309"/>
    <w:rsid w:val="00B97345"/>
    <w:rsid w:val="00B973E3"/>
    <w:rsid w:val="00B97C17"/>
    <w:rsid w:val="00BA012E"/>
    <w:rsid w:val="00BA0DF4"/>
    <w:rsid w:val="00BA292D"/>
    <w:rsid w:val="00BA5AD3"/>
    <w:rsid w:val="00BB2975"/>
    <w:rsid w:val="00BB4F72"/>
    <w:rsid w:val="00BB6684"/>
    <w:rsid w:val="00BC63B1"/>
    <w:rsid w:val="00BC63E6"/>
    <w:rsid w:val="00BC7042"/>
    <w:rsid w:val="00BD1A1F"/>
    <w:rsid w:val="00BD3A11"/>
    <w:rsid w:val="00BD45E6"/>
    <w:rsid w:val="00BD4FAB"/>
    <w:rsid w:val="00BD54DA"/>
    <w:rsid w:val="00BD6763"/>
    <w:rsid w:val="00BD7001"/>
    <w:rsid w:val="00BE01B3"/>
    <w:rsid w:val="00BE07AD"/>
    <w:rsid w:val="00BE09F4"/>
    <w:rsid w:val="00BE6808"/>
    <w:rsid w:val="00BE6937"/>
    <w:rsid w:val="00BF33E2"/>
    <w:rsid w:val="00BF3FA3"/>
    <w:rsid w:val="00BF5A89"/>
    <w:rsid w:val="00BF628E"/>
    <w:rsid w:val="00C0382F"/>
    <w:rsid w:val="00C039CA"/>
    <w:rsid w:val="00C05F3D"/>
    <w:rsid w:val="00C10F28"/>
    <w:rsid w:val="00C12322"/>
    <w:rsid w:val="00C15B09"/>
    <w:rsid w:val="00C176E8"/>
    <w:rsid w:val="00C1796F"/>
    <w:rsid w:val="00C23DB1"/>
    <w:rsid w:val="00C23FE3"/>
    <w:rsid w:val="00C31E1F"/>
    <w:rsid w:val="00C32E25"/>
    <w:rsid w:val="00C3339C"/>
    <w:rsid w:val="00C34CC3"/>
    <w:rsid w:val="00C36CF9"/>
    <w:rsid w:val="00C370B1"/>
    <w:rsid w:val="00C40186"/>
    <w:rsid w:val="00C4067E"/>
    <w:rsid w:val="00C40ECF"/>
    <w:rsid w:val="00C4134C"/>
    <w:rsid w:val="00C416E6"/>
    <w:rsid w:val="00C42B88"/>
    <w:rsid w:val="00C441A3"/>
    <w:rsid w:val="00C46293"/>
    <w:rsid w:val="00C51434"/>
    <w:rsid w:val="00C537E9"/>
    <w:rsid w:val="00C56C14"/>
    <w:rsid w:val="00C574D8"/>
    <w:rsid w:val="00C6061E"/>
    <w:rsid w:val="00C62613"/>
    <w:rsid w:val="00C63C59"/>
    <w:rsid w:val="00C665B4"/>
    <w:rsid w:val="00C67BCA"/>
    <w:rsid w:val="00C71A60"/>
    <w:rsid w:val="00C7545F"/>
    <w:rsid w:val="00C772E5"/>
    <w:rsid w:val="00C8119D"/>
    <w:rsid w:val="00C841F7"/>
    <w:rsid w:val="00C844CA"/>
    <w:rsid w:val="00C85C75"/>
    <w:rsid w:val="00C85F71"/>
    <w:rsid w:val="00C86915"/>
    <w:rsid w:val="00C965F6"/>
    <w:rsid w:val="00C97A76"/>
    <w:rsid w:val="00CA1DC8"/>
    <w:rsid w:val="00CB310A"/>
    <w:rsid w:val="00CB638A"/>
    <w:rsid w:val="00CC1B7B"/>
    <w:rsid w:val="00CC385A"/>
    <w:rsid w:val="00CC5444"/>
    <w:rsid w:val="00CC7ABA"/>
    <w:rsid w:val="00CD0BF2"/>
    <w:rsid w:val="00CD115C"/>
    <w:rsid w:val="00CD17AF"/>
    <w:rsid w:val="00CD1EC2"/>
    <w:rsid w:val="00CD25C7"/>
    <w:rsid w:val="00CD27DB"/>
    <w:rsid w:val="00CD3B16"/>
    <w:rsid w:val="00CD4126"/>
    <w:rsid w:val="00CE1686"/>
    <w:rsid w:val="00CE5FEC"/>
    <w:rsid w:val="00CE605C"/>
    <w:rsid w:val="00CE6937"/>
    <w:rsid w:val="00CE7BEB"/>
    <w:rsid w:val="00CF005E"/>
    <w:rsid w:val="00CF6247"/>
    <w:rsid w:val="00D04EC3"/>
    <w:rsid w:val="00D077BD"/>
    <w:rsid w:val="00D1181B"/>
    <w:rsid w:val="00D1181C"/>
    <w:rsid w:val="00D12F21"/>
    <w:rsid w:val="00D15AE0"/>
    <w:rsid w:val="00D15C5B"/>
    <w:rsid w:val="00D16C11"/>
    <w:rsid w:val="00D21F51"/>
    <w:rsid w:val="00D30B04"/>
    <w:rsid w:val="00D31D46"/>
    <w:rsid w:val="00D32971"/>
    <w:rsid w:val="00D32DDA"/>
    <w:rsid w:val="00D33A8E"/>
    <w:rsid w:val="00D369D4"/>
    <w:rsid w:val="00D375B2"/>
    <w:rsid w:val="00D42232"/>
    <w:rsid w:val="00D42EC3"/>
    <w:rsid w:val="00D50507"/>
    <w:rsid w:val="00D50993"/>
    <w:rsid w:val="00D53DA9"/>
    <w:rsid w:val="00D55EFB"/>
    <w:rsid w:val="00D562A6"/>
    <w:rsid w:val="00D5637B"/>
    <w:rsid w:val="00D57198"/>
    <w:rsid w:val="00D57455"/>
    <w:rsid w:val="00D574CA"/>
    <w:rsid w:val="00D57BF9"/>
    <w:rsid w:val="00D601C3"/>
    <w:rsid w:val="00D61E6E"/>
    <w:rsid w:val="00D62A2A"/>
    <w:rsid w:val="00D64BCE"/>
    <w:rsid w:val="00D656B5"/>
    <w:rsid w:val="00D66988"/>
    <w:rsid w:val="00D677F5"/>
    <w:rsid w:val="00D71CD9"/>
    <w:rsid w:val="00D73E1D"/>
    <w:rsid w:val="00D8039A"/>
    <w:rsid w:val="00D80B76"/>
    <w:rsid w:val="00D818C1"/>
    <w:rsid w:val="00D8259A"/>
    <w:rsid w:val="00D84EA0"/>
    <w:rsid w:val="00D87B85"/>
    <w:rsid w:val="00D90897"/>
    <w:rsid w:val="00D943EA"/>
    <w:rsid w:val="00DA0736"/>
    <w:rsid w:val="00DA1F6D"/>
    <w:rsid w:val="00DA7A0A"/>
    <w:rsid w:val="00DB0AA0"/>
    <w:rsid w:val="00DB0CA3"/>
    <w:rsid w:val="00DB1A2C"/>
    <w:rsid w:val="00DB3A20"/>
    <w:rsid w:val="00DB7317"/>
    <w:rsid w:val="00DC35C6"/>
    <w:rsid w:val="00DC6DBC"/>
    <w:rsid w:val="00DD0D58"/>
    <w:rsid w:val="00DD33E1"/>
    <w:rsid w:val="00DD3977"/>
    <w:rsid w:val="00DD5B73"/>
    <w:rsid w:val="00DE37A6"/>
    <w:rsid w:val="00DE42C8"/>
    <w:rsid w:val="00DE5740"/>
    <w:rsid w:val="00DE6101"/>
    <w:rsid w:val="00DE7A82"/>
    <w:rsid w:val="00DF03DE"/>
    <w:rsid w:val="00DF066D"/>
    <w:rsid w:val="00DF2578"/>
    <w:rsid w:val="00DF37EF"/>
    <w:rsid w:val="00DF3803"/>
    <w:rsid w:val="00DF4311"/>
    <w:rsid w:val="00DF6589"/>
    <w:rsid w:val="00E020D5"/>
    <w:rsid w:val="00E04722"/>
    <w:rsid w:val="00E04DC2"/>
    <w:rsid w:val="00E06E77"/>
    <w:rsid w:val="00E1307A"/>
    <w:rsid w:val="00E13A2D"/>
    <w:rsid w:val="00E2356A"/>
    <w:rsid w:val="00E240E8"/>
    <w:rsid w:val="00E27848"/>
    <w:rsid w:val="00E3007E"/>
    <w:rsid w:val="00E30F68"/>
    <w:rsid w:val="00E3196E"/>
    <w:rsid w:val="00E32280"/>
    <w:rsid w:val="00E32CF5"/>
    <w:rsid w:val="00E32F3D"/>
    <w:rsid w:val="00E40293"/>
    <w:rsid w:val="00E43C61"/>
    <w:rsid w:val="00E47B80"/>
    <w:rsid w:val="00E52F30"/>
    <w:rsid w:val="00E615EF"/>
    <w:rsid w:val="00E721F8"/>
    <w:rsid w:val="00E757B7"/>
    <w:rsid w:val="00E758BB"/>
    <w:rsid w:val="00E76AEF"/>
    <w:rsid w:val="00E80B37"/>
    <w:rsid w:val="00E83F44"/>
    <w:rsid w:val="00E8422D"/>
    <w:rsid w:val="00E846DF"/>
    <w:rsid w:val="00E870A6"/>
    <w:rsid w:val="00E92604"/>
    <w:rsid w:val="00E95671"/>
    <w:rsid w:val="00E979F4"/>
    <w:rsid w:val="00EA05F9"/>
    <w:rsid w:val="00EA18BF"/>
    <w:rsid w:val="00EA64E3"/>
    <w:rsid w:val="00EA76A6"/>
    <w:rsid w:val="00EB021B"/>
    <w:rsid w:val="00EB0728"/>
    <w:rsid w:val="00EC5FD7"/>
    <w:rsid w:val="00EC7477"/>
    <w:rsid w:val="00EC7EF3"/>
    <w:rsid w:val="00ED0B55"/>
    <w:rsid w:val="00ED3A35"/>
    <w:rsid w:val="00EE11B1"/>
    <w:rsid w:val="00EE49D5"/>
    <w:rsid w:val="00EE53BD"/>
    <w:rsid w:val="00EE5B69"/>
    <w:rsid w:val="00EE6098"/>
    <w:rsid w:val="00EE6F44"/>
    <w:rsid w:val="00EE755E"/>
    <w:rsid w:val="00EE7F44"/>
    <w:rsid w:val="00EF1CC6"/>
    <w:rsid w:val="00EF59B5"/>
    <w:rsid w:val="00F00874"/>
    <w:rsid w:val="00F02814"/>
    <w:rsid w:val="00F02FB5"/>
    <w:rsid w:val="00F14FA8"/>
    <w:rsid w:val="00F25EC1"/>
    <w:rsid w:val="00F34224"/>
    <w:rsid w:val="00F3535A"/>
    <w:rsid w:val="00F35914"/>
    <w:rsid w:val="00F41BCD"/>
    <w:rsid w:val="00F46860"/>
    <w:rsid w:val="00F5243B"/>
    <w:rsid w:val="00F52D2F"/>
    <w:rsid w:val="00F531CE"/>
    <w:rsid w:val="00F5344A"/>
    <w:rsid w:val="00F54351"/>
    <w:rsid w:val="00F54C4F"/>
    <w:rsid w:val="00F57471"/>
    <w:rsid w:val="00F61B61"/>
    <w:rsid w:val="00F64A44"/>
    <w:rsid w:val="00F64E3C"/>
    <w:rsid w:val="00F74624"/>
    <w:rsid w:val="00F76CB4"/>
    <w:rsid w:val="00F76DE5"/>
    <w:rsid w:val="00F779A9"/>
    <w:rsid w:val="00F840ED"/>
    <w:rsid w:val="00F86144"/>
    <w:rsid w:val="00F8642B"/>
    <w:rsid w:val="00F86A60"/>
    <w:rsid w:val="00F8749E"/>
    <w:rsid w:val="00F931D2"/>
    <w:rsid w:val="00F9573A"/>
    <w:rsid w:val="00F95BC7"/>
    <w:rsid w:val="00FA0E2C"/>
    <w:rsid w:val="00FA10EF"/>
    <w:rsid w:val="00FA16EF"/>
    <w:rsid w:val="00FA25FD"/>
    <w:rsid w:val="00FA3611"/>
    <w:rsid w:val="00FA3E20"/>
    <w:rsid w:val="00FB1FA0"/>
    <w:rsid w:val="00FB7ACF"/>
    <w:rsid w:val="00FB7B95"/>
    <w:rsid w:val="00FB7BC3"/>
    <w:rsid w:val="00FC4DDA"/>
    <w:rsid w:val="00FC4FCF"/>
    <w:rsid w:val="00FC6B7D"/>
    <w:rsid w:val="00FD076E"/>
    <w:rsid w:val="00FD086B"/>
    <w:rsid w:val="00FD3DDB"/>
    <w:rsid w:val="00FD5639"/>
    <w:rsid w:val="00FD6CD1"/>
    <w:rsid w:val="00FE3713"/>
    <w:rsid w:val="00FE70C6"/>
    <w:rsid w:val="00FF30DA"/>
    <w:rsid w:val="00FF595A"/>
    <w:rsid w:val="00FF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F15AD"/>
  <w15:chartTrackingRefBased/>
  <w15:docId w15:val="{5B42D31D-1C65-4147-A4C0-CD80FB18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7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A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3DDB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3D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31D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610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2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afeYouTube.net/w/L3qK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ception@blowers.dudley.sch.uk" TargetMode="External"/><Relationship Id="rId24" Type="http://schemas.openxmlformats.org/officeDocument/2006/relationships/hyperlink" Target="https://safeYouTube.net/w/8EsJ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hyperlink" Target="https://safeYouTube.net/w/Cgq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BA6BEC9E9F248ABC2BBED6F7AD7B2" ma:contentTypeVersion="13" ma:contentTypeDescription="Create a new document." ma:contentTypeScope="" ma:versionID="15142aa124fe26645f53b8422d518adc">
  <xsd:schema xmlns:xsd="http://www.w3.org/2001/XMLSchema" xmlns:xs="http://www.w3.org/2001/XMLSchema" xmlns:p="http://schemas.microsoft.com/office/2006/metadata/properties" xmlns:ns3="0465c1ff-d083-4407-802c-5e73f2235ff2" xmlns:ns4="da358374-f2ea-4fa0-8658-f53f34a7fe7e" targetNamespace="http://schemas.microsoft.com/office/2006/metadata/properties" ma:root="true" ma:fieldsID="4e83ecdee59831e50c5260343f1476d2" ns3:_="" ns4:_="">
    <xsd:import namespace="0465c1ff-d083-4407-802c-5e73f2235ff2"/>
    <xsd:import namespace="da358374-f2ea-4fa0-8658-f53f34a7fe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5c1ff-d083-4407-802c-5e73f2235f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58374-f2ea-4fa0-8658-f53f34a7fe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3940C-3CFD-4A0F-AE34-CEFCEA40B8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98A271-3730-4608-B2B6-86417596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5c1ff-d083-4407-802c-5e73f2235ff2"/>
    <ds:schemaRef ds:uri="da358374-f2ea-4fa0-8658-f53f34a7f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F4E9E7-8ACC-4B47-8423-9894F3867183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da358374-f2ea-4fa0-8658-f53f34a7fe7e"/>
    <ds:schemaRef ds:uri="http://purl.org/dc/terms/"/>
    <ds:schemaRef ds:uri="http://schemas.microsoft.com/office/infopath/2007/PartnerControls"/>
    <ds:schemaRef ds:uri="0465c1ff-d083-4407-802c-5e73f2235ff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8C72AB2-D8D9-43EC-AC8F-089699AC7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491E0FCF</Template>
  <TotalTime>304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Macdonald</dc:creator>
  <cp:keywords/>
  <dc:description/>
  <cp:lastModifiedBy>Mrs R. Macdonald</cp:lastModifiedBy>
  <cp:revision>85</cp:revision>
  <cp:lastPrinted>2020-06-09T07:17:00Z</cp:lastPrinted>
  <dcterms:created xsi:type="dcterms:W3CDTF">2020-06-04T14:26:00Z</dcterms:created>
  <dcterms:modified xsi:type="dcterms:W3CDTF">2020-06-09T10:41:00Z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0x0101004BEBA6BEC9E9F248ABC2BBED6F7AD7B2</vt:lpwstr>
  </property>
</Properties>
</file>