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253FE1" w14:textId="1DE9AA81" w:rsidR="00373A23" w:rsidRDefault="0092396B" w:rsidP="007B144B">
      <w:pPr>
        <w:rPr>
          <w:rFonts w:ascii="Comic Sans MS" w:eastAsia="Times New Roman" w:hAnsi="Comic Sans MS" w:cs="Times New Roman"/>
          <w:color w:val="00B0F0"/>
          <w:sz w:val="27"/>
          <w:szCs w:val="27"/>
          <w:lang w:eastAsia="en-GB"/>
        </w:rPr>
      </w:pPr>
      <w:r>
        <w:rPr>
          <w:rFonts w:ascii="Comic Sans MS" w:eastAsia="Calibri" w:hAnsi="Comic Sans MS" w:cs="Times New Roman"/>
          <w:noProof/>
          <w:sz w:val="24"/>
          <w:szCs w:val="24"/>
        </w:rPr>
        <w:t>Tuesday 9</w:t>
      </w:r>
      <w:r w:rsidR="007339A7" w:rsidRPr="007339A7">
        <w:rPr>
          <w:rFonts w:ascii="Comic Sans MS" w:eastAsia="Calibri" w:hAnsi="Comic Sans MS" w:cs="Times New Roman"/>
          <w:noProof/>
          <w:sz w:val="24"/>
          <w:szCs w:val="24"/>
          <w:vertAlign w:val="superscript"/>
        </w:rPr>
        <w:t>th</w:t>
      </w:r>
      <w:r w:rsidR="007339A7">
        <w:rPr>
          <w:rFonts w:ascii="Comic Sans MS" w:eastAsia="Calibri" w:hAnsi="Comic Sans MS" w:cs="Times New Roman"/>
          <w:noProof/>
          <w:sz w:val="24"/>
          <w:szCs w:val="24"/>
        </w:rPr>
        <w:t xml:space="preserve"> J</w:t>
      </w:r>
      <w:r w:rsidR="00777570">
        <w:rPr>
          <w:rFonts w:ascii="Comic Sans MS" w:eastAsia="Calibri" w:hAnsi="Comic Sans MS" w:cs="Times New Roman"/>
          <w:noProof/>
          <w:sz w:val="24"/>
          <w:szCs w:val="24"/>
        </w:rPr>
        <w:t>une</w:t>
      </w:r>
      <w:r w:rsidR="00A278F0" w:rsidRPr="00A278F0">
        <w:rPr>
          <w:noProof/>
        </w:rPr>
        <w:t xml:space="preserve"> </w:t>
      </w:r>
    </w:p>
    <w:p w14:paraId="4084AB37" w14:textId="72200F77" w:rsidR="007B144B" w:rsidRDefault="007B144B" w:rsidP="007B144B">
      <w:pPr>
        <w:rPr>
          <w:rFonts w:ascii="Comic Sans MS" w:eastAsia="Times New Roman" w:hAnsi="Comic Sans MS" w:cs="Times New Roman"/>
          <w:color w:val="00B0F0"/>
          <w:sz w:val="27"/>
          <w:szCs w:val="27"/>
          <w:lang w:eastAsia="en-GB"/>
        </w:rPr>
      </w:pPr>
      <w:r w:rsidRPr="007B144B">
        <w:rPr>
          <w:rFonts w:ascii="Comic Sans MS" w:eastAsia="Times New Roman" w:hAnsi="Comic Sans MS" w:cs="Times New Roman"/>
          <w:color w:val="00B0F0"/>
          <w:sz w:val="27"/>
          <w:szCs w:val="27"/>
          <w:lang w:eastAsia="en-GB"/>
        </w:rPr>
        <w:t xml:space="preserve">E-mail: </w:t>
      </w:r>
      <w:hyperlink r:id="rId11" w:history="1">
        <w:r w:rsidR="00006068" w:rsidRPr="00F6018E">
          <w:rPr>
            <w:rStyle w:val="Hyperlink"/>
            <w:rFonts w:ascii="Comic Sans MS" w:eastAsia="Times New Roman" w:hAnsi="Comic Sans MS" w:cs="Times New Roman"/>
            <w:sz w:val="27"/>
            <w:szCs w:val="27"/>
            <w:lang w:eastAsia="en-GB"/>
          </w:rPr>
          <w:t>reception@blowers.dudley.sch.uk</w:t>
        </w:r>
      </w:hyperlink>
    </w:p>
    <w:p w14:paraId="7C4F34E7" w14:textId="52FE456F" w:rsidR="008470AA" w:rsidRDefault="0012197D" w:rsidP="00FA10EF">
      <w:pPr>
        <w:spacing w:line="256" w:lineRule="auto"/>
        <w:rPr>
          <w:rFonts w:ascii="Comic Sans MS" w:eastAsia="Calibri" w:hAnsi="Comic Sans MS" w:cs="Times New Roman"/>
          <w:sz w:val="24"/>
          <w:szCs w:val="24"/>
        </w:rPr>
      </w:pPr>
      <w:r w:rsidRPr="00BC63B1">
        <w:rPr>
          <w:rFonts w:ascii="Comic Sans MS" w:eastAsia="Calibri" w:hAnsi="Comic Sans MS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827200" behindDoc="0" locked="0" layoutInCell="1" allowOverlap="1" wp14:anchorId="40BBC789" wp14:editId="4219BC48">
            <wp:simplePos x="0" y="0"/>
            <wp:positionH relativeFrom="margin">
              <wp:posOffset>3991610</wp:posOffset>
            </wp:positionH>
            <wp:positionV relativeFrom="paragraph">
              <wp:posOffset>8255</wp:posOffset>
            </wp:positionV>
            <wp:extent cx="2590165" cy="2955290"/>
            <wp:effectExtent l="0" t="0" r="635" b="0"/>
            <wp:wrapTight wrapText="bothSides">
              <wp:wrapPolygon edited="0">
                <wp:start x="0" y="0"/>
                <wp:lineTo x="0" y="21442"/>
                <wp:lineTo x="21446" y="21442"/>
                <wp:lineTo x="2144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90165" cy="2955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BA48BB" w14:textId="538114CE" w:rsidR="008470AA" w:rsidRDefault="00BC63B1" w:rsidP="00FA10EF">
      <w:pPr>
        <w:spacing w:line="256" w:lineRule="auto"/>
        <w:rPr>
          <w:rFonts w:ascii="Comic Sans MS" w:eastAsia="Calibri" w:hAnsi="Comic Sans MS" w:cs="Times New Roman"/>
          <w:sz w:val="24"/>
          <w:szCs w:val="24"/>
        </w:rPr>
      </w:pPr>
      <w:r>
        <w:rPr>
          <w:rFonts w:ascii="Comic Sans MS" w:eastAsia="Calibri" w:hAnsi="Comic Sans MS" w:cs="Times New Roman"/>
          <w:sz w:val="24"/>
          <w:szCs w:val="24"/>
        </w:rPr>
        <w:t>Good morning</w:t>
      </w:r>
      <w:r w:rsidR="003562BE">
        <w:rPr>
          <w:rFonts w:ascii="Comic Sans MS" w:eastAsia="Calibri" w:hAnsi="Comic Sans MS" w:cs="Times New Roman"/>
          <w:sz w:val="24"/>
          <w:szCs w:val="24"/>
        </w:rPr>
        <w:t xml:space="preserve">, </w:t>
      </w:r>
      <w:r w:rsidR="00A4647C">
        <w:rPr>
          <w:rFonts w:ascii="Comic Sans MS" w:eastAsia="Calibri" w:hAnsi="Comic Sans MS" w:cs="Times New Roman"/>
          <w:sz w:val="24"/>
          <w:szCs w:val="24"/>
        </w:rPr>
        <w:t>what a busy day yesterday</w:t>
      </w:r>
      <w:r w:rsidR="003562BE">
        <w:rPr>
          <w:rFonts w:ascii="Comic Sans MS" w:eastAsia="Calibri" w:hAnsi="Comic Sans MS" w:cs="Times New Roman"/>
          <w:sz w:val="24"/>
          <w:szCs w:val="24"/>
        </w:rPr>
        <w:t>.</w:t>
      </w:r>
      <w:r w:rsidR="00D90897">
        <w:rPr>
          <w:rFonts w:ascii="Comic Sans MS" w:eastAsia="Calibri" w:hAnsi="Comic Sans MS" w:cs="Times New Roman"/>
          <w:sz w:val="24"/>
          <w:szCs w:val="24"/>
        </w:rPr>
        <w:t xml:space="preserve"> </w:t>
      </w:r>
      <w:r w:rsidR="00A4647C">
        <w:rPr>
          <w:rFonts w:ascii="Comic Sans MS" w:eastAsia="Calibri" w:hAnsi="Comic Sans MS" w:cs="Times New Roman"/>
          <w:sz w:val="24"/>
          <w:szCs w:val="24"/>
        </w:rPr>
        <w:t xml:space="preserve">Thank you for all the work you sent me. You are working very hard. </w:t>
      </w:r>
    </w:p>
    <w:p w14:paraId="4BBE6C5A" w14:textId="77777777" w:rsidR="00D04EC3" w:rsidRDefault="00D04EC3" w:rsidP="0012197D">
      <w:pPr>
        <w:spacing w:line="256" w:lineRule="auto"/>
        <w:rPr>
          <w:rFonts w:ascii="Comic Sans MS" w:eastAsia="Calibri" w:hAnsi="Comic Sans MS" w:cs="Times New Roman"/>
          <w:sz w:val="24"/>
          <w:szCs w:val="24"/>
        </w:rPr>
      </w:pPr>
    </w:p>
    <w:p w14:paraId="5DCFEEAE" w14:textId="77777777" w:rsidR="00D04EC3" w:rsidRDefault="00D04EC3" w:rsidP="00D04EC3">
      <w:pPr>
        <w:spacing w:line="256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D04EC3">
        <w:rPr>
          <w:rFonts w:ascii="Comic Sans MS" w:eastAsia="Calibri" w:hAnsi="Comic Sans MS" w:cs="Times New Roman"/>
          <w:b/>
          <w:bCs/>
          <w:sz w:val="24"/>
          <w:szCs w:val="24"/>
          <w:u w:val="single"/>
        </w:rPr>
        <w:t>Challenge time</w:t>
      </w:r>
      <w:r>
        <w:rPr>
          <w:rFonts w:ascii="Comic Sans MS" w:eastAsia="Calibri" w:hAnsi="Comic Sans MS" w:cs="Times New Roman"/>
          <w:sz w:val="24"/>
          <w:szCs w:val="24"/>
        </w:rPr>
        <w:t xml:space="preserve"> </w:t>
      </w:r>
    </w:p>
    <w:p w14:paraId="31C61272" w14:textId="4EA362FA" w:rsidR="00620CD8" w:rsidRDefault="00D04EC3" w:rsidP="00620CD8">
      <w:pPr>
        <w:spacing w:line="256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>
        <w:rPr>
          <w:rFonts w:ascii="Comic Sans MS" w:eastAsia="Calibri" w:hAnsi="Comic Sans MS" w:cs="Times New Roman"/>
          <w:sz w:val="24"/>
          <w:szCs w:val="24"/>
        </w:rPr>
        <w:t xml:space="preserve">Do you know the </w:t>
      </w:r>
      <w:r w:rsidR="00AC71F4">
        <w:rPr>
          <w:rFonts w:ascii="Comic Sans MS" w:eastAsia="Calibri" w:hAnsi="Comic Sans MS" w:cs="Times New Roman"/>
          <w:sz w:val="24"/>
          <w:szCs w:val="24"/>
        </w:rPr>
        <w:t>days of the week</w:t>
      </w:r>
      <w:r w:rsidR="00620CD8">
        <w:rPr>
          <w:rFonts w:ascii="Comic Sans MS" w:eastAsia="Calibri" w:hAnsi="Comic Sans MS" w:cs="Times New Roman"/>
          <w:sz w:val="24"/>
          <w:szCs w:val="24"/>
        </w:rPr>
        <w:t xml:space="preserve">?                               </w:t>
      </w:r>
      <w:r w:rsidR="00D87B85">
        <w:rPr>
          <w:rFonts w:ascii="Comic Sans MS" w:eastAsia="Calibri" w:hAnsi="Comic Sans MS" w:cs="Times New Roman"/>
          <w:sz w:val="24"/>
          <w:szCs w:val="24"/>
        </w:rPr>
        <w:t xml:space="preserve"> </w:t>
      </w:r>
      <w:r w:rsidR="00620CD8">
        <w:rPr>
          <w:rFonts w:ascii="Comic Sans MS" w:eastAsia="Calibri" w:hAnsi="Comic Sans MS" w:cs="Times New Roman"/>
          <w:sz w:val="24"/>
          <w:szCs w:val="24"/>
        </w:rPr>
        <w:t>E</w:t>
      </w:r>
      <w:r w:rsidR="00005C5B">
        <w:rPr>
          <w:rFonts w:ascii="Comic Sans MS" w:eastAsia="Calibri" w:hAnsi="Comic Sans MS" w:cs="Times New Roman"/>
          <w:sz w:val="24"/>
          <w:szCs w:val="24"/>
        </w:rPr>
        <w:t xml:space="preserve">mail me a video, or if you have difficulty </w:t>
      </w:r>
      <w:r>
        <w:rPr>
          <w:rFonts w:ascii="Comic Sans MS" w:eastAsia="Calibri" w:hAnsi="Comic Sans MS" w:cs="Times New Roman"/>
          <w:sz w:val="24"/>
          <w:szCs w:val="24"/>
        </w:rPr>
        <w:t xml:space="preserve">with videos just drop me an email to </w:t>
      </w:r>
      <w:r w:rsidR="00B93FD9">
        <w:rPr>
          <w:rFonts w:ascii="Comic Sans MS" w:eastAsia="Calibri" w:hAnsi="Comic Sans MS" w:cs="Times New Roman"/>
          <w:sz w:val="24"/>
          <w:szCs w:val="24"/>
        </w:rPr>
        <w:t>say you</w:t>
      </w:r>
      <w:r w:rsidR="00D87B85">
        <w:rPr>
          <w:rFonts w:ascii="Comic Sans MS" w:eastAsia="Calibri" w:hAnsi="Comic Sans MS" w:cs="Times New Roman"/>
          <w:sz w:val="24"/>
          <w:szCs w:val="24"/>
        </w:rPr>
        <w:t xml:space="preserve"> </w:t>
      </w:r>
      <w:r w:rsidR="000026AD">
        <w:rPr>
          <w:rFonts w:ascii="Comic Sans MS" w:eastAsia="Calibri" w:hAnsi="Comic Sans MS" w:cs="Times New Roman"/>
          <w:sz w:val="24"/>
          <w:szCs w:val="24"/>
        </w:rPr>
        <w:t>know the days of the</w:t>
      </w:r>
      <w:r w:rsidR="00620CD8">
        <w:rPr>
          <w:rFonts w:ascii="Comic Sans MS" w:eastAsia="Calibri" w:hAnsi="Comic Sans MS" w:cs="Times New Roman"/>
          <w:sz w:val="24"/>
          <w:szCs w:val="24"/>
        </w:rPr>
        <w:t xml:space="preserve"> </w:t>
      </w:r>
      <w:r w:rsidR="000026AD">
        <w:rPr>
          <w:rFonts w:ascii="Comic Sans MS" w:eastAsia="Calibri" w:hAnsi="Comic Sans MS" w:cs="Times New Roman"/>
          <w:sz w:val="24"/>
          <w:szCs w:val="24"/>
        </w:rPr>
        <w:t>week and you will win</w:t>
      </w:r>
      <w:r w:rsidR="00620CD8">
        <w:rPr>
          <w:rFonts w:ascii="Comic Sans MS" w:eastAsia="Calibri" w:hAnsi="Comic Sans MS" w:cs="Times New Roman"/>
          <w:sz w:val="24"/>
          <w:szCs w:val="24"/>
        </w:rPr>
        <w:t>…</w:t>
      </w:r>
    </w:p>
    <w:p w14:paraId="57DA74F8" w14:textId="7546A21C" w:rsidR="00AC71F4" w:rsidRDefault="000026AD" w:rsidP="00620CD8">
      <w:pPr>
        <w:spacing w:line="256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D04EC3">
        <w:rPr>
          <w:rFonts w:ascii="Comic Sans MS" w:eastAsia="Calibri" w:hAnsi="Comic Sans MS" w:cs="Times New Roman"/>
          <w:sz w:val="32"/>
          <w:szCs w:val="32"/>
          <w:highlight w:val="green"/>
        </w:rPr>
        <w:t>20 Dojo points.</w:t>
      </w:r>
    </w:p>
    <w:p w14:paraId="78181927" w14:textId="6F923FB2" w:rsidR="008470AA" w:rsidRDefault="008470AA" w:rsidP="00FA10EF">
      <w:pPr>
        <w:spacing w:line="256" w:lineRule="auto"/>
        <w:rPr>
          <w:rFonts w:ascii="Comic Sans MS" w:eastAsia="Calibri" w:hAnsi="Comic Sans MS" w:cs="Times New Roman"/>
          <w:sz w:val="24"/>
          <w:szCs w:val="24"/>
        </w:rPr>
      </w:pPr>
    </w:p>
    <w:p w14:paraId="58A28381" w14:textId="77777777" w:rsidR="0012197D" w:rsidRDefault="0012197D" w:rsidP="00FA10EF">
      <w:pPr>
        <w:spacing w:line="256" w:lineRule="auto"/>
        <w:rPr>
          <w:rFonts w:ascii="Comic Sans MS" w:eastAsia="Calibri" w:hAnsi="Comic Sans MS" w:cs="Times New Roman"/>
          <w:sz w:val="24"/>
          <w:szCs w:val="24"/>
        </w:rPr>
      </w:pPr>
    </w:p>
    <w:p w14:paraId="04508CEF" w14:textId="7A340C30" w:rsidR="00B8705B" w:rsidRDefault="00007E74" w:rsidP="004325E5">
      <w:pPr>
        <w:spacing w:line="256" w:lineRule="auto"/>
        <w:rPr>
          <w:rFonts w:ascii="Comic Sans MS" w:eastAsia="Calibri" w:hAnsi="Comic Sans MS" w:cs="Times New Roman"/>
          <w:b/>
          <w:bCs/>
          <w:sz w:val="24"/>
          <w:szCs w:val="24"/>
          <w:u w:val="single"/>
        </w:rPr>
      </w:pPr>
      <w:r>
        <w:rPr>
          <w:rFonts w:ascii="Comic Sans MS" w:eastAsia="Calibri" w:hAnsi="Comic Sans MS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828224" behindDoc="1" locked="0" layoutInCell="1" allowOverlap="1" wp14:anchorId="5857382E" wp14:editId="7FCF534E">
            <wp:simplePos x="0" y="0"/>
            <wp:positionH relativeFrom="margin">
              <wp:posOffset>63500</wp:posOffset>
            </wp:positionH>
            <wp:positionV relativeFrom="paragraph">
              <wp:posOffset>40005</wp:posOffset>
            </wp:positionV>
            <wp:extent cx="3149600" cy="1172210"/>
            <wp:effectExtent l="0" t="0" r="0" b="8890"/>
            <wp:wrapTight wrapText="bothSides">
              <wp:wrapPolygon edited="0">
                <wp:start x="0" y="0"/>
                <wp:lineTo x="0" y="21413"/>
                <wp:lineTo x="21426" y="21413"/>
                <wp:lineTo x="2142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0" cy="117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7E74">
        <w:rPr>
          <w:rFonts w:ascii="Comic Sans MS" w:eastAsia="Calibri" w:hAnsi="Comic Sans MS" w:cs="Times New Roman"/>
          <w:b/>
          <w:bCs/>
          <w:sz w:val="24"/>
          <w:szCs w:val="24"/>
          <w:u w:val="single"/>
        </w:rPr>
        <w:t>Can you draw a snail</w:t>
      </w:r>
      <w:r>
        <w:rPr>
          <w:rFonts w:ascii="Comic Sans MS" w:eastAsia="Calibri" w:hAnsi="Comic Sans MS" w:cs="Times New Roman"/>
          <w:b/>
          <w:bCs/>
          <w:sz w:val="24"/>
          <w:szCs w:val="24"/>
          <w:u w:val="single"/>
        </w:rPr>
        <w:t>?</w:t>
      </w:r>
    </w:p>
    <w:p w14:paraId="043F9435" w14:textId="0216F9AC" w:rsidR="00007E74" w:rsidRPr="00007E74" w:rsidRDefault="00007E74" w:rsidP="004325E5">
      <w:pPr>
        <w:spacing w:line="256" w:lineRule="auto"/>
        <w:rPr>
          <w:rFonts w:ascii="Comic Sans MS" w:eastAsia="Calibri" w:hAnsi="Comic Sans MS" w:cs="Times New Roman"/>
          <w:sz w:val="24"/>
          <w:szCs w:val="24"/>
        </w:rPr>
      </w:pPr>
      <w:r w:rsidRPr="00007E74">
        <w:rPr>
          <w:rFonts w:ascii="Comic Sans MS" w:eastAsia="Calibri" w:hAnsi="Comic Sans MS" w:cs="Times New Roman"/>
          <w:sz w:val="24"/>
          <w:szCs w:val="24"/>
        </w:rPr>
        <w:t xml:space="preserve">Watch this link and follow the steps to draw a snail. </w:t>
      </w:r>
    </w:p>
    <w:p w14:paraId="7C332733" w14:textId="54A20B16" w:rsidR="00B8705B" w:rsidRDefault="00A4647C" w:rsidP="004325E5">
      <w:pPr>
        <w:spacing w:line="256" w:lineRule="auto"/>
        <w:rPr>
          <w:rFonts w:ascii="Comic Sans MS" w:eastAsia="Calibri" w:hAnsi="Comic Sans MS" w:cs="Times New Roman"/>
          <w:sz w:val="24"/>
          <w:szCs w:val="24"/>
        </w:rPr>
      </w:pPr>
      <w:hyperlink r:id="rId14" w:history="1">
        <w:r w:rsidR="00007E74" w:rsidRPr="00917149">
          <w:rPr>
            <w:rStyle w:val="Hyperlink"/>
            <w:rFonts w:ascii="Comic Sans MS" w:eastAsia="Calibri" w:hAnsi="Comic Sans MS" w:cs="Times New Roman"/>
            <w:sz w:val="24"/>
            <w:szCs w:val="24"/>
          </w:rPr>
          <w:t>https://safeYouTube.net/w/S1sJ</w:t>
        </w:r>
      </w:hyperlink>
    </w:p>
    <w:p w14:paraId="387A1667" w14:textId="6470FD69" w:rsidR="00F52D2F" w:rsidRDefault="00F52D2F" w:rsidP="004325E5">
      <w:pPr>
        <w:spacing w:line="256" w:lineRule="auto"/>
        <w:rPr>
          <w:rFonts w:ascii="Comic Sans MS" w:eastAsia="Calibri" w:hAnsi="Comic Sans MS" w:cs="Times New Roman"/>
          <w:sz w:val="24"/>
          <w:szCs w:val="24"/>
        </w:rPr>
      </w:pPr>
      <w:r w:rsidRPr="0008190D">
        <w:rPr>
          <w:rStyle w:val="Hyperlink"/>
          <w:rFonts w:ascii="Comic Sans MS" w:eastAsia="Times New Roman" w:hAnsi="Comic Sans MS" w:cs="Times New Roman"/>
          <w:b/>
          <w:bCs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830272" behindDoc="0" locked="0" layoutInCell="1" allowOverlap="1" wp14:anchorId="2A42F56A" wp14:editId="629A321C">
            <wp:simplePos x="0" y="0"/>
            <wp:positionH relativeFrom="margin">
              <wp:posOffset>5143500</wp:posOffset>
            </wp:positionH>
            <wp:positionV relativeFrom="paragraph">
              <wp:posOffset>167005</wp:posOffset>
            </wp:positionV>
            <wp:extent cx="1320800" cy="1123315"/>
            <wp:effectExtent l="0" t="0" r="0" b="635"/>
            <wp:wrapTight wrapText="bothSides">
              <wp:wrapPolygon edited="0">
                <wp:start x="0" y="0"/>
                <wp:lineTo x="0" y="21246"/>
                <wp:lineTo x="21185" y="21246"/>
                <wp:lineTo x="21185" y="0"/>
                <wp:lineTo x="0" y="0"/>
              </wp:wrapPolygon>
            </wp:wrapTight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1123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62ACF7" w14:textId="3BC089BD" w:rsidR="00007E74" w:rsidRDefault="00007E74" w:rsidP="004325E5">
      <w:pPr>
        <w:spacing w:line="256" w:lineRule="auto"/>
        <w:rPr>
          <w:rFonts w:ascii="Comic Sans MS" w:eastAsia="Calibri" w:hAnsi="Comic Sans MS" w:cs="Times New Roman"/>
          <w:sz w:val="24"/>
          <w:szCs w:val="24"/>
        </w:rPr>
      </w:pPr>
      <w:r>
        <w:rPr>
          <w:rFonts w:ascii="Comic Sans MS" w:eastAsia="Calibri" w:hAnsi="Comic Sans MS" w:cs="Times New Roman"/>
          <w:sz w:val="24"/>
          <w:szCs w:val="24"/>
        </w:rPr>
        <w:t>Can you label your snail? Where is the shell</w:t>
      </w:r>
      <w:r w:rsidR="00F52D2F">
        <w:rPr>
          <w:rFonts w:ascii="Comic Sans MS" w:eastAsia="Calibri" w:hAnsi="Comic Sans MS" w:cs="Times New Roman"/>
          <w:sz w:val="24"/>
          <w:szCs w:val="24"/>
        </w:rPr>
        <w:t>, foot and eye? Can you add the trail?</w:t>
      </w:r>
    </w:p>
    <w:p w14:paraId="3C4C4885" w14:textId="67F53FC2" w:rsidR="00437236" w:rsidRDefault="00CC385A" w:rsidP="00FA10EF">
      <w:pPr>
        <w:spacing w:line="256" w:lineRule="auto"/>
        <w:rPr>
          <w:rFonts w:ascii="Comic Sans MS" w:eastAsia="Calibri" w:hAnsi="Comic Sans MS" w:cs="Times New Roman"/>
          <w:b/>
          <w:bCs/>
          <w:sz w:val="24"/>
          <w:szCs w:val="24"/>
          <w:u w:val="single"/>
        </w:rPr>
      </w:pPr>
      <w:r>
        <w:rPr>
          <w:rFonts w:ascii="Comic Sans MS" w:eastAsia="Calibri" w:hAnsi="Comic Sans MS" w:cs="Times New Roman"/>
          <w:sz w:val="24"/>
          <w:szCs w:val="24"/>
        </w:rPr>
        <w:t xml:space="preserve"> </w:t>
      </w:r>
      <w:r w:rsidR="00F52D2F" w:rsidRPr="00F52D2F">
        <w:rPr>
          <w:rFonts w:ascii="Comic Sans MS" w:eastAsia="Calibri" w:hAnsi="Comic Sans MS" w:cs="Times New Roman"/>
          <w:b/>
          <w:bCs/>
          <w:sz w:val="24"/>
          <w:szCs w:val="24"/>
          <w:u w:val="single"/>
        </w:rPr>
        <w:t xml:space="preserve">Storytime </w:t>
      </w:r>
    </w:p>
    <w:p w14:paraId="4E585123" w14:textId="71C50069" w:rsidR="00A62818" w:rsidRPr="00FF6D7A" w:rsidRDefault="00E757B7" w:rsidP="00FA10EF">
      <w:pPr>
        <w:spacing w:line="256" w:lineRule="auto"/>
        <w:rPr>
          <w:rFonts w:ascii="Comic Sans MS" w:eastAsia="Calibri" w:hAnsi="Comic Sans MS" w:cs="Times New Roman"/>
          <w:sz w:val="24"/>
          <w:szCs w:val="24"/>
        </w:rPr>
      </w:pPr>
      <w:r>
        <w:rPr>
          <w:rFonts w:ascii="Comic Sans MS" w:hAnsi="Comic Sans MS"/>
          <w:b/>
          <w:bCs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837440" behindDoc="1" locked="0" layoutInCell="1" allowOverlap="1" wp14:anchorId="2AF0EDB2" wp14:editId="3A36E5B5">
            <wp:simplePos x="0" y="0"/>
            <wp:positionH relativeFrom="column">
              <wp:posOffset>4516120</wp:posOffset>
            </wp:positionH>
            <wp:positionV relativeFrom="paragraph">
              <wp:posOffset>222250</wp:posOffset>
            </wp:positionV>
            <wp:extent cx="877570" cy="3077845"/>
            <wp:effectExtent l="4762" t="0" r="3493" b="3492"/>
            <wp:wrapTight wrapText="bothSides">
              <wp:wrapPolygon edited="0">
                <wp:start x="21483" y="-33"/>
                <wp:lineTo x="383" y="-33"/>
                <wp:lineTo x="383" y="21491"/>
                <wp:lineTo x="21483" y="21491"/>
                <wp:lineTo x="21483" y="-33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77570" cy="3077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2818" w:rsidRPr="00FF6D7A">
        <w:rPr>
          <w:rFonts w:ascii="Comic Sans MS" w:eastAsia="Calibri" w:hAnsi="Comic Sans MS" w:cs="Times New Roman"/>
          <w:b/>
          <w:bCs/>
          <w:noProof/>
          <w:sz w:val="24"/>
          <w:szCs w:val="24"/>
          <w:lang w:eastAsia="en-GB"/>
        </w:rPr>
        <w:drawing>
          <wp:anchor distT="0" distB="0" distL="114300" distR="114300" simplePos="0" relativeHeight="251836416" behindDoc="0" locked="0" layoutInCell="1" allowOverlap="1" wp14:anchorId="61F9FD56" wp14:editId="2E31B1CA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2120900" cy="1162050"/>
            <wp:effectExtent l="0" t="0" r="0" b="0"/>
            <wp:wrapTight wrapText="bothSides">
              <wp:wrapPolygon edited="0">
                <wp:start x="0" y="0"/>
                <wp:lineTo x="0" y="21246"/>
                <wp:lineTo x="21341" y="21246"/>
                <wp:lineTo x="2134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b="5181"/>
                    <a:stretch/>
                  </pic:blipFill>
                  <pic:spPr bwMode="auto">
                    <a:xfrm>
                      <a:off x="0" y="0"/>
                      <a:ext cx="2120900" cy="1162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A62818" w:rsidRPr="00FF6D7A">
        <w:rPr>
          <w:rFonts w:ascii="Comic Sans MS" w:eastAsia="Calibri" w:hAnsi="Comic Sans MS" w:cs="Times New Roman"/>
          <w:sz w:val="24"/>
          <w:szCs w:val="24"/>
        </w:rPr>
        <w:t xml:space="preserve">Today our story is the Snail and the Whale. </w:t>
      </w:r>
      <w:r w:rsidR="00C8119D">
        <w:rPr>
          <w:rFonts w:ascii="Comic Sans MS" w:eastAsia="Calibri" w:hAnsi="Comic Sans MS" w:cs="Times New Roman"/>
          <w:sz w:val="24"/>
          <w:szCs w:val="24"/>
        </w:rPr>
        <w:t xml:space="preserve">If you have the book at home snuggle with an adult and read it together. If not click on the link and snuggle with </w:t>
      </w:r>
      <w:r w:rsidR="00022A4D">
        <w:rPr>
          <w:rFonts w:ascii="Comic Sans MS" w:eastAsia="Calibri" w:hAnsi="Comic Sans MS" w:cs="Times New Roman"/>
          <w:sz w:val="24"/>
          <w:szCs w:val="24"/>
        </w:rPr>
        <w:t xml:space="preserve">your favourite teddy and listen to the story. </w:t>
      </w:r>
    </w:p>
    <w:p w14:paraId="680CBC82" w14:textId="03E0B96A" w:rsidR="001A3F96" w:rsidRPr="00A62818" w:rsidRDefault="00A4647C" w:rsidP="00FA10EF">
      <w:pPr>
        <w:spacing w:line="256" w:lineRule="auto"/>
        <w:rPr>
          <w:rFonts w:ascii="Comic Sans MS" w:eastAsia="Calibri" w:hAnsi="Comic Sans MS" w:cs="Times New Roman"/>
          <w:sz w:val="24"/>
          <w:szCs w:val="24"/>
          <w:u w:val="single"/>
        </w:rPr>
      </w:pPr>
      <w:hyperlink r:id="rId18" w:history="1">
        <w:r w:rsidR="0016192D" w:rsidRPr="00A62818">
          <w:rPr>
            <w:rStyle w:val="Hyperlink"/>
            <w:rFonts w:ascii="Comic Sans MS" w:eastAsia="Calibri" w:hAnsi="Comic Sans MS" w:cs="Times New Roman"/>
            <w:sz w:val="24"/>
            <w:szCs w:val="24"/>
          </w:rPr>
          <w:t>https://safeYouTube.net/w/NdtJ</w:t>
        </w:r>
      </w:hyperlink>
      <w:r w:rsidR="0016192D" w:rsidRPr="00A62818">
        <w:rPr>
          <w:rFonts w:ascii="Comic Sans MS" w:eastAsia="Calibri" w:hAnsi="Comic Sans MS" w:cs="Times New Roman"/>
          <w:sz w:val="24"/>
          <w:szCs w:val="24"/>
          <w:u w:val="single"/>
        </w:rPr>
        <w:t xml:space="preserve"> </w:t>
      </w:r>
    </w:p>
    <w:p w14:paraId="7ACA8625" w14:textId="3F17AAC2" w:rsidR="001A3F96" w:rsidRPr="008C054E" w:rsidRDefault="00027573" w:rsidP="00FA10EF">
      <w:pPr>
        <w:spacing w:line="256" w:lineRule="auto"/>
        <w:rPr>
          <w:rFonts w:ascii="Comic Sans MS" w:eastAsia="Calibri" w:hAnsi="Comic Sans MS" w:cs="Times New Roman"/>
          <w:sz w:val="24"/>
          <w:szCs w:val="24"/>
        </w:rPr>
      </w:pPr>
      <w:r w:rsidRPr="008C054E">
        <w:rPr>
          <w:rFonts w:ascii="Comic Sans MS" w:eastAsia="Calibri" w:hAnsi="Comic Sans MS" w:cs="Times New Roman"/>
          <w:sz w:val="24"/>
          <w:szCs w:val="24"/>
        </w:rPr>
        <w:t xml:space="preserve">I tried to write my name </w:t>
      </w:r>
      <w:r w:rsidR="008C054E">
        <w:rPr>
          <w:rFonts w:ascii="Comic Sans MS" w:eastAsia="Calibri" w:hAnsi="Comic Sans MS" w:cs="Times New Roman"/>
          <w:sz w:val="24"/>
          <w:szCs w:val="24"/>
        </w:rPr>
        <w:t xml:space="preserve">without taking my pen off the paper, </w:t>
      </w:r>
      <w:r w:rsidRPr="008C054E">
        <w:rPr>
          <w:rFonts w:ascii="Comic Sans MS" w:eastAsia="Calibri" w:hAnsi="Comic Sans MS" w:cs="Times New Roman"/>
          <w:sz w:val="24"/>
          <w:szCs w:val="24"/>
        </w:rPr>
        <w:t>like</w:t>
      </w:r>
      <w:r w:rsidR="008C054E">
        <w:rPr>
          <w:rFonts w:ascii="Comic Sans MS" w:eastAsia="Calibri" w:hAnsi="Comic Sans MS" w:cs="Times New Roman"/>
          <w:sz w:val="24"/>
          <w:szCs w:val="24"/>
        </w:rPr>
        <w:t xml:space="preserve"> the snail wrote on the rock.</w:t>
      </w:r>
      <w:r w:rsidR="00E757B7">
        <w:rPr>
          <w:rFonts w:ascii="Comic Sans MS" w:eastAsia="Calibri" w:hAnsi="Comic Sans MS" w:cs="Times New Roman"/>
          <w:sz w:val="24"/>
          <w:szCs w:val="24"/>
        </w:rPr>
        <w:t xml:space="preserve"> I found it really hard, can you try and write your name? </w:t>
      </w:r>
    </w:p>
    <w:p w14:paraId="31F2C86C" w14:textId="4168EFD1" w:rsidR="00A62818" w:rsidRDefault="00A62818" w:rsidP="00722C95">
      <w:pPr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7B9CBC7D" w14:textId="1EAB6FF5" w:rsidR="00722C95" w:rsidRPr="00722C95" w:rsidRDefault="00C841F7" w:rsidP="00722C95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EF1CC6">
        <w:rPr>
          <w:rFonts w:ascii="Comic Sans MS" w:hAnsi="Comic Sans MS"/>
          <w:b/>
          <w:bCs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834368" behindDoc="0" locked="0" layoutInCell="1" allowOverlap="1" wp14:anchorId="68A82B07" wp14:editId="3CC98A80">
            <wp:simplePos x="0" y="0"/>
            <wp:positionH relativeFrom="margin">
              <wp:posOffset>4762500</wp:posOffset>
            </wp:positionH>
            <wp:positionV relativeFrom="paragraph">
              <wp:posOffset>100965</wp:posOffset>
            </wp:positionV>
            <wp:extent cx="1657350" cy="819150"/>
            <wp:effectExtent l="0" t="0" r="0" b="0"/>
            <wp:wrapTight wrapText="bothSides">
              <wp:wrapPolygon edited="0">
                <wp:start x="0" y="0"/>
                <wp:lineTo x="0" y="21098"/>
                <wp:lineTo x="21352" y="21098"/>
                <wp:lineTo x="2135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2C95" w:rsidRPr="00722C95">
        <w:rPr>
          <w:rFonts w:ascii="Comic Sans MS" w:hAnsi="Comic Sans MS"/>
          <w:b/>
          <w:bCs/>
          <w:sz w:val="24"/>
          <w:szCs w:val="24"/>
          <w:u w:val="single"/>
        </w:rPr>
        <w:t>Phonics</w:t>
      </w:r>
    </w:p>
    <w:p w14:paraId="46F80E48" w14:textId="00A1B0A4" w:rsidR="00722C95" w:rsidRPr="00722C95" w:rsidRDefault="002F120A" w:rsidP="00722C9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After you have taken part in this lesson. In your books can you write</w:t>
      </w:r>
      <w:r w:rsidR="005B736B">
        <w:rPr>
          <w:rFonts w:ascii="Comic Sans MS" w:hAnsi="Comic Sans MS"/>
          <w:sz w:val="24"/>
          <w:szCs w:val="24"/>
        </w:rPr>
        <w:t xml:space="preserve"> as many compound words as you can?</w:t>
      </w:r>
      <w:r>
        <w:rPr>
          <w:rFonts w:ascii="Comic Sans MS" w:hAnsi="Comic Sans MS"/>
          <w:sz w:val="24"/>
          <w:szCs w:val="24"/>
        </w:rPr>
        <w:t xml:space="preserve"> </w:t>
      </w:r>
      <w:hyperlink r:id="rId20" w:history="1">
        <w:r w:rsidR="005B736B" w:rsidRPr="00917149">
          <w:rPr>
            <w:rStyle w:val="Hyperlink"/>
            <w:rFonts w:ascii="Comic Sans MS" w:hAnsi="Comic Sans MS"/>
          </w:rPr>
          <w:t>https://safeYouTube.net/w/bJsJ</w:t>
        </w:r>
      </w:hyperlink>
      <w:r w:rsidR="00D80B76">
        <w:t xml:space="preserve"> </w:t>
      </w:r>
    </w:p>
    <w:p w14:paraId="3548B833" w14:textId="750B01B0" w:rsidR="00722C95" w:rsidRPr="00722C95" w:rsidRDefault="002A4C8E" w:rsidP="00722C95">
      <w:pPr>
        <w:rPr>
          <w:rFonts w:ascii="Comic Sans MS" w:hAnsi="Comic Sans MS"/>
          <w:sz w:val="24"/>
          <w:szCs w:val="24"/>
        </w:rPr>
      </w:pPr>
      <w:r w:rsidRPr="002A4C8E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832320" behindDoc="0" locked="0" layoutInCell="1" allowOverlap="1" wp14:anchorId="749F97CB" wp14:editId="3F23D759">
            <wp:simplePos x="0" y="0"/>
            <wp:positionH relativeFrom="margin">
              <wp:align>left</wp:align>
            </wp:positionH>
            <wp:positionV relativeFrom="paragraph">
              <wp:posOffset>231775</wp:posOffset>
            </wp:positionV>
            <wp:extent cx="908050" cy="906145"/>
            <wp:effectExtent l="0" t="0" r="6350" b="8255"/>
            <wp:wrapTight wrapText="bothSides">
              <wp:wrapPolygon edited="0">
                <wp:start x="0" y="0"/>
                <wp:lineTo x="0" y="21343"/>
                <wp:lineTo x="21298" y="21343"/>
                <wp:lineTo x="2129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915720" cy="9139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CF406A" w14:textId="64D991DA" w:rsidR="00722C95" w:rsidRDefault="00C46293" w:rsidP="00722C9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Today is the ‘igh’ sound</w:t>
      </w:r>
      <w:r w:rsidR="002F120A">
        <w:rPr>
          <w:rFonts w:ascii="Comic Sans MS" w:hAnsi="Comic Sans MS"/>
          <w:sz w:val="24"/>
          <w:szCs w:val="24"/>
        </w:rPr>
        <w:t xml:space="preserve">. After watching this can you write down as many igh words as you can? </w:t>
      </w:r>
      <w:hyperlink r:id="rId22" w:history="1">
        <w:r w:rsidR="00AD5DB6" w:rsidRPr="00C841F7">
          <w:rPr>
            <w:rStyle w:val="Hyperlink"/>
            <w:rFonts w:ascii="Comic Sans MS" w:hAnsi="Comic Sans MS"/>
          </w:rPr>
          <w:t>https://safeYouTube.net/w/8EsJ</w:t>
        </w:r>
      </w:hyperlink>
      <w:r w:rsidR="00AD5DB6">
        <w:t xml:space="preserve"> </w:t>
      </w:r>
    </w:p>
    <w:p w14:paraId="173C4D13" w14:textId="2717311F" w:rsidR="009B4AE6" w:rsidRDefault="009B4AE6" w:rsidP="00722C95">
      <w:pPr>
        <w:rPr>
          <w:rFonts w:ascii="Comic Sans MS" w:hAnsi="Comic Sans MS"/>
          <w:sz w:val="24"/>
          <w:szCs w:val="24"/>
        </w:rPr>
      </w:pPr>
    </w:p>
    <w:p w14:paraId="3315BB01" w14:textId="1292ED9A" w:rsidR="0008190D" w:rsidRDefault="0008190D" w:rsidP="00722C95">
      <w:pPr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0976695C" w14:textId="1D6D4DF8" w:rsidR="0008190D" w:rsidRDefault="0008190D" w:rsidP="00722C95">
      <w:pPr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32A78E97" w14:textId="3543D6E7" w:rsidR="00BC63E6" w:rsidRDefault="00BC63E6" w:rsidP="00722C95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C63E6">
        <w:rPr>
          <w:rFonts w:ascii="Comic Sans MS" w:hAnsi="Comic Sans MS"/>
          <w:b/>
          <w:bCs/>
          <w:sz w:val="24"/>
          <w:szCs w:val="24"/>
          <w:u w:val="single"/>
        </w:rPr>
        <w:t xml:space="preserve">Number </w:t>
      </w:r>
    </w:p>
    <w:p w14:paraId="47542AD1" w14:textId="77777777" w:rsidR="00800B0F" w:rsidRDefault="00B1262E" w:rsidP="00722C95">
      <w:pPr>
        <w:rPr>
          <w:rFonts w:ascii="Comic Sans MS" w:hAnsi="Comic Sans MS"/>
          <w:sz w:val="24"/>
          <w:szCs w:val="24"/>
        </w:rPr>
      </w:pPr>
      <w:r w:rsidRPr="001E0176">
        <w:rPr>
          <w:rFonts w:ascii="Comic Sans MS" w:hAnsi="Comic Sans MS"/>
          <w:sz w:val="24"/>
          <w:szCs w:val="24"/>
        </w:rPr>
        <w:t>Here is my</w:t>
      </w:r>
      <w:r w:rsidR="001E0176">
        <w:rPr>
          <w:rFonts w:ascii="Comic Sans MS" w:hAnsi="Comic Sans MS"/>
          <w:sz w:val="24"/>
          <w:szCs w:val="24"/>
        </w:rPr>
        <w:t xml:space="preserve"> pet </w:t>
      </w:r>
      <w:r w:rsidRPr="001E0176">
        <w:rPr>
          <w:rFonts w:ascii="Comic Sans MS" w:hAnsi="Comic Sans MS"/>
          <w:sz w:val="24"/>
          <w:szCs w:val="24"/>
        </w:rPr>
        <w:t>snail</w:t>
      </w:r>
      <w:r w:rsidR="001E0176">
        <w:rPr>
          <w:rFonts w:ascii="Comic Sans MS" w:hAnsi="Comic Sans MS"/>
          <w:sz w:val="24"/>
          <w:szCs w:val="24"/>
        </w:rPr>
        <w:t xml:space="preserve"> can you remember</w:t>
      </w:r>
      <w:r w:rsidRPr="001E0176">
        <w:rPr>
          <w:rFonts w:ascii="Comic Sans MS" w:hAnsi="Comic Sans MS"/>
          <w:sz w:val="24"/>
          <w:szCs w:val="24"/>
        </w:rPr>
        <w:t xml:space="preserve"> </w:t>
      </w:r>
      <w:r w:rsidR="00DB7317">
        <w:rPr>
          <w:rFonts w:ascii="Comic Sans MS" w:hAnsi="Comic Sans MS"/>
          <w:sz w:val="24"/>
          <w:szCs w:val="24"/>
        </w:rPr>
        <w:t xml:space="preserve">what </w:t>
      </w:r>
      <w:r w:rsidRPr="001E0176">
        <w:rPr>
          <w:rFonts w:ascii="Comic Sans MS" w:hAnsi="Comic Sans MS"/>
          <w:sz w:val="24"/>
          <w:szCs w:val="24"/>
        </w:rPr>
        <w:t>his favourite number is</w:t>
      </w:r>
      <w:r w:rsidR="001E0176">
        <w:rPr>
          <w:rFonts w:ascii="Comic Sans MS" w:hAnsi="Comic Sans MS"/>
          <w:sz w:val="24"/>
          <w:szCs w:val="24"/>
        </w:rPr>
        <w:t xml:space="preserve">? </w:t>
      </w:r>
    </w:p>
    <w:p w14:paraId="60BA6CDC" w14:textId="204F188F" w:rsidR="007855D5" w:rsidRDefault="00800B0F" w:rsidP="00722C9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 is very confused at the moment</w:t>
      </w:r>
      <w:r w:rsidR="00CD4126">
        <w:rPr>
          <w:rFonts w:ascii="Comic Sans MS" w:hAnsi="Comic Sans MS"/>
          <w:sz w:val="24"/>
          <w:szCs w:val="24"/>
        </w:rPr>
        <w:t>, h</w:t>
      </w:r>
      <w:r>
        <w:rPr>
          <w:rFonts w:ascii="Comic Sans MS" w:hAnsi="Comic Sans MS"/>
          <w:sz w:val="24"/>
          <w:szCs w:val="24"/>
        </w:rPr>
        <w:t xml:space="preserve">e can only eat leaves that </w:t>
      </w:r>
      <w:r w:rsidR="0011056E">
        <w:rPr>
          <w:rFonts w:ascii="Comic Sans MS" w:hAnsi="Comic Sans MS"/>
          <w:sz w:val="24"/>
          <w:szCs w:val="24"/>
        </w:rPr>
        <w:t>equal the sum of 10</w:t>
      </w:r>
      <w:r w:rsidR="00CE605C">
        <w:rPr>
          <w:rFonts w:ascii="Comic Sans MS" w:hAnsi="Comic Sans MS"/>
          <w:sz w:val="24"/>
          <w:szCs w:val="24"/>
        </w:rPr>
        <w:t>, but the leaves have no sum</w:t>
      </w:r>
      <w:r w:rsidR="00E13A2D">
        <w:rPr>
          <w:rFonts w:ascii="Comic Sans MS" w:hAnsi="Comic Sans MS"/>
          <w:sz w:val="24"/>
          <w:szCs w:val="24"/>
        </w:rPr>
        <w:t xml:space="preserve">s on </w:t>
      </w:r>
      <w:r w:rsidR="00B127C3">
        <w:rPr>
          <w:rFonts w:ascii="Comic Sans MS" w:hAnsi="Comic Sans MS"/>
          <w:sz w:val="24"/>
          <w:szCs w:val="24"/>
        </w:rPr>
        <w:t>them.</w:t>
      </w:r>
      <w:r w:rsidR="00E13A2D">
        <w:rPr>
          <w:rFonts w:ascii="Comic Sans MS" w:hAnsi="Comic Sans MS"/>
          <w:sz w:val="24"/>
          <w:szCs w:val="24"/>
        </w:rPr>
        <w:t xml:space="preserve"> </w:t>
      </w:r>
      <w:r w:rsidR="001E0176">
        <w:rPr>
          <w:rFonts w:ascii="Comic Sans MS" w:hAnsi="Comic Sans MS"/>
          <w:sz w:val="24"/>
          <w:szCs w:val="24"/>
        </w:rPr>
        <w:t xml:space="preserve">Can you </w:t>
      </w:r>
      <w:r w:rsidR="00E13A2D">
        <w:rPr>
          <w:rFonts w:ascii="Comic Sans MS" w:hAnsi="Comic Sans MS"/>
          <w:sz w:val="24"/>
          <w:szCs w:val="24"/>
        </w:rPr>
        <w:t xml:space="preserve">write a sum for each leaf so the snail can have something to </w:t>
      </w:r>
      <w:r w:rsidR="004653F6">
        <w:rPr>
          <w:rFonts w:ascii="Comic Sans MS" w:hAnsi="Comic Sans MS"/>
          <w:sz w:val="24"/>
          <w:szCs w:val="24"/>
        </w:rPr>
        <w:t>eat?</w:t>
      </w:r>
      <w:r w:rsidR="00E13A2D">
        <w:rPr>
          <w:rFonts w:ascii="Comic Sans MS" w:hAnsi="Comic Sans MS"/>
          <w:sz w:val="24"/>
          <w:szCs w:val="24"/>
        </w:rPr>
        <w:t xml:space="preserve"> </w:t>
      </w:r>
      <w:r w:rsidR="009C0079">
        <w:rPr>
          <w:rFonts w:ascii="Comic Sans MS" w:hAnsi="Comic Sans MS"/>
          <w:sz w:val="24"/>
          <w:szCs w:val="24"/>
        </w:rPr>
        <w:t>You can use + and - .</w:t>
      </w:r>
      <w:r w:rsidR="00B1262E" w:rsidRPr="001E0176">
        <w:rPr>
          <w:rFonts w:ascii="Comic Sans MS" w:hAnsi="Comic Sans MS"/>
          <w:sz w:val="24"/>
          <w:szCs w:val="24"/>
        </w:rPr>
        <w:t xml:space="preserve"> </w:t>
      </w:r>
    </w:p>
    <w:p w14:paraId="142B038C" w14:textId="26492FC5" w:rsidR="003C23D4" w:rsidRPr="001E0176" w:rsidRDefault="003C23D4" w:rsidP="00722C95">
      <w:pPr>
        <w:rPr>
          <w:rFonts w:ascii="Comic Sans MS" w:hAnsi="Comic Sans MS"/>
          <w:sz w:val="24"/>
          <w:szCs w:val="24"/>
        </w:rPr>
      </w:pPr>
      <w:r w:rsidRPr="001E0176">
        <w:rPr>
          <w:rStyle w:val="Hyperlink"/>
          <w:rFonts w:ascii="Comic Sans MS" w:eastAsia="Times New Roman" w:hAnsi="Comic Sans MS" w:cs="Times New Roman"/>
          <w:noProof/>
          <w:color w:val="000000" w:themeColor="text1"/>
          <w:sz w:val="24"/>
          <w:szCs w:val="24"/>
          <w:u w:val="none"/>
          <w:lang w:eastAsia="en-GB"/>
        </w:rPr>
        <w:drawing>
          <wp:anchor distT="0" distB="0" distL="114300" distR="114300" simplePos="0" relativeHeight="251841536" behindDoc="0" locked="0" layoutInCell="1" allowOverlap="1" wp14:anchorId="562D7263" wp14:editId="23BE695A">
            <wp:simplePos x="0" y="0"/>
            <wp:positionH relativeFrom="column">
              <wp:posOffset>2150745</wp:posOffset>
            </wp:positionH>
            <wp:positionV relativeFrom="paragraph">
              <wp:posOffset>251460</wp:posOffset>
            </wp:positionV>
            <wp:extent cx="822960" cy="1276350"/>
            <wp:effectExtent l="116205" t="245745" r="112395" b="245745"/>
            <wp:wrapTight wrapText="bothSides">
              <wp:wrapPolygon edited="0">
                <wp:start x="21160" y="-904"/>
                <wp:lineTo x="18281" y="-2511"/>
                <wp:lineTo x="11985" y="-539"/>
                <wp:lineTo x="10237" y="-2859"/>
                <wp:lineTo x="2823" y="-895"/>
                <wp:lineTo x="-4373" y="1359"/>
                <wp:lineTo x="-222" y="6869"/>
                <wp:lineTo x="-7418" y="9123"/>
                <wp:lineTo x="-683" y="20275"/>
                <wp:lineTo x="628" y="22015"/>
                <wp:lineTo x="19864" y="21724"/>
                <wp:lineTo x="21804" y="13231"/>
                <wp:lineTo x="22471" y="836"/>
                <wp:lineTo x="21160" y="-904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 rot="17754590">
                      <a:off x="0" y="0"/>
                      <a:ext cx="82296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ACDD4E" w14:textId="06981C6F" w:rsidR="003C23D4" w:rsidRDefault="003C23D4" w:rsidP="00722C95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A13C82">
        <w:rPr>
          <w:rStyle w:val="Hyperlink"/>
          <w:rFonts w:ascii="Comic Sans MS" w:eastAsia="Times New Roman" w:hAnsi="Comic Sans MS" w:cs="Times New Roman"/>
          <w:b/>
          <w:bCs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847680" behindDoc="0" locked="0" layoutInCell="1" allowOverlap="1" wp14:anchorId="760FDF75" wp14:editId="55735005">
            <wp:simplePos x="0" y="0"/>
            <wp:positionH relativeFrom="column">
              <wp:posOffset>4006850</wp:posOffset>
            </wp:positionH>
            <wp:positionV relativeFrom="paragraph">
              <wp:posOffset>99695</wp:posOffset>
            </wp:positionV>
            <wp:extent cx="822960" cy="1276350"/>
            <wp:effectExtent l="78105" t="131445" r="74295" b="131445"/>
            <wp:wrapTight wrapText="bothSides">
              <wp:wrapPolygon edited="0">
                <wp:start x="-478" y="1135"/>
                <wp:lineTo x="144" y="18723"/>
                <wp:lineTo x="148" y="21695"/>
                <wp:lineTo x="8447" y="22879"/>
                <wp:lineTo x="16474" y="23364"/>
                <wp:lineTo x="16906" y="22105"/>
                <wp:lineTo x="20920" y="22347"/>
                <wp:lineTo x="21460" y="20774"/>
                <wp:lineTo x="25565" y="8812"/>
                <wp:lineTo x="21443" y="8884"/>
                <wp:lineTo x="22415" y="6051"/>
                <wp:lineTo x="19370" y="4"/>
                <wp:lineTo x="16441" y="-414"/>
                <wp:lineTo x="8197" y="-269"/>
                <wp:lineTo x="62" y="-439"/>
                <wp:lineTo x="-478" y="1135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 rot="4651420">
                      <a:off x="0" y="0"/>
                      <a:ext cx="82296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55B70C" w14:textId="7DB20545" w:rsidR="00BC63E6" w:rsidRPr="00BC63E6" w:rsidRDefault="005B6897" w:rsidP="00722C95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A13C82">
        <w:rPr>
          <w:rStyle w:val="Hyperlink"/>
          <w:rFonts w:ascii="Comic Sans MS" w:eastAsia="Times New Roman" w:hAnsi="Comic Sans MS" w:cs="Times New Roman"/>
          <w:b/>
          <w:bCs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843584" behindDoc="0" locked="0" layoutInCell="1" allowOverlap="1" wp14:anchorId="682A96B4" wp14:editId="1C6D3676">
            <wp:simplePos x="0" y="0"/>
            <wp:positionH relativeFrom="column">
              <wp:posOffset>755015</wp:posOffset>
            </wp:positionH>
            <wp:positionV relativeFrom="paragraph">
              <wp:posOffset>55880</wp:posOffset>
            </wp:positionV>
            <wp:extent cx="822960" cy="1276350"/>
            <wp:effectExtent l="78105" t="131445" r="93345" b="131445"/>
            <wp:wrapTight wrapText="bothSides">
              <wp:wrapPolygon edited="0">
                <wp:start x="21475" y="-519"/>
                <wp:lineTo x="17134" y="-1214"/>
                <wp:lineTo x="13231" y="-651"/>
                <wp:lineTo x="12794" y="-1909"/>
                <wp:lineTo x="-2820" y="343"/>
                <wp:lineTo x="19" y="8523"/>
                <wp:lineTo x="-3885" y="9086"/>
                <wp:lineTo x="46" y="20412"/>
                <wp:lineTo x="592" y="21985"/>
                <wp:lineTo x="4604" y="21737"/>
                <wp:lineTo x="12848" y="21869"/>
                <wp:lineTo x="20982" y="21686"/>
                <wp:lineTo x="22020" y="1054"/>
                <wp:lineTo x="21911" y="740"/>
                <wp:lineTo x="21475" y="-519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 rot="16956730">
                      <a:off x="0" y="0"/>
                      <a:ext cx="82296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3872E1" w14:textId="39D93B38" w:rsidR="009B4AE6" w:rsidRPr="00722C95" w:rsidRDefault="009B4AE6" w:rsidP="00722C95">
      <w:pPr>
        <w:rPr>
          <w:rFonts w:ascii="Comic Sans MS" w:hAnsi="Comic Sans MS"/>
          <w:sz w:val="24"/>
          <w:szCs w:val="24"/>
        </w:rPr>
      </w:pPr>
    </w:p>
    <w:p w14:paraId="1B3969B5" w14:textId="260B8C1A" w:rsidR="00C665B4" w:rsidRDefault="005B6897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  <w:r w:rsidRPr="00A13C82">
        <w:rPr>
          <w:rStyle w:val="Hyperlink"/>
          <w:rFonts w:ascii="Comic Sans MS" w:eastAsia="Times New Roman" w:hAnsi="Comic Sans MS" w:cs="Times New Roman"/>
          <w:b/>
          <w:bCs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849728" behindDoc="0" locked="0" layoutInCell="1" allowOverlap="1" wp14:anchorId="5D916E98" wp14:editId="6B2F2BA9">
            <wp:simplePos x="0" y="0"/>
            <wp:positionH relativeFrom="column">
              <wp:posOffset>4794250</wp:posOffset>
            </wp:positionH>
            <wp:positionV relativeFrom="paragraph">
              <wp:posOffset>67945</wp:posOffset>
            </wp:positionV>
            <wp:extent cx="822960" cy="1276350"/>
            <wp:effectExtent l="40005" t="55245" r="36195" b="55245"/>
            <wp:wrapTight wrapText="bothSides">
              <wp:wrapPolygon edited="0">
                <wp:start x="-825" y="3767"/>
                <wp:lineTo x="3507" y="22018"/>
                <wp:lineTo x="21505" y="22384"/>
                <wp:lineTo x="21890" y="18200"/>
                <wp:lineTo x="22605" y="4986"/>
                <wp:lineTo x="21052" y="82"/>
                <wp:lineTo x="-440" y="-417"/>
                <wp:lineTo x="-825" y="3767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 rot="5196321">
                      <a:off x="0" y="0"/>
                      <a:ext cx="82296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3C82" w:rsidRPr="002C6667">
        <w:rPr>
          <w:rStyle w:val="Hyperlink"/>
          <w:rFonts w:ascii="Comic Sans MS" w:eastAsia="Times New Roman" w:hAnsi="Comic Sans MS" w:cs="Times New Roman"/>
          <w:b/>
          <w:bCs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839488" behindDoc="0" locked="0" layoutInCell="1" allowOverlap="1" wp14:anchorId="6135130C" wp14:editId="015A43C4">
            <wp:simplePos x="0" y="0"/>
            <wp:positionH relativeFrom="column">
              <wp:posOffset>2197100</wp:posOffset>
            </wp:positionH>
            <wp:positionV relativeFrom="paragraph">
              <wp:posOffset>285750</wp:posOffset>
            </wp:positionV>
            <wp:extent cx="1397072" cy="1028753"/>
            <wp:effectExtent l="0" t="0" r="0" b="0"/>
            <wp:wrapTight wrapText="bothSides">
              <wp:wrapPolygon edited="0">
                <wp:start x="0" y="0"/>
                <wp:lineTo x="0" y="21200"/>
                <wp:lineTo x="21207" y="21200"/>
                <wp:lineTo x="2120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397072" cy="10287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C80B5D" w14:textId="446306E0" w:rsidR="00253CC6" w:rsidRDefault="005B6897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  <w:r w:rsidRPr="00A13C82">
        <w:rPr>
          <w:rStyle w:val="Hyperlink"/>
          <w:rFonts w:ascii="Comic Sans MS" w:eastAsia="Times New Roman" w:hAnsi="Comic Sans MS" w:cs="Times New Roman"/>
          <w:b/>
          <w:bCs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845632" behindDoc="0" locked="0" layoutInCell="1" allowOverlap="1" wp14:anchorId="080766AC" wp14:editId="3F05025C">
            <wp:simplePos x="0" y="0"/>
            <wp:positionH relativeFrom="margin">
              <wp:align>left</wp:align>
            </wp:positionH>
            <wp:positionV relativeFrom="paragraph">
              <wp:posOffset>45720</wp:posOffset>
            </wp:positionV>
            <wp:extent cx="822960" cy="1276350"/>
            <wp:effectExtent l="1905" t="0" r="0" b="0"/>
            <wp:wrapTight wrapText="bothSides">
              <wp:wrapPolygon edited="0">
                <wp:start x="21550" y="-32"/>
                <wp:lineTo x="550" y="-32"/>
                <wp:lineTo x="550" y="21245"/>
                <wp:lineTo x="21550" y="21245"/>
                <wp:lineTo x="21550" y="-32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2296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F9BE67" w14:textId="6C391BB1" w:rsidR="00253CC6" w:rsidRDefault="00253CC6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</w:p>
    <w:p w14:paraId="52647619" w14:textId="75C1826D" w:rsidR="00253CC6" w:rsidRDefault="005B6897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  <w:r w:rsidRPr="00A13C82">
        <w:rPr>
          <w:rStyle w:val="Hyperlink"/>
          <w:rFonts w:ascii="Comic Sans MS" w:eastAsia="Times New Roman" w:hAnsi="Comic Sans MS" w:cs="Times New Roman"/>
          <w:b/>
          <w:bCs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851776" behindDoc="0" locked="0" layoutInCell="1" allowOverlap="1" wp14:anchorId="5B27F547" wp14:editId="1BB9576D">
            <wp:simplePos x="0" y="0"/>
            <wp:positionH relativeFrom="column">
              <wp:posOffset>4196715</wp:posOffset>
            </wp:positionH>
            <wp:positionV relativeFrom="paragraph">
              <wp:posOffset>327025</wp:posOffset>
            </wp:positionV>
            <wp:extent cx="822960" cy="1276350"/>
            <wp:effectExtent l="78105" t="112395" r="74295" b="112395"/>
            <wp:wrapTight wrapText="bothSides">
              <wp:wrapPolygon edited="0">
                <wp:start x="69" y="22116"/>
                <wp:lineTo x="8208" y="22127"/>
                <wp:lineTo x="16439" y="22454"/>
                <wp:lineTo x="24305" y="21514"/>
                <wp:lineTo x="21571" y="12005"/>
                <wp:lineTo x="24521" y="11652"/>
                <wp:lineTo x="21513" y="1191"/>
                <wp:lineTo x="21058" y="-394"/>
                <wp:lineTo x="1829" y="-63"/>
                <wp:lineTo x="-478" y="20214"/>
                <wp:lineTo x="-387" y="20531"/>
                <wp:lineTo x="69" y="22116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 rot="6030084">
                      <a:off x="0" y="0"/>
                      <a:ext cx="82296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4BF764" w14:textId="560CCADE" w:rsidR="00B127C3" w:rsidRDefault="00B127C3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  <w:r w:rsidRPr="00A13C82">
        <w:rPr>
          <w:rStyle w:val="Hyperlink"/>
          <w:rFonts w:ascii="Comic Sans MS" w:eastAsia="Times New Roman" w:hAnsi="Comic Sans MS" w:cs="Times New Roman"/>
          <w:b/>
          <w:bCs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853824" behindDoc="0" locked="0" layoutInCell="1" allowOverlap="1" wp14:anchorId="563A1686" wp14:editId="5C9FFE63">
            <wp:simplePos x="0" y="0"/>
            <wp:positionH relativeFrom="column">
              <wp:posOffset>1332865</wp:posOffset>
            </wp:positionH>
            <wp:positionV relativeFrom="paragraph">
              <wp:posOffset>83820</wp:posOffset>
            </wp:positionV>
            <wp:extent cx="822960" cy="1276350"/>
            <wp:effectExtent l="116205" t="188595" r="74295" b="188595"/>
            <wp:wrapTight wrapText="bothSides">
              <wp:wrapPolygon edited="0">
                <wp:start x="22140" y="20891"/>
                <wp:lineTo x="27922" y="5816"/>
                <wp:lineTo x="22237" y="4579"/>
                <wp:lineTo x="24476" y="303"/>
                <wp:lineTo x="16897" y="-1347"/>
                <wp:lineTo x="8837" y="-2081"/>
                <wp:lineTo x="8038" y="-554"/>
                <wp:lineTo x="1879" y="-1894"/>
                <wp:lineTo x="766" y="-776"/>
                <wp:lineTo x="-354" y="1362"/>
                <wp:lineTo x="-119" y="15024"/>
                <wp:lineTo x="4268" y="21764"/>
                <wp:lineTo x="21500" y="22112"/>
                <wp:lineTo x="22140" y="20891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 rot="15080660">
                      <a:off x="0" y="0"/>
                      <a:ext cx="82296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8A6EA2" w14:textId="2F9BA44B" w:rsidR="00B127C3" w:rsidRDefault="00B127C3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</w:p>
    <w:p w14:paraId="2231A7B5" w14:textId="2B7C453A" w:rsidR="00B127C3" w:rsidRDefault="00B127C3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</w:p>
    <w:p w14:paraId="0139B4A8" w14:textId="77777777" w:rsidR="00B127C3" w:rsidRDefault="00B127C3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</w:p>
    <w:p w14:paraId="70136667" w14:textId="6E3DCD2A" w:rsidR="00B127C3" w:rsidRDefault="00B127C3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</w:p>
    <w:p w14:paraId="3C2E38DD" w14:textId="004AC324" w:rsidR="0053266B" w:rsidRDefault="0053266B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</w:p>
    <w:p w14:paraId="43F5113D" w14:textId="220DE12C" w:rsidR="001E42B9" w:rsidRDefault="0053266B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  <w:r w:rsidRPr="0053266B">
        <w:rPr>
          <w:rFonts w:ascii="Comic Sans MS" w:eastAsia="Times New Roman" w:hAnsi="Comic Sans MS" w:cs="Times New Roman"/>
          <w:noProof/>
          <w:color w:val="000000"/>
          <w:sz w:val="27"/>
          <w:szCs w:val="27"/>
          <w:lang w:eastAsia="en-GB"/>
        </w:rPr>
        <w:lastRenderedPageBreak/>
        <w:drawing>
          <wp:anchor distT="0" distB="0" distL="114300" distR="114300" simplePos="0" relativeHeight="251855872" behindDoc="0" locked="0" layoutInCell="1" allowOverlap="1" wp14:anchorId="52F59DF1" wp14:editId="2E500E7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124835" cy="3302000"/>
            <wp:effectExtent l="0" t="0" r="0" b="0"/>
            <wp:wrapTight wrapText="bothSides">
              <wp:wrapPolygon edited="0">
                <wp:start x="0" y="0"/>
                <wp:lineTo x="0" y="21434"/>
                <wp:lineTo x="21464" y="21434"/>
                <wp:lineTo x="21464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124835" cy="330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262A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This </w:t>
      </w:r>
      <w:r w:rsidR="00CC1B7B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>artwork</w:t>
      </w:r>
      <w:r w:rsidR="007B0A84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 was create</w:t>
      </w:r>
      <w:r w:rsidR="00246BE0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>d</w:t>
      </w:r>
      <w:r w:rsidR="007B0A84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 by </w:t>
      </w:r>
      <w:r w:rsidR="00C4134C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>a</w:t>
      </w:r>
      <w:r w:rsidR="00951DF7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 French</w:t>
      </w:r>
      <w:r w:rsidR="00C4134C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 artist called </w:t>
      </w:r>
      <w:r w:rsidR="007B0A84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>Henri Matisse</w:t>
      </w:r>
      <w:r w:rsidR="00246BE0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>.</w:t>
      </w:r>
      <w:r w:rsidR="001E42B9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 </w:t>
      </w:r>
    </w:p>
    <w:p w14:paraId="4A264B42" w14:textId="0DD1C812" w:rsidR="00960A5F" w:rsidRDefault="00657A84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  <w: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It is </w:t>
      </w:r>
      <w:r w:rsidR="00704281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>called ‘</w:t>
      </w:r>
      <w: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>The Snail’</w:t>
      </w:r>
      <w:r w:rsidR="00246BE0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 </w:t>
      </w:r>
    </w:p>
    <w:p w14:paraId="546E6810" w14:textId="4A2CC4E9" w:rsidR="00627A2D" w:rsidRDefault="00627A2D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  <w:r w:rsidRPr="00627A2D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>The </w:t>
      </w:r>
      <w:r w:rsidRPr="00627A2D">
        <w:rPr>
          <w:rFonts w:ascii="Comic Sans MS" w:eastAsia="Times New Roman" w:hAnsi="Comic Sans MS" w:cs="Times New Roman"/>
          <w:b/>
          <w:bCs/>
          <w:color w:val="000000"/>
          <w:sz w:val="27"/>
          <w:szCs w:val="27"/>
          <w:lang w:eastAsia="en-GB"/>
        </w:rPr>
        <w:t>Snail</w:t>
      </w:r>
      <w:r w:rsidRPr="00627A2D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> is a collage made from pieces of brightly painted paper that have been cut out and stuck onto a canvas.</w:t>
      </w:r>
    </w:p>
    <w:p w14:paraId="2ACB1A05" w14:textId="29479570" w:rsidR="00CD17AF" w:rsidRDefault="00D44BE9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  <w:r w:rsidRPr="00704281">
        <w:rPr>
          <w:rFonts w:ascii="Comic Sans MS" w:eastAsia="Times New Roman" w:hAnsi="Comic Sans MS" w:cs="Times New Roman"/>
          <w:noProof/>
          <w:color w:val="000000"/>
          <w:sz w:val="27"/>
          <w:szCs w:val="27"/>
          <w:lang w:eastAsia="en-GB"/>
        </w:rPr>
        <w:drawing>
          <wp:anchor distT="0" distB="0" distL="114300" distR="114300" simplePos="0" relativeHeight="251857920" behindDoc="0" locked="0" layoutInCell="1" allowOverlap="1" wp14:anchorId="1FA1FECC" wp14:editId="5320D849">
            <wp:simplePos x="0" y="0"/>
            <wp:positionH relativeFrom="column">
              <wp:posOffset>5536324</wp:posOffset>
            </wp:positionH>
            <wp:positionV relativeFrom="paragraph">
              <wp:posOffset>19707</wp:posOffset>
            </wp:positionV>
            <wp:extent cx="1320868" cy="1358970"/>
            <wp:effectExtent l="0" t="0" r="0" b="0"/>
            <wp:wrapTight wrapText="bothSides">
              <wp:wrapPolygon edited="0">
                <wp:start x="0" y="0"/>
                <wp:lineTo x="0" y="21196"/>
                <wp:lineTo x="21185" y="21196"/>
                <wp:lineTo x="21185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320868" cy="1358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3D81053" w14:textId="7498C8D5" w:rsidR="00CD17AF" w:rsidRDefault="00CD17AF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  <w: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Your challenge today is </w:t>
      </w:r>
      <w:r w:rsidR="009013F1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to </w:t>
      </w:r>
      <w: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>create a piece of artwork inspired by H</w:t>
      </w:r>
      <w:r w:rsidR="00462461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enri Matisse. </w:t>
      </w:r>
    </w:p>
    <w:p w14:paraId="782A910A" w14:textId="634F91AB" w:rsidR="009013F1" w:rsidRDefault="009013F1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</w:p>
    <w:p w14:paraId="426F8F60" w14:textId="43EB129F" w:rsidR="00CC1B7B" w:rsidRDefault="00CC1B7B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</w:p>
    <w:p w14:paraId="0314FC5B" w14:textId="6E6129AC" w:rsidR="006F44EC" w:rsidRDefault="00D44BE9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  <w:r w:rsidRPr="00D44BE9">
        <w:rPr>
          <w:rFonts w:ascii="Comic Sans MS" w:eastAsia="Times New Roman" w:hAnsi="Comic Sans MS" w:cs="Times New Roman"/>
          <w:noProof/>
          <w:color w:val="000000"/>
          <w:sz w:val="27"/>
          <w:szCs w:val="27"/>
          <w:lang w:eastAsia="en-GB"/>
        </w:rPr>
        <w:drawing>
          <wp:anchor distT="0" distB="0" distL="114300" distR="114300" simplePos="0" relativeHeight="251873280" behindDoc="0" locked="0" layoutInCell="1" allowOverlap="1" wp14:anchorId="114A08CA" wp14:editId="35AA0C3E">
            <wp:simplePos x="0" y="0"/>
            <wp:positionH relativeFrom="page">
              <wp:align>left</wp:align>
            </wp:positionH>
            <wp:positionV relativeFrom="paragraph">
              <wp:posOffset>886963</wp:posOffset>
            </wp:positionV>
            <wp:extent cx="7519670" cy="4572000"/>
            <wp:effectExtent l="0" t="0" r="5080" b="0"/>
            <wp:wrapTight wrapText="bothSides">
              <wp:wrapPolygon edited="0">
                <wp:start x="0" y="0"/>
                <wp:lineTo x="0" y="21510"/>
                <wp:lineTo x="21560" y="21510"/>
                <wp:lineTo x="21560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7526348" cy="4576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7B2A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Thank you to everyone who sent in </w:t>
      </w:r>
      <w:r w:rsidR="00B560D2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>their pictures last week. Here is the poster</w:t>
      </w:r>
      <w:r w:rsidR="00A4647C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>.</w:t>
      </w:r>
      <w:bookmarkStart w:id="0" w:name="_GoBack"/>
      <w:bookmarkEnd w:id="0"/>
      <w:r w:rsidR="00B560D2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 Can you spot your drawing? </w:t>
      </w:r>
    </w:p>
    <w:sectPr w:rsidR="006F44EC" w:rsidSect="00D601C3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C430C9" w14:textId="77777777" w:rsidR="005C11EA" w:rsidRDefault="005C11EA" w:rsidP="00096A22">
      <w:pPr>
        <w:spacing w:after="0" w:line="240" w:lineRule="auto"/>
      </w:pPr>
      <w:r>
        <w:separator/>
      </w:r>
    </w:p>
  </w:endnote>
  <w:endnote w:type="continuationSeparator" w:id="0">
    <w:p w14:paraId="5949813F" w14:textId="77777777" w:rsidR="005C11EA" w:rsidRDefault="005C11EA" w:rsidP="00096A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81D399" w14:textId="77777777" w:rsidR="00096A22" w:rsidRDefault="00096A2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A1A1D7" w14:textId="77777777" w:rsidR="00096A22" w:rsidRDefault="00096A2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D5BA20" w14:textId="77777777" w:rsidR="00096A22" w:rsidRDefault="00096A2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26EC14" w14:textId="77777777" w:rsidR="005C11EA" w:rsidRDefault="005C11EA" w:rsidP="00096A22">
      <w:pPr>
        <w:spacing w:after="0" w:line="240" w:lineRule="auto"/>
      </w:pPr>
      <w:r>
        <w:separator/>
      </w:r>
    </w:p>
  </w:footnote>
  <w:footnote w:type="continuationSeparator" w:id="0">
    <w:p w14:paraId="622423EA" w14:textId="77777777" w:rsidR="005C11EA" w:rsidRDefault="005C11EA" w:rsidP="00096A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AAC236" w14:textId="690CDA54" w:rsidR="00096A22" w:rsidRDefault="00096A2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0E2AB1" w14:textId="2D20C400" w:rsidR="00096A22" w:rsidRDefault="00096A2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9AC063" w14:textId="40B48987" w:rsidR="00096A22" w:rsidRDefault="00096A2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8F6FAC"/>
    <w:multiLevelType w:val="hybridMultilevel"/>
    <w:tmpl w:val="EC0890C4"/>
    <w:lvl w:ilvl="0" w:tplc="1C462A30">
      <w:start w:val="1"/>
      <w:numFmt w:val="lowerLetter"/>
      <w:lvlText w:val="%1)"/>
      <w:lvlJc w:val="left"/>
      <w:pPr>
        <w:ind w:left="720" w:hanging="360"/>
      </w:pPr>
      <w:rPr>
        <w:rFonts w:ascii="Comic Sans MS" w:eastAsia="Times New Roman" w:hAnsi="Comic Sans MS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8163DE"/>
    <w:multiLevelType w:val="hybridMultilevel"/>
    <w:tmpl w:val="F8AA55C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962C8"/>
    <w:multiLevelType w:val="hybridMultilevel"/>
    <w:tmpl w:val="B69AC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F75181"/>
    <w:multiLevelType w:val="hybridMultilevel"/>
    <w:tmpl w:val="F8AA55C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CC3FB6"/>
    <w:multiLevelType w:val="hybridMultilevel"/>
    <w:tmpl w:val="950C90C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EC0B77"/>
    <w:multiLevelType w:val="hybridMultilevel"/>
    <w:tmpl w:val="950C90C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DE5"/>
    <w:rsid w:val="00001BF8"/>
    <w:rsid w:val="000026AD"/>
    <w:rsid w:val="00005C5B"/>
    <w:rsid w:val="00006068"/>
    <w:rsid w:val="00007E74"/>
    <w:rsid w:val="000222E5"/>
    <w:rsid w:val="00022A4D"/>
    <w:rsid w:val="00023895"/>
    <w:rsid w:val="0002653A"/>
    <w:rsid w:val="00027573"/>
    <w:rsid w:val="0003263A"/>
    <w:rsid w:val="00032C0C"/>
    <w:rsid w:val="000346A1"/>
    <w:rsid w:val="00035772"/>
    <w:rsid w:val="0003742B"/>
    <w:rsid w:val="00037EF8"/>
    <w:rsid w:val="000419B6"/>
    <w:rsid w:val="000419C2"/>
    <w:rsid w:val="000433C7"/>
    <w:rsid w:val="0004483C"/>
    <w:rsid w:val="00047F32"/>
    <w:rsid w:val="0005215C"/>
    <w:rsid w:val="00057EFF"/>
    <w:rsid w:val="00064F1D"/>
    <w:rsid w:val="00065CE0"/>
    <w:rsid w:val="00067D36"/>
    <w:rsid w:val="000725D9"/>
    <w:rsid w:val="000734B0"/>
    <w:rsid w:val="00076815"/>
    <w:rsid w:val="000805E6"/>
    <w:rsid w:val="0008190D"/>
    <w:rsid w:val="00090609"/>
    <w:rsid w:val="000912F0"/>
    <w:rsid w:val="00094AE6"/>
    <w:rsid w:val="00096792"/>
    <w:rsid w:val="00096A22"/>
    <w:rsid w:val="00096F71"/>
    <w:rsid w:val="000A1345"/>
    <w:rsid w:val="000A310B"/>
    <w:rsid w:val="000A574E"/>
    <w:rsid w:val="000A7487"/>
    <w:rsid w:val="000B0FEC"/>
    <w:rsid w:val="000B3D79"/>
    <w:rsid w:val="000B46A5"/>
    <w:rsid w:val="000B4BE4"/>
    <w:rsid w:val="000C0FA7"/>
    <w:rsid w:val="000C602B"/>
    <w:rsid w:val="000D05F8"/>
    <w:rsid w:val="000D52D1"/>
    <w:rsid w:val="000E744F"/>
    <w:rsid w:val="000E7DC8"/>
    <w:rsid w:val="000F0B2B"/>
    <w:rsid w:val="000F5EE5"/>
    <w:rsid w:val="00100498"/>
    <w:rsid w:val="00101D1D"/>
    <w:rsid w:val="00102625"/>
    <w:rsid w:val="001073E5"/>
    <w:rsid w:val="0011056E"/>
    <w:rsid w:val="0011691E"/>
    <w:rsid w:val="00121784"/>
    <w:rsid w:val="0012197D"/>
    <w:rsid w:val="00125524"/>
    <w:rsid w:val="00132903"/>
    <w:rsid w:val="00133728"/>
    <w:rsid w:val="001343C9"/>
    <w:rsid w:val="0013489F"/>
    <w:rsid w:val="00136096"/>
    <w:rsid w:val="0014011D"/>
    <w:rsid w:val="001430C0"/>
    <w:rsid w:val="001457A1"/>
    <w:rsid w:val="00146057"/>
    <w:rsid w:val="0015253C"/>
    <w:rsid w:val="00152766"/>
    <w:rsid w:val="00157BA8"/>
    <w:rsid w:val="00157C9F"/>
    <w:rsid w:val="0016192D"/>
    <w:rsid w:val="001631CF"/>
    <w:rsid w:val="001658DE"/>
    <w:rsid w:val="00170128"/>
    <w:rsid w:val="00170B16"/>
    <w:rsid w:val="001817D1"/>
    <w:rsid w:val="00181A36"/>
    <w:rsid w:val="00182050"/>
    <w:rsid w:val="00184FD7"/>
    <w:rsid w:val="001862EB"/>
    <w:rsid w:val="00190BD2"/>
    <w:rsid w:val="00192695"/>
    <w:rsid w:val="00197A44"/>
    <w:rsid w:val="001A155F"/>
    <w:rsid w:val="001A3F96"/>
    <w:rsid w:val="001A4535"/>
    <w:rsid w:val="001A493A"/>
    <w:rsid w:val="001B679E"/>
    <w:rsid w:val="001C11C5"/>
    <w:rsid w:val="001C262A"/>
    <w:rsid w:val="001C551F"/>
    <w:rsid w:val="001D2AF6"/>
    <w:rsid w:val="001D50E2"/>
    <w:rsid w:val="001D6261"/>
    <w:rsid w:val="001D7F93"/>
    <w:rsid w:val="001E0176"/>
    <w:rsid w:val="001E19C3"/>
    <w:rsid w:val="001E20C7"/>
    <w:rsid w:val="001E2617"/>
    <w:rsid w:val="001E28CA"/>
    <w:rsid w:val="001E2E80"/>
    <w:rsid w:val="001E42B9"/>
    <w:rsid w:val="001E5456"/>
    <w:rsid w:val="001F006A"/>
    <w:rsid w:val="001F1BE5"/>
    <w:rsid w:val="001F49FF"/>
    <w:rsid w:val="001F7802"/>
    <w:rsid w:val="002042B2"/>
    <w:rsid w:val="00205F0A"/>
    <w:rsid w:val="00206F07"/>
    <w:rsid w:val="0020747E"/>
    <w:rsid w:val="00210EA8"/>
    <w:rsid w:val="002114F4"/>
    <w:rsid w:val="0021195E"/>
    <w:rsid w:val="00215B62"/>
    <w:rsid w:val="0022066A"/>
    <w:rsid w:val="00221D38"/>
    <w:rsid w:val="002237D2"/>
    <w:rsid w:val="00230E1A"/>
    <w:rsid w:val="002313C3"/>
    <w:rsid w:val="00234D4D"/>
    <w:rsid w:val="002351C7"/>
    <w:rsid w:val="00237188"/>
    <w:rsid w:val="002429AC"/>
    <w:rsid w:val="00245E96"/>
    <w:rsid w:val="00246BE0"/>
    <w:rsid w:val="002526F6"/>
    <w:rsid w:val="00252FF9"/>
    <w:rsid w:val="002530F6"/>
    <w:rsid w:val="0025341D"/>
    <w:rsid w:val="00253CC6"/>
    <w:rsid w:val="00257EC3"/>
    <w:rsid w:val="00263D6D"/>
    <w:rsid w:val="00264B53"/>
    <w:rsid w:val="00265302"/>
    <w:rsid w:val="00265B70"/>
    <w:rsid w:val="00273ABF"/>
    <w:rsid w:val="002744F9"/>
    <w:rsid w:val="00280744"/>
    <w:rsid w:val="002807E2"/>
    <w:rsid w:val="00285605"/>
    <w:rsid w:val="00287631"/>
    <w:rsid w:val="00290715"/>
    <w:rsid w:val="00291350"/>
    <w:rsid w:val="00293E3C"/>
    <w:rsid w:val="002966E8"/>
    <w:rsid w:val="00296B32"/>
    <w:rsid w:val="002A12A4"/>
    <w:rsid w:val="002A309A"/>
    <w:rsid w:val="002A4C8E"/>
    <w:rsid w:val="002A7867"/>
    <w:rsid w:val="002B0F66"/>
    <w:rsid w:val="002B36AE"/>
    <w:rsid w:val="002C0041"/>
    <w:rsid w:val="002C189B"/>
    <w:rsid w:val="002C6319"/>
    <w:rsid w:val="002C654F"/>
    <w:rsid w:val="002C6667"/>
    <w:rsid w:val="002C69BB"/>
    <w:rsid w:val="002C6A34"/>
    <w:rsid w:val="002D3CD1"/>
    <w:rsid w:val="002D3D11"/>
    <w:rsid w:val="002D6807"/>
    <w:rsid w:val="002E3669"/>
    <w:rsid w:val="002E6296"/>
    <w:rsid w:val="002E7A2B"/>
    <w:rsid w:val="002F120A"/>
    <w:rsid w:val="002F53F0"/>
    <w:rsid w:val="002F6F80"/>
    <w:rsid w:val="002F6F9A"/>
    <w:rsid w:val="002F741A"/>
    <w:rsid w:val="00301886"/>
    <w:rsid w:val="003033F4"/>
    <w:rsid w:val="00303F60"/>
    <w:rsid w:val="003055E9"/>
    <w:rsid w:val="00305CFF"/>
    <w:rsid w:val="00315F07"/>
    <w:rsid w:val="00322F77"/>
    <w:rsid w:val="0032350C"/>
    <w:rsid w:val="003250B4"/>
    <w:rsid w:val="0032574C"/>
    <w:rsid w:val="0032636D"/>
    <w:rsid w:val="00331129"/>
    <w:rsid w:val="00333102"/>
    <w:rsid w:val="00337C4B"/>
    <w:rsid w:val="00342B17"/>
    <w:rsid w:val="00345667"/>
    <w:rsid w:val="00345FEA"/>
    <w:rsid w:val="00351689"/>
    <w:rsid w:val="00353F4B"/>
    <w:rsid w:val="00355D85"/>
    <w:rsid w:val="003562BE"/>
    <w:rsid w:val="00357D81"/>
    <w:rsid w:val="00361FB8"/>
    <w:rsid w:val="00362267"/>
    <w:rsid w:val="0037035C"/>
    <w:rsid w:val="00373A23"/>
    <w:rsid w:val="003764D2"/>
    <w:rsid w:val="0037789D"/>
    <w:rsid w:val="00381C5A"/>
    <w:rsid w:val="00383583"/>
    <w:rsid w:val="00387C7C"/>
    <w:rsid w:val="00392431"/>
    <w:rsid w:val="0039700E"/>
    <w:rsid w:val="003A14EE"/>
    <w:rsid w:val="003A3491"/>
    <w:rsid w:val="003A5746"/>
    <w:rsid w:val="003A71A9"/>
    <w:rsid w:val="003B0F09"/>
    <w:rsid w:val="003B167A"/>
    <w:rsid w:val="003B311F"/>
    <w:rsid w:val="003B38A6"/>
    <w:rsid w:val="003B42D5"/>
    <w:rsid w:val="003B4B60"/>
    <w:rsid w:val="003B7771"/>
    <w:rsid w:val="003C13C7"/>
    <w:rsid w:val="003C23D4"/>
    <w:rsid w:val="003C4D7E"/>
    <w:rsid w:val="003D18F8"/>
    <w:rsid w:val="003D1D27"/>
    <w:rsid w:val="003D300C"/>
    <w:rsid w:val="003E17E1"/>
    <w:rsid w:val="003E4243"/>
    <w:rsid w:val="003E521C"/>
    <w:rsid w:val="003E5A2E"/>
    <w:rsid w:val="003F05A2"/>
    <w:rsid w:val="003F3A01"/>
    <w:rsid w:val="003F6353"/>
    <w:rsid w:val="003F6A32"/>
    <w:rsid w:val="004034BB"/>
    <w:rsid w:val="00403A60"/>
    <w:rsid w:val="00403C76"/>
    <w:rsid w:val="00405752"/>
    <w:rsid w:val="004155C5"/>
    <w:rsid w:val="0041684E"/>
    <w:rsid w:val="00420424"/>
    <w:rsid w:val="00422089"/>
    <w:rsid w:val="0042239E"/>
    <w:rsid w:val="0042685F"/>
    <w:rsid w:val="00431611"/>
    <w:rsid w:val="004325E5"/>
    <w:rsid w:val="00437236"/>
    <w:rsid w:val="00437D59"/>
    <w:rsid w:val="004403F2"/>
    <w:rsid w:val="00450A57"/>
    <w:rsid w:val="00452FC7"/>
    <w:rsid w:val="004615CC"/>
    <w:rsid w:val="00462461"/>
    <w:rsid w:val="004653F6"/>
    <w:rsid w:val="0046592A"/>
    <w:rsid w:val="00472E85"/>
    <w:rsid w:val="004746D6"/>
    <w:rsid w:val="0048224C"/>
    <w:rsid w:val="004841F9"/>
    <w:rsid w:val="00487207"/>
    <w:rsid w:val="00493276"/>
    <w:rsid w:val="00496D7B"/>
    <w:rsid w:val="004A1FB3"/>
    <w:rsid w:val="004A4351"/>
    <w:rsid w:val="004C2611"/>
    <w:rsid w:val="004C2E60"/>
    <w:rsid w:val="004C48ED"/>
    <w:rsid w:val="004C5023"/>
    <w:rsid w:val="004D26A3"/>
    <w:rsid w:val="004D626B"/>
    <w:rsid w:val="004D78CF"/>
    <w:rsid w:val="004E6BB8"/>
    <w:rsid w:val="004E7E8D"/>
    <w:rsid w:val="004F18F5"/>
    <w:rsid w:val="004F266F"/>
    <w:rsid w:val="004F29FD"/>
    <w:rsid w:val="004F2B4C"/>
    <w:rsid w:val="004F46E5"/>
    <w:rsid w:val="00502C7C"/>
    <w:rsid w:val="00502E37"/>
    <w:rsid w:val="0050573D"/>
    <w:rsid w:val="0052292E"/>
    <w:rsid w:val="00524174"/>
    <w:rsid w:val="005275C7"/>
    <w:rsid w:val="0052794D"/>
    <w:rsid w:val="00527E34"/>
    <w:rsid w:val="0053266B"/>
    <w:rsid w:val="005379F1"/>
    <w:rsid w:val="00540A15"/>
    <w:rsid w:val="00541EF7"/>
    <w:rsid w:val="00542DE5"/>
    <w:rsid w:val="00544856"/>
    <w:rsid w:val="00551323"/>
    <w:rsid w:val="00554F63"/>
    <w:rsid w:val="005574A3"/>
    <w:rsid w:val="00560084"/>
    <w:rsid w:val="005603E4"/>
    <w:rsid w:val="00563C04"/>
    <w:rsid w:val="00566B38"/>
    <w:rsid w:val="00567B2A"/>
    <w:rsid w:val="005726A8"/>
    <w:rsid w:val="005737E4"/>
    <w:rsid w:val="0057465D"/>
    <w:rsid w:val="00575943"/>
    <w:rsid w:val="00577325"/>
    <w:rsid w:val="00583BA3"/>
    <w:rsid w:val="005936BD"/>
    <w:rsid w:val="00595A87"/>
    <w:rsid w:val="005966BD"/>
    <w:rsid w:val="005A0CAD"/>
    <w:rsid w:val="005A1140"/>
    <w:rsid w:val="005A549F"/>
    <w:rsid w:val="005B338E"/>
    <w:rsid w:val="005B52AD"/>
    <w:rsid w:val="005B6897"/>
    <w:rsid w:val="005B736B"/>
    <w:rsid w:val="005B7F32"/>
    <w:rsid w:val="005C0BB0"/>
    <w:rsid w:val="005C11EA"/>
    <w:rsid w:val="005C23BC"/>
    <w:rsid w:val="005C24B2"/>
    <w:rsid w:val="005C666A"/>
    <w:rsid w:val="005D30E7"/>
    <w:rsid w:val="005E265A"/>
    <w:rsid w:val="005E32A9"/>
    <w:rsid w:val="005E3B4F"/>
    <w:rsid w:val="005E419D"/>
    <w:rsid w:val="005E437D"/>
    <w:rsid w:val="005E4BA5"/>
    <w:rsid w:val="005E5BB9"/>
    <w:rsid w:val="005E720D"/>
    <w:rsid w:val="005F2BA7"/>
    <w:rsid w:val="005F3186"/>
    <w:rsid w:val="005F3315"/>
    <w:rsid w:val="005F4B34"/>
    <w:rsid w:val="005F4C95"/>
    <w:rsid w:val="005F4ED8"/>
    <w:rsid w:val="00603A1D"/>
    <w:rsid w:val="00603EBE"/>
    <w:rsid w:val="00605EAF"/>
    <w:rsid w:val="006065B4"/>
    <w:rsid w:val="00606D8B"/>
    <w:rsid w:val="00610B43"/>
    <w:rsid w:val="00620CD8"/>
    <w:rsid w:val="00621C2E"/>
    <w:rsid w:val="00624F23"/>
    <w:rsid w:val="0062588F"/>
    <w:rsid w:val="00627158"/>
    <w:rsid w:val="00627A2D"/>
    <w:rsid w:val="00630434"/>
    <w:rsid w:val="00630D2F"/>
    <w:rsid w:val="0063190C"/>
    <w:rsid w:val="00635DFC"/>
    <w:rsid w:val="0063680A"/>
    <w:rsid w:val="0064022E"/>
    <w:rsid w:val="00642AE0"/>
    <w:rsid w:val="00643D36"/>
    <w:rsid w:val="00651C59"/>
    <w:rsid w:val="006529E8"/>
    <w:rsid w:val="00653254"/>
    <w:rsid w:val="00653C3E"/>
    <w:rsid w:val="00657000"/>
    <w:rsid w:val="00657A84"/>
    <w:rsid w:val="0066017F"/>
    <w:rsid w:val="00663782"/>
    <w:rsid w:val="00664D43"/>
    <w:rsid w:val="00672707"/>
    <w:rsid w:val="0067424F"/>
    <w:rsid w:val="00675F25"/>
    <w:rsid w:val="006824A0"/>
    <w:rsid w:val="00683F09"/>
    <w:rsid w:val="00684B79"/>
    <w:rsid w:val="006851F9"/>
    <w:rsid w:val="006868BB"/>
    <w:rsid w:val="006959E0"/>
    <w:rsid w:val="006A3877"/>
    <w:rsid w:val="006A47AC"/>
    <w:rsid w:val="006A62CE"/>
    <w:rsid w:val="006B1328"/>
    <w:rsid w:val="006B5223"/>
    <w:rsid w:val="006B6BA5"/>
    <w:rsid w:val="006B6DA8"/>
    <w:rsid w:val="006B7A93"/>
    <w:rsid w:val="006C57C2"/>
    <w:rsid w:val="006C6310"/>
    <w:rsid w:val="006C66F8"/>
    <w:rsid w:val="006D1C58"/>
    <w:rsid w:val="006D2C0B"/>
    <w:rsid w:val="006D2C97"/>
    <w:rsid w:val="006D56FB"/>
    <w:rsid w:val="006D62CF"/>
    <w:rsid w:val="006D6CCE"/>
    <w:rsid w:val="006D7378"/>
    <w:rsid w:val="006D7439"/>
    <w:rsid w:val="006D7B72"/>
    <w:rsid w:val="006E0156"/>
    <w:rsid w:val="006E3E1F"/>
    <w:rsid w:val="006F2D43"/>
    <w:rsid w:val="006F44EC"/>
    <w:rsid w:val="006F5457"/>
    <w:rsid w:val="006F5A20"/>
    <w:rsid w:val="006F634D"/>
    <w:rsid w:val="00700291"/>
    <w:rsid w:val="0070241E"/>
    <w:rsid w:val="00703B6A"/>
    <w:rsid w:val="00703FAA"/>
    <w:rsid w:val="00704281"/>
    <w:rsid w:val="007055C6"/>
    <w:rsid w:val="00706ADB"/>
    <w:rsid w:val="00707A5D"/>
    <w:rsid w:val="007117B2"/>
    <w:rsid w:val="007118BC"/>
    <w:rsid w:val="00717EF9"/>
    <w:rsid w:val="007200D0"/>
    <w:rsid w:val="00722C95"/>
    <w:rsid w:val="00723A8C"/>
    <w:rsid w:val="00724A21"/>
    <w:rsid w:val="007278EB"/>
    <w:rsid w:val="00730242"/>
    <w:rsid w:val="00732333"/>
    <w:rsid w:val="007339A7"/>
    <w:rsid w:val="007402E9"/>
    <w:rsid w:val="00750C2E"/>
    <w:rsid w:val="00752517"/>
    <w:rsid w:val="007654AD"/>
    <w:rsid w:val="00766111"/>
    <w:rsid w:val="00767BBF"/>
    <w:rsid w:val="0077304F"/>
    <w:rsid w:val="007744C6"/>
    <w:rsid w:val="00775FB0"/>
    <w:rsid w:val="00776C21"/>
    <w:rsid w:val="00777570"/>
    <w:rsid w:val="00780FB4"/>
    <w:rsid w:val="007855D5"/>
    <w:rsid w:val="00786038"/>
    <w:rsid w:val="007939A4"/>
    <w:rsid w:val="00793E25"/>
    <w:rsid w:val="0079582D"/>
    <w:rsid w:val="007A086D"/>
    <w:rsid w:val="007A2EDB"/>
    <w:rsid w:val="007A5BA5"/>
    <w:rsid w:val="007B0A84"/>
    <w:rsid w:val="007B144B"/>
    <w:rsid w:val="007B5398"/>
    <w:rsid w:val="007B68A8"/>
    <w:rsid w:val="007C1313"/>
    <w:rsid w:val="007D003F"/>
    <w:rsid w:val="007D24A4"/>
    <w:rsid w:val="007D4405"/>
    <w:rsid w:val="007D689D"/>
    <w:rsid w:val="007E0AC6"/>
    <w:rsid w:val="00800B0F"/>
    <w:rsid w:val="00800E13"/>
    <w:rsid w:val="0080537C"/>
    <w:rsid w:val="00806F77"/>
    <w:rsid w:val="00814C67"/>
    <w:rsid w:val="00821390"/>
    <w:rsid w:val="008237D7"/>
    <w:rsid w:val="00830FE0"/>
    <w:rsid w:val="00832B6C"/>
    <w:rsid w:val="00832CA1"/>
    <w:rsid w:val="00834D74"/>
    <w:rsid w:val="008354CE"/>
    <w:rsid w:val="00840C86"/>
    <w:rsid w:val="00841086"/>
    <w:rsid w:val="00842EBC"/>
    <w:rsid w:val="008470AA"/>
    <w:rsid w:val="00847936"/>
    <w:rsid w:val="00847C58"/>
    <w:rsid w:val="008534E7"/>
    <w:rsid w:val="00854D50"/>
    <w:rsid w:val="00856A63"/>
    <w:rsid w:val="0086058C"/>
    <w:rsid w:val="00870AD4"/>
    <w:rsid w:val="008713CE"/>
    <w:rsid w:val="0087254B"/>
    <w:rsid w:val="00874133"/>
    <w:rsid w:val="00875019"/>
    <w:rsid w:val="0087615A"/>
    <w:rsid w:val="00876568"/>
    <w:rsid w:val="00882237"/>
    <w:rsid w:val="0089110D"/>
    <w:rsid w:val="00892AB2"/>
    <w:rsid w:val="008A1C0F"/>
    <w:rsid w:val="008A2074"/>
    <w:rsid w:val="008A4AA2"/>
    <w:rsid w:val="008A5D08"/>
    <w:rsid w:val="008A6D6B"/>
    <w:rsid w:val="008A7467"/>
    <w:rsid w:val="008B2EA8"/>
    <w:rsid w:val="008B3633"/>
    <w:rsid w:val="008B49AB"/>
    <w:rsid w:val="008B4F27"/>
    <w:rsid w:val="008C054E"/>
    <w:rsid w:val="008C2845"/>
    <w:rsid w:val="008C4136"/>
    <w:rsid w:val="008C49B4"/>
    <w:rsid w:val="008C5370"/>
    <w:rsid w:val="008C587F"/>
    <w:rsid w:val="008D081D"/>
    <w:rsid w:val="008D15E5"/>
    <w:rsid w:val="008E0ECE"/>
    <w:rsid w:val="008E17BB"/>
    <w:rsid w:val="008F2946"/>
    <w:rsid w:val="008F460F"/>
    <w:rsid w:val="008F7B86"/>
    <w:rsid w:val="009013F1"/>
    <w:rsid w:val="00902AE6"/>
    <w:rsid w:val="00903FEF"/>
    <w:rsid w:val="00910CF7"/>
    <w:rsid w:val="00911AB8"/>
    <w:rsid w:val="00913FCD"/>
    <w:rsid w:val="00916018"/>
    <w:rsid w:val="00916441"/>
    <w:rsid w:val="0092296B"/>
    <w:rsid w:val="00922C4F"/>
    <w:rsid w:val="0092396B"/>
    <w:rsid w:val="009251BE"/>
    <w:rsid w:val="00935702"/>
    <w:rsid w:val="00936088"/>
    <w:rsid w:val="00937584"/>
    <w:rsid w:val="00940F76"/>
    <w:rsid w:val="0094424E"/>
    <w:rsid w:val="00944475"/>
    <w:rsid w:val="00945DF7"/>
    <w:rsid w:val="0095033F"/>
    <w:rsid w:val="00951DF7"/>
    <w:rsid w:val="00952F62"/>
    <w:rsid w:val="0096028B"/>
    <w:rsid w:val="00960A5F"/>
    <w:rsid w:val="00961448"/>
    <w:rsid w:val="009668B2"/>
    <w:rsid w:val="009672D8"/>
    <w:rsid w:val="00970423"/>
    <w:rsid w:val="0097384E"/>
    <w:rsid w:val="0097607D"/>
    <w:rsid w:val="009768C4"/>
    <w:rsid w:val="00976E17"/>
    <w:rsid w:val="009830A3"/>
    <w:rsid w:val="00983B3C"/>
    <w:rsid w:val="0099319F"/>
    <w:rsid w:val="00993555"/>
    <w:rsid w:val="00997586"/>
    <w:rsid w:val="009A580E"/>
    <w:rsid w:val="009A5EE7"/>
    <w:rsid w:val="009B2D72"/>
    <w:rsid w:val="009B4AE6"/>
    <w:rsid w:val="009B5B0D"/>
    <w:rsid w:val="009B5F0A"/>
    <w:rsid w:val="009B6B2B"/>
    <w:rsid w:val="009C0079"/>
    <w:rsid w:val="009C04C5"/>
    <w:rsid w:val="009C58E9"/>
    <w:rsid w:val="009D0488"/>
    <w:rsid w:val="009D0B57"/>
    <w:rsid w:val="009D35D7"/>
    <w:rsid w:val="009D6DE1"/>
    <w:rsid w:val="009F1CEA"/>
    <w:rsid w:val="009F1CEE"/>
    <w:rsid w:val="009F23F8"/>
    <w:rsid w:val="009F4EE1"/>
    <w:rsid w:val="00A0344B"/>
    <w:rsid w:val="00A0566C"/>
    <w:rsid w:val="00A06ACF"/>
    <w:rsid w:val="00A079AD"/>
    <w:rsid w:val="00A13C82"/>
    <w:rsid w:val="00A14C6B"/>
    <w:rsid w:val="00A170F7"/>
    <w:rsid w:val="00A17D74"/>
    <w:rsid w:val="00A2057B"/>
    <w:rsid w:val="00A22230"/>
    <w:rsid w:val="00A2345B"/>
    <w:rsid w:val="00A23EFB"/>
    <w:rsid w:val="00A24C5D"/>
    <w:rsid w:val="00A278F0"/>
    <w:rsid w:val="00A30348"/>
    <w:rsid w:val="00A31933"/>
    <w:rsid w:val="00A33FDD"/>
    <w:rsid w:val="00A36D55"/>
    <w:rsid w:val="00A37666"/>
    <w:rsid w:val="00A378CC"/>
    <w:rsid w:val="00A4238B"/>
    <w:rsid w:val="00A4647C"/>
    <w:rsid w:val="00A530C7"/>
    <w:rsid w:val="00A62818"/>
    <w:rsid w:val="00A6513A"/>
    <w:rsid w:val="00A6518A"/>
    <w:rsid w:val="00A6642A"/>
    <w:rsid w:val="00A671E8"/>
    <w:rsid w:val="00A71750"/>
    <w:rsid w:val="00A74F94"/>
    <w:rsid w:val="00A75721"/>
    <w:rsid w:val="00A75D56"/>
    <w:rsid w:val="00A76F21"/>
    <w:rsid w:val="00A82C94"/>
    <w:rsid w:val="00A82FF0"/>
    <w:rsid w:val="00A87C14"/>
    <w:rsid w:val="00A937D4"/>
    <w:rsid w:val="00A9519C"/>
    <w:rsid w:val="00A97870"/>
    <w:rsid w:val="00AA122F"/>
    <w:rsid w:val="00AA3053"/>
    <w:rsid w:val="00AA4693"/>
    <w:rsid w:val="00AA46A7"/>
    <w:rsid w:val="00AA5A31"/>
    <w:rsid w:val="00AA696D"/>
    <w:rsid w:val="00AB1C63"/>
    <w:rsid w:val="00AB3533"/>
    <w:rsid w:val="00AC71F4"/>
    <w:rsid w:val="00AD307E"/>
    <w:rsid w:val="00AD54F9"/>
    <w:rsid w:val="00AD5DB6"/>
    <w:rsid w:val="00AD6402"/>
    <w:rsid w:val="00AE16E3"/>
    <w:rsid w:val="00AE25AF"/>
    <w:rsid w:val="00AE3691"/>
    <w:rsid w:val="00AE3FBB"/>
    <w:rsid w:val="00AE5309"/>
    <w:rsid w:val="00AE67FD"/>
    <w:rsid w:val="00AF1071"/>
    <w:rsid w:val="00AF1959"/>
    <w:rsid w:val="00AF2115"/>
    <w:rsid w:val="00AF2155"/>
    <w:rsid w:val="00AF4D31"/>
    <w:rsid w:val="00B0280F"/>
    <w:rsid w:val="00B039AF"/>
    <w:rsid w:val="00B101CB"/>
    <w:rsid w:val="00B1122E"/>
    <w:rsid w:val="00B1262E"/>
    <w:rsid w:val="00B127C3"/>
    <w:rsid w:val="00B12F88"/>
    <w:rsid w:val="00B22D44"/>
    <w:rsid w:val="00B23988"/>
    <w:rsid w:val="00B239E7"/>
    <w:rsid w:val="00B2788C"/>
    <w:rsid w:val="00B4282B"/>
    <w:rsid w:val="00B43459"/>
    <w:rsid w:val="00B47E9A"/>
    <w:rsid w:val="00B47FC3"/>
    <w:rsid w:val="00B5311F"/>
    <w:rsid w:val="00B54BFB"/>
    <w:rsid w:val="00B551FE"/>
    <w:rsid w:val="00B55D92"/>
    <w:rsid w:val="00B560D2"/>
    <w:rsid w:val="00B70C56"/>
    <w:rsid w:val="00B7266F"/>
    <w:rsid w:val="00B7365B"/>
    <w:rsid w:val="00B75C54"/>
    <w:rsid w:val="00B80D04"/>
    <w:rsid w:val="00B81CBB"/>
    <w:rsid w:val="00B83DA2"/>
    <w:rsid w:val="00B8612F"/>
    <w:rsid w:val="00B86E43"/>
    <w:rsid w:val="00B8705B"/>
    <w:rsid w:val="00B9030E"/>
    <w:rsid w:val="00B93CB9"/>
    <w:rsid w:val="00B93FD9"/>
    <w:rsid w:val="00B97309"/>
    <w:rsid w:val="00B973E3"/>
    <w:rsid w:val="00B97C17"/>
    <w:rsid w:val="00BA012E"/>
    <w:rsid w:val="00BA0DF4"/>
    <w:rsid w:val="00BA292D"/>
    <w:rsid w:val="00BA5AD3"/>
    <w:rsid w:val="00BB2975"/>
    <w:rsid w:val="00BB4F72"/>
    <w:rsid w:val="00BB6684"/>
    <w:rsid w:val="00BC63B1"/>
    <w:rsid w:val="00BC63E6"/>
    <w:rsid w:val="00BC7042"/>
    <w:rsid w:val="00BD1A1F"/>
    <w:rsid w:val="00BD3A11"/>
    <w:rsid w:val="00BD45E6"/>
    <w:rsid w:val="00BD54DA"/>
    <w:rsid w:val="00BD6763"/>
    <w:rsid w:val="00BD7001"/>
    <w:rsid w:val="00BD7315"/>
    <w:rsid w:val="00BE01B3"/>
    <w:rsid w:val="00BE07AD"/>
    <w:rsid w:val="00BE09F4"/>
    <w:rsid w:val="00BE6808"/>
    <w:rsid w:val="00BE6937"/>
    <w:rsid w:val="00BF33E2"/>
    <w:rsid w:val="00BF5A89"/>
    <w:rsid w:val="00BF628E"/>
    <w:rsid w:val="00C0382F"/>
    <w:rsid w:val="00C039CA"/>
    <w:rsid w:val="00C05F3D"/>
    <w:rsid w:val="00C10F28"/>
    <w:rsid w:val="00C12322"/>
    <w:rsid w:val="00C15B09"/>
    <w:rsid w:val="00C176E8"/>
    <w:rsid w:val="00C1796F"/>
    <w:rsid w:val="00C23DB1"/>
    <w:rsid w:val="00C23FE3"/>
    <w:rsid w:val="00C32E25"/>
    <w:rsid w:val="00C3339C"/>
    <w:rsid w:val="00C34CC3"/>
    <w:rsid w:val="00C36CF9"/>
    <w:rsid w:val="00C370B1"/>
    <w:rsid w:val="00C40186"/>
    <w:rsid w:val="00C4067E"/>
    <w:rsid w:val="00C40ECF"/>
    <w:rsid w:val="00C4134C"/>
    <w:rsid w:val="00C416E6"/>
    <w:rsid w:val="00C42B88"/>
    <w:rsid w:val="00C46293"/>
    <w:rsid w:val="00C51434"/>
    <w:rsid w:val="00C537E9"/>
    <w:rsid w:val="00C56C14"/>
    <w:rsid w:val="00C574D8"/>
    <w:rsid w:val="00C6061E"/>
    <w:rsid w:val="00C62613"/>
    <w:rsid w:val="00C63C59"/>
    <w:rsid w:val="00C665B4"/>
    <w:rsid w:val="00C67BCA"/>
    <w:rsid w:val="00C71A60"/>
    <w:rsid w:val="00C7545F"/>
    <w:rsid w:val="00C772E5"/>
    <w:rsid w:val="00C8119D"/>
    <w:rsid w:val="00C841F7"/>
    <w:rsid w:val="00C844CA"/>
    <w:rsid w:val="00C85C75"/>
    <w:rsid w:val="00C85F71"/>
    <w:rsid w:val="00C965F6"/>
    <w:rsid w:val="00C97A76"/>
    <w:rsid w:val="00CA1DC8"/>
    <w:rsid w:val="00CB310A"/>
    <w:rsid w:val="00CB638A"/>
    <w:rsid w:val="00CC1B7B"/>
    <w:rsid w:val="00CC385A"/>
    <w:rsid w:val="00CC5444"/>
    <w:rsid w:val="00CC7ABA"/>
    <w:rsid w:val="00CD0BF2"/>
    <w:rsid w:val="00CD17AF"/>
    <w:rsid w:val="00CD1EC2"/>
    <w:rsid w:val="00CD25C7"/>
    <w:rsid w:val="00CD27DB"/>
    <w:rsid w:val="00CD3B16"/>
    <w:rsid w:val="00CD4126"/>
    <w:rsid w:val="00CE1686"/>
    <w:rsid w:val="00CE5FEC"/>
    <w:rsid w:val="00CE605C"/>
    <w:rsid w:val="00CE6937"/>
    <w:rsid w:val="00CE7BEB"/>
    <w:rsid w:val="00CF005E"/>
    <w:rsid w:val="00D04EC3"/>
    <w:rsid w:val="00D077BD"/>
    <w:rsid w:val="00D1181B"/>
    <w:rsid w:val="00D1181C"/>
    <w:rsid w:val="00D12F21"/>
    <w:rsid w:val="00D15AE0"/>
    <w:rsid w:val="00D15C5B"/>
    <w:rsid w:val="00D16C11"/>
    <w:rsid w:val="00D21F51"/>
    <w:rsid w:val="00D30B04"/>
    <w:rsid w:val="00D31D46"/>
    <w:rsid w:val="00D32DDA"/>
    <w:rsid w:val="00D369D4"/>
    <w:rsid w:val="00D375B2"/>
    <w:rsid w:val="00D42232"/>
    <w:rsid w:val="00D42EC3"/>
    <w:rsid w:val="00D44BE9"/>
    <w:rsid w:val="00D50507"/>
    <w:rsid w:val="00D50993"/>
    <w:rsid w:val="00D53DA9"/>
    <w:rsid w:val="00D55EFB"/>
    <w:rsid w:val="00D562A6"/>
    <w:rsid w:val="00D57198"/>
    <w:rsid w:val="00D57455"/>
    <w:rsid w:val="00D574CA"/>
    <w:rsid w:val="00D57BF9"/>
    <w:rsid w:val="00D601C3"/>
    <w:rsid w:val="00D61E6E"/>
    <w:rsid w:val="00D629F0"/>
    <w:rsid w:val="00D62A2A"/>
    <w:rsid w:val="00D64BCE"/>
    <w:rsid w:val="00D656B5"/>
    <w:rsid w:val="00D66988"/>
    <w:rsid w:val="00D677F5"/>
    <w:rsid w:val="00D71CD9"/>
    <w:rsid w:val="00D73E1D"/>
    <w:rsid w:val="00D8039A"/>
    <w:rsid w:val="00D80B76"/>
    <w:rsid w:val="00D818C1"/>
    <w:rsid w:val="00D8259A"/>
    <w:rsid w:val="00D84EA0"/>
    <w:rsid w:val="00D87B85"/>
    <w:rsid w:val="00D90897"/>
    <w:rsid w:val="00D943EA"/>
    <w:rsid w:val="00DA0736"/>
    <w:rsid w:val="00DA1F6D"/>
    <w:rsid w:val="00DA7A0A"/>
    <w:rsid w:val="00DB0AA0"/>
    <w:rsid w:val="00DB0CA3"/>
    <w:rsid w:val="00DB1A2C"/>
    <w:rsid w:val="00DB3A20"/>
    <w:rsid w:val="00DB7317"/>
    <w:rsid w:val="00DC6DBC"/>
    <w:rsid w:val="00DD0D58"/>
    <w:rsid w:val="00DD33E1"/>
    <w:rsid w:val="00DD3977"/>
    <w:rsid w:val="00DD5B73"/>
    <w:rsid w:val="00DE37A6"/>
    <w:rsid w:val="00DE42C8"/>
    <w:rsid w:val="00DE5740"/>
    <w:rsid w:val="00DE6101"/>
    <w:rsid w:val="00DE7A82"/>
    <w:rsid w:val="00DF066D"/>
    <w:rsid w:val="00DF2578"/>
    <w:rsid w:val="00DF37EF"/>
    <w:rsid w:val="00DF3803"/>
    <w:rsid w:val="00DF4311"/>
    <w:rsid w:val="00DF6589"/>
    <w:rsid w:val="00E020D5"/>
    <w:rsid w:val="00E04722"/>
    <w:rsid w:val="00E04DC2"/>
    <w:rsid w:val="00E06E77"/>
    <w:rsid w:val="00E1307A"/>
    <w:rsid w:val="00E13A2D"/>
    <w:rsid w:val="00E2356A"/>
    <w:rsid w:val="00E27848"/>
    <w:rsid w:val="00E3007E"/>
    <w:rsid w:val="00E30F68"/>
    <w:rsid w:val="00E3196E"/>
    <w:rsid w:val="00E32280"/>
    <w:rsid w:val="00E32F3D"/>
    <w:rsid w:val="00E40293"/>
    <w:rsid w:val="00E43C61"/>
    <w:rsid w:val="00E47B80"/>
    <w:rsid w:val="00E615EF"/>
    <w:rsid w:val="00E721F8"/>
    <w:rsid w:val="00E757B7"/>
    <w:rsid w:val="00E76AEF"/>
    <w:rsid w:val="00E8030C"/>
    <w:rsid w:val="00E80B37"/>
    <w:rsid w:val="00E8422D"/>
    <w:rsid w:val="00E870A6"/>
    <w:rsid w:val="00E92604"/>
    <w:rsid w:val="00E979F4"/>
    <w:rsid w:val="00EA05F9"/>
    <w:rsid w:val="00EA18BF"/>
    <w:rsid w:val="00EA64E3"/>
    <w:rsid w:val="00EB021B"/>
    <w:rsid w:val="00EB0728"/>
    <w:rsid w:val="00EC5FD7"/>
    <w:rsid w:val="00EC7477"/>
    <w:rsid w:val="00EC7EF3"/>
    <w:rsid w:val="00ED0B55"/>
    <w:rsid w:val="00ED3A35"/>
    <w:rsid w:val="00ED5E58"/>
    <w:rsid w:val="00EE11B1"/>
    <w:rsid w:val="00EE49D5"/>
    <w:rsid w:val="00EE53BD"/>
    <w:rsid w:val="00EE6098"/>
    <w:rsid w:val="00EE6F44"/>
    <w:rsid w:val="00EE755E"/>
    <w:rsid w:val="00EE7F44"/>
    <w:rsid w:val="00EF1CC6"/>
    <w:rsid w:val="00EF59B5"/>
    <w:rsid w:val="00F00874"/>
    <w:rsid w:val="00F02814"/>
    <w:rsid w:val="00F02FB5"/>
    <w:rsid w:val="00F14FA8"/>
    <w:rsid w:val="00F25EC1"/>
    <w:rsid w:val="00F34224"/>
    <w:rsid w:val="00F3535A"/>
    <w:rsid w:val="00F35914"/>
    <w:rsid w:val="00F41BCD"/>
    <w:rsid w:val="00F46860"/>
    <w:rsid w:val="00F5243B"/>
    <w:rsid w:val="00F52D2F"/>
    <w:rsid w:val="00F531CE"/>
    <w:rsid w:val="00F5344A"/>
    <w:rsid w:val="00F54351"/>
    <w:rsid w:val="00F54C4F"/>
    <w:rsid w:val="00F57471"/>
    <w:rsid w:val="00F61B61"/>
    <w:rsid w:val="00F64A44"/>
    <w:rsid w:val="00F64E3C"/>
    <w:rsid w:val="00F74624"/>
    <w:rsid w:val="00F76CB4"/>
    <w:rsid w:val="00F76DE5"/>
    <w:rsid w:val="00F779A9"/>
    <w:rsid w:val="00F840ED"/>
    <w:rsid w:val="00F86144"/>
    <w:rsid w:val="00F8642B"/>
    <w:rsid w:val="00F86A60"/>
    <w:rsid w:val="00F8749E"/>
    <w:rsid w:val="00F931D2"/>
    <w:rsid w:val="00F9573A"/>
    <w:rsid w:val="00F95BC7"/>
    <w:rsid w:val="00FA0E2C"/>
    <w:rsid w:val="00FA10EF"/>
    <w:rsid w:val="00FA16EF"/>
    <w:rsid w:val="00FA25FD"/>
    <w:rsid w:val="00FA3611"/>
    <w:rsid w:val="00FA3E20"/>
    <w:rsid w:val="00FB1FA0"/>
    <w:rsid w:val="00FB7ACF"/>
    <w:rsid w:val="00FB7B95"/>
    <w:rsid w:val="00FB7BC3"/>
    <w:rsid w:val="00FC4DDA"/>
    <w:rsid w:val="00FC4FCF"/>
    <w:rsid w:val="00FC6B7D"/>
    <w:rsid w:val="00FD076E"/>
    <w:rsid w:val="00FD086B"/>
    <w:rsid w:val="00FD3DDB"/>
    <w:rsid w:val="00FD5639"/>
    <w:rsid w:val="00FD6CD1"/>
    <w:rsid w:val="00FE3713"/>
    <w:rsid w:val="00FE70C6"/>
    <w:rsid w:val="00FF595A"/>
    <w:rsid w:val="00FF6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47F15AD"/>
  <w15:chartTrackingRefBased/>
  <w15:docId w15:val="{5B42D31D-1C65-4147-A4C0-CD80FB182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2D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77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79A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B1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D3DDB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D3DD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931D2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E610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6A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6A22"/>
  </w:style>
  <w:style w:type="paragraph" w:styleId="Footer">
    <w:name w:val="footer"/>
    <w:basedOn w:val="Normal"/>
    <w:link w:val="FooterChar"/>
    <w:uiPriority w:val="99"/>
    <w:unhideWhenUsed/>
    <w:rsid w:val="00096A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6A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3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yperlink" Target="https://safeYouTube.net/w/NdtJ" TargetMode="External"/><Relationship Id="rId26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34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5.png"/><Relationship Id="rId25" Type="http://schemas.openxmlformats.org/officeDocument/2006/relationships/image" Target="media/image10.png"/><Relationship Id="rId33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hyperlink" Target="https://safeYouTube.net/w/bJsJ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reception@blowers.dudley.sch.uk" TargetMode="External"/><Relationship Id="rId24" Type="http://schemas.openxmlformats.org/officeDocument/2006/relationships/image" Target="media/image9.png"/><Relationship Id="rId32" Type="http://schemas.openxmlformats.org/officeDocument/2006/relationships/header" Target="header3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image" Target="media/image8.png"/><Relationship Id="rId28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31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safeYouTube.net/w/S1sJ" TargetMode="External"/><Relationship Id="rId22" Type="http://schemas.openxmlformats.org/officeDocument/2006/relationships/hyperlink" Target="https://safeYouTube.net/w/8EsJ" TargetMode="External"/><Relationship Id="rId27" Type="http://schemas.openxmlformats.org/officeDocument/2006/relationships/image" Target="media/image12.png"/><Relationship Id="rId30" Type="http://schemas.openxmlformats.org/officeDocument/2006/relationships/footer" Target="footer1.xm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EBA6BEC9E9F248ABC2BBED6F7AD7B2" ma:contentTypeVersion="13" ma:contentTypeDescription="Create a new document." ma:contentTypeScope="" ma:versionID="15142aa124fe26645f53b8422d518adc">
  <xsd:schema xmlns:xsd="http://www.w3.org/2001/XMLSchema" xmlns:xs="http://www.w3.org/2001/XMLSchema" xmlns:p="http://schemas.microsoft.com/office/2006/metadata/properties" xmlns:ns3="0465c1ff-d083-4407-802c-5e73f2235ff2" xmlns:ns4="da358374-f2ea-4fa0-8658-f53f34a7fe7e" targetNamespace="http://schemas.microsoft.com/office/2006/metadata/properties" ma:root="true" ma:fieldsID="4e83ecdee59831e50c5260343f1476d2" ns3:_="" ns4:_="">
    <xsd:import namespace="0465c1ff-d083-4407-802c-5e73f2235ff2"/>
    <xsd:import namespace="da358374-f2ea-4fa0-8658-f53f34a7fe7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65c1ff-d083-4407-802c-5e73f2235ff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58374-f2ea-4fa0-8658-f53f34a7fe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13940C-3CFD-4A0F-AE34-CEFCEA40B8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F4E9E7-8ACC-4B47-8423-9894F3867183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da358374-f2ea-4fa0-8658-f53f34a7fe7e"/>
    <ds:schemaRef ds:uri="http://purl.org/dc/terms/"/>
    <ds:schemaRef ds:uri="http://schemas.openxmlformats.org/package/2006/metadata/core-properties"/>
    <ds:schemaRef ds:uri="http://purl.org/dc/dcmitype/"/>
    <ds:schemaRef ds:uri="0465c1ff-d083-4407-802c-5e73f2235ff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298A271-3730-4608-B2B6-8641759681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65c1ff-d083-4407-802c-5e73f2235ff2"/>
    <ds:schemaRef ds:uri="da358374-f2ea-4fa0-8658-f53f34a7fe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8CB4F7B-4C1F-4DDD-8F26-3E7313164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D1DA3E7D</Template>
  <TotalTime>395</TotalTime>
  <Pages>3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Macdonald</dc:creator>
  <cp:keywords/>
  <dc:description/>
  <cp:lastModifiedBy>Mrs R. Macdonald</cp:lastModifiedBy>
  <cp:revision>95</cp:revision>
  <cp:lastPrinted>2020-05-28T14:28:00Z</cp:lastPrinted>
  <dcterms:created xsi:type="dcterms:W3CDTF">2020-06-03T13:37:00Z</dcterms:created>
  <dcterms:modified xsi:type="dcterms:W3CDTF">2020-06-08T12:19:00Z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0x0101004BEBA6BEC9E9F248ABC2BBED6F7AD7B2</vt:lpwstr>
  </property>
</Properties>
</file>