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D5859" w14:textId="77777777" w:rsidR="00CD133A" w:rsidRDefault="00CD133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DD03B66" wp14:editId="58837186">
            <wp:simplePos x="0" y="0"/>
            <wp:positionH relativeFrom="page">
              <wp:posOffset>5333172</wp:posOffset>
            </wp:positionH>
            <wp:positionV relativeFrom="paragraph">
              <wp:posOffset>442</wp:posOffset>
            </wp:positionV>
            <wp:extent cx="2070100" cy="3241675"/>
            <wp:effectExtent l="0" t="0" r="6350" b="0"/>
            <wp:wrapTight wrapText="bothSides">
              <wp:wrapPolygon edited="0">
                <wp:start x="0" y="0"/>
                <wp:lineTo x="0" y="21452"/>
                <wp:lineTo x="21467" y="21452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707BB" wp14:editId="33E079E9">
                <wp:simplePos x="0" y="0"/>
                <wp:positionH relativeFrom="margin">
                  <wp:posOffset>857747</wp:posOffset>
                </wp:positionH>
                <wp:positionV relativeFrom="paragraph">
                  <wp:posOffset>-6350</wp:posOffset>
                </wp:positionV>
                <wp:extent cx="2670810" cy="33928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392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ECB935" w14:textId="77777777" w:rsidR="00BA59F0" w:rsidRPr="00CD133A" w:rsidRDefault="00BA59F0" w:rsidP="00BA59F0">
                            <w:pPr>
                              <w:jc w:val="center"/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</w:pPr>
                            <w:r w:rsidRPr="00CD133A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>Good morning Year 2!</w:t>
                            </w:r>
                          </w:p>
                          <w:p w14:paraId="2A89DB28" w14:textId="77777777" w:rsidR="00BA59F0" w:rsidRPr="00CD133A" w:rsidRDefault="00BA59F0" w:rsidP="00BA59F0">
                            <w:pPr>
                              <w:jc w:val="center"/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</w:pPr>
                            <w:r w:rsidRPr="00CD133A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 xml:space="preserve">I have really been enjoying reading and hearing about the special places of you and the people around you. </w:t>
                            </w:r>
                            <w:r w:rsidR="00ED4C9C" w:rsidRPr="00CD133A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>Well done for your hard work so far this week.</w:t>
                            </w:r>
                          </w:p>
                          <w:p w14:paraId="05A94A27" w14:textId="77777777" w:rsidR="00ED4C9C" w:rsidRPr="002857F7" w:rsidRDefault="00ED4C9C" w:rsidP="00BA59F0">
                            <w:pPr>
                              <w:jc w:val="center"/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</w:pPr>
                            <w:r w:rsidRPr="00CD133A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>I hope you are ready for another day of learning</w:t>
                            </w:r>
                            <w:r w:rsidRPr="00CD133A"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>…</w:t>
                            </w:r>
                            <w:r w:rsidRPr="00CD133A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>let’s go</w:t>
                            </w:r>
                            <w:r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4A8E6B9F" w14:textId="77777777" w:rsidR="00516E52" w:rsidRPr="002857F7" w:rsidRDefault="00516E52" w:rsidP="00516E52">
                            <w:pPr>
                              <w:jc w:val="center"/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A707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7.55pt;margin-top:-.5pt;width:210.3pt;height:267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" fillcolor="window" stroked="f" strokeweight=".5pt">
                <v:textbox>
                  <w:txbxContent>
                    <w:p w14:paraId="0EECB935" w14:textId="77777777" w:rsidR="00BA59F0" w:rsidRPr="00CD133A" w:rsidRDefault="00BA59F0" w:rsidP="00BA59F0">
                      <w:pPr>
                        <w:jc w:val="center"/>
                        <w:rPr>
                          <w:rFonts w:ascii="Kinetic Letters" w:hAnsi="Kinetic Letters"/>
                          <w:sz w:val="40"/>
                          <w:szCs w:val="40"/>
                        </w:rPr>
                      </w:pPr>
                      <w:r w:rsidRPr="00CD133A">
                        <w:rPr>
                          <w:rFonts w:ascii="Kinetic Letters" w:hAnsi="Kinetic Letters"/>
                          <w:sz w:val="40"/>
                          <w:szCs w:val="40"/>
                        </w:rPr>
                        <w:t>Good morning Year 2!</w:t>
                      </w:r>
                    </w:p>
                    <w:p w14:paraId="2A89DB28" w14:textId="77777777" w:rsidR="00BA59F0" w:rsidRPr="00CD133A" w:rsidRDefault="00BA59F0" w:rsidP="00BA59F0">
                      <w:pPr>
                        <w:jc w:val="center"/>
                        <w:rPr>
                          <w:rFonts w:ascii="Kinetic Letters" w:hAnsi="Kinetic Letters"/>
                          <w:sz w:val="40"/>
                          <w:szCs w:val="40"/>
                        </w:rPr>
                      </w:pPr>
                      <w:r w:rsidRPr="00CD133A">
                        <w:rPr>
                          <w:rFonts w:ascii="Kinetic Letters" w:hAnsi="Kinetic Letters"/>
                          <w:sz w:val="40"/>
                          <w:szCs w:val="40"/>
                        </w:rPr>
                        <w:t xml:space="preserve">I have really been enjoying reading and hearing about the special places of you and the people around you. </w:t>
                      </w:r>
                      <w:r w:rsidR="00ED4C9C" w:rsidRPr="00CD133A">
                        <w:rPr>
                          <w:rFonts w:ascii="Kinetic Letters" w:hAnsi="Kinetic Letters"/>
                          <w:sz w:val="40"/>
                          <w:szCs w:val="40"/>
                        </w:rPr>
                        <w:t>Well done for your hard work so far this week.</w:t>
                      </w:r>
                    </w:p>
                    <w:p w14:paraId="05A94A27" w14:textId="77777777" w:rsidR="00ED4C9C" w:rsidRPr="002857F7" w:rsidRDefault="00ED4C9C" w:rsidP="00BA59F0">
                      <w:pPr>
                        <w:jc w:val="center"/>
                        <w:rPr>
                          <w:rFonts w:ascii="Kinetic Letters" w:hAnsi="Kinetic Letters"/>
                          <w:sz w:val="36"/>
                          <w:szCs w:val="36"/>
                        </w:rPr>
                      </w:pPr>
                      <w:r w:rsidRPr="00CD133A">
                        <w:rPr>
                          <w:rFonts w:ascii="Kinetic Letters" w:hAnsi="Kinetic Letters"/>
                          <w:sz w:val="40"/>
                          <w:szCs w:val="40"/>
                        </w:rPr>
                        <w:t>I hope you are ready for another day of learning</w:t>
                      </w:r>
                      <w:r w:rsidRPr="00CD133A"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>…</w:t>
                      </w:r>
                      <w:r w:rsidRPr="00CD133A">
                        <w:rPr>
                          <w:rFonts w:ascii="Kinetic Letters" w:hAnsi="Kinetic Letters"/>
                          <w:sz w:val="40"/>
                          <w:szCs w:val="40"/>
                        </w:rPr>
                        <w:t>let’s go</w:t>
                      </w:r>
                      <w:r>
                        <w:rPr>
                          <w:rFonts w:ascii="Kinetic Letters" w:hAnsi="Kinetic Letters"/>
                          <w:sz w:val="36"/>
                          <w:szCs w:val="36"/>
                        </w:rPr>
                        <w:t>!</w:t>
                      </w:r>
                    </w:p>
                    <w:p w14:paraId="4A8E6B9F" w14:textId="77777777" w:rsidR="00516E52" w:rsidRPr="002857F7" w:rsidRDefault="00516E52" w:rsidP="00516E52">
                      <w:pPr>
                        <w:jc w:val="center"/>
                        <w:rPr>
                          <w:rFonts w:ascii="Kinetic Letters" w:hAnsi="Kinetic Letter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5B1A57A" wp14:editId="4B261E40">
            <wp:simplePos x="0" y="0"/>
            <wp:positionH relativeFrom="page">
              <wp:align>left</wp:align>
            </wp:positionH>
            <wp:positionV relativeFrom="paragraph">
              <wp:posOffset>27305</wp:posOffset>
            </wp:positionV>
            <wp:extent cx="2781935" cy="31007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96" cy="310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1AE9" w14:textId="77777777" w:rsidR="00CD133A" w:rsidRPr="00CD133A" w:rsidRDefault="00CD133A" w:rsidP="00CD133A"/>
    <w:p w14:paraId="120C288D" w14:textId="77777777" w:rsidR="00CD133A" w:rsidRPr="00CD133A" w:rsidRDefault="00CD133A" w:rsidP="00CD133A"/>
    <w:p w14:paraId="777C5CC5" w14:textId="77777777" w:rsidR="00CD133A" w:rsidRPr="00CD133A" w:rsidRDefault="00CD133A" w:rsidP="00CD133A"/>
    <w:p w14:paraId="78FFF091" w14:textId="77777777" w:rsidR="00CD133A" w:rsidRPr="00CD133A" w:rsidRDefault="00CD133A" w:rsidP="00CD133A"/>
    <w:p w14:paraId="0DBCE663" w14:textId="77777777" w:rsidR="00CD133A" w:rsidRPr="00CD133A" w:rsidRDefault="00CD133A" w:rsidP="00CD133A"/>
    <w:p w14:paraId="22DF133F" w14:textId="77777777" w:rsidR="00CD133A" w:rsidRPr="00CD133A" w:rsidRDefault="00CD133A" w:rsidP="00CD133A"/>
    <w:p w14:paraId="62F222F7" w14:textId="77777777" w:rsidR="00CD133A" w:rsidRPr="00CD133A" w:rsidRDefault="00CD133A" w:rsidP="00CD133A"/>
    <w:p w14:paraId="7E3437B7" w14:textId="77777777" w:rsidR="00CD133A" w:rsidRPr="00CD133A" w:rsidRDefault="00CD133A" w:rsidP="00CD133A"/>
    <w:p w14:paraId="344A6D74" w14:textId="77777777" w:rsidR="00CD133A" w:rsidRPr="00CD133A" w:rsidRDefault="00CD133A" w:rsidP="00CD133A"/>
    <w:p w14:paraId="2655CC4A" w14:textId="77777777" w:rsidR="00CD133A" w:rsidRPr="00CD133A" w:rsidRDefault="00CD133A" w:rsidP="00CD133A"/>
    <w:p w14:paraId="448B01DB" w14:textId="77777777" w:rsidR="00CD133A" w:rsidRPr="00CD133A" w:rsidRDefault="00CD133A" w:rsidP="00CD133A"/>
    <w:p w14:paraId="23D319A2" w14:textId="77777777" w:rsidR="00CD133A" w:rsidRPr="00CD133A" w:rsidRDefault="00CD133A" w:rsidP="00CD133A"/>
    <w:p w14:paraId="748B24FB" w14:textId="77777777" w:rsidR="00DB4818" w:rsidRDefault="00CD133A" w:rsidP="00CD133A">
      <w:pPr>
        <w:jc w:val="center"/>
        <w:rPr>
          <w:rFonts w:ascii="Kinetic Letters" w:hAnsi="Kinetic Letters"/>
          <w:b/>
          <w:sz w:val="36"/>
          <w:szCs w:val="36"/>
          <w:u w:val="single"/>
        </w:rPr>
      </w:pPr>
      <w:r>
        <w:rPr>
          <w:rFonts w:ascii="Kinetic Letters" w:hAnsi="Kinetic Letters"/>
          <w:b/>
          <w:sz w:val="36"/>
          <w:szCs w:val="36"/>
          <w:u w:val="single"/>
        </w:rPr>
        <w:t>First up</w:t>
      </w:r>
      <w:r>
        <w:rPr>
          <w:rFonts w:ascii="Courier New" w:hAnsi="Courier New" w:cs="Courier New"/>
          <w:b/>
          <w:sz w:val="36"/>
          <w:szCs w:val="36"/>
          <w:u w:val="single"/>
        </w:rPr>
        <w:t>…</w:t>
      </w:r>
      <w:r>
        <w:rPr>
          <w:rFonts w:ascii="Kinetic Letters" w:hAnsi="Kinetic Letters"/>
          <w:b/>
          <w:sz w:val="36"/>
          <w:szCs w:val="36"/>
          <w:u w:val="single"/>
        </w:rPr>
        <w:t>maths!</w:t>
      </w:r>
    </w:p>
    <w:p w14:paraId="191695D1" w14:textId="77777777" w:rsidR="00CD133A" w:rsidRDefault="00773C71" w:rsidP="00CD133A">
      <w:pPr>
        <w:jc w:val="center"/>
        <w:rPr>
          <w:rFonts w:ascii="Courier New" w:hAnsi="Courier New" w:cs="Courier New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0634A6E" wp14:editId="4C2B14E2">
            <wp:simplePos x="0" y="0"/>
            <wp:positionH relativeFrom="margin">
              <wp:align>center</wp:align>
            </wp:positionH>
            <wp:positionV relativeFrom="paragraph">
              <wp:posOffset>614548</wp:posOffset>
            </wp:positionV>
            <wp:extent cx="1986280" cy="1697355"/>
            <wp:effectExtent l="0" t="0" r="0" b="0"/>
            <wp:wrapTight wrapText="bothSides">
              <wp:wrapPolygon edited="0">
                <wp:start x="1864" y="0"/>
                <wp:lineTo x="2486" y="3879"/>
                <wp:lineTo x="0" y="4364"/>
                <wp:lineTo x="0" y="9455"/>
                <wp:lineTo x="2279" y="11636"/>
                <wp:lineTo x="4972" y="15515"/>
                <wp:lineTo x="5179" y="16970"/>
                <wp:lineTo x="10980" y="19394"/>
                <wp:lineTo x="14087" y="19394"/>
                <wp:lineTo x="15537" y="20606"/>
                <wp:lineTo x="15744" y="21091"/>
                <wp:lineTo x="16780" y="21091"/>
                <wp:lineTo x="17816" y="20606"/>
                <wp:lineTo x="19266" y="19879"/>
                <wp:lineTo x="19266" y="19394"/>
                <wp:lineTo x="20095" y="15515"/>
                <wp:lineTo x="21338" y="8485"/>
                <wp:lineTo x="21130" y="2667"/>
                <wp:lineTo x="15330" y="0"/>
                <wp:lineTo x="12637" y="0"/>
                <wp:lineTo x="186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394" l="0" r="99741">
                                  <a14:foregroundMark x1="13990" y1="28788" x2="13990" y2="28788"/>
                                  <a14:foregroundMark x1="16580" y1="25152" x2="16580" y2="25152"/>
                                  <a14:foregroundMark x1="18394" y1="19697" x2="18394" y2="19697"/>
                                  <a14:foregroundMark x1="12176" y1="1515" x2="12694" y2="4242"/>
                                  <a14:foregroundMark x1="89896" y1="9697" x2="89896" y2="9697"/>
                                  <a14:foregroundMark x1="75130" y1="85152" x2="84715" y2="76061"/>
                                  <a14:foregroundMark x1="55699" y1="65758" x2="68394" y2="62121"/>
                                  <a14:foregroundMark x1="65803" y1="32121" x2="62694" y2="50000"/>
                                  <a14:foregroundMark x1="34456" y1="31515" x2="51295" y2="43333"/>
                                  <a14:foregroundMark x1="1813" y1="25455" x2="17098" y2="46970"/>
                                  <a14:foregroundMark x1="21244" y1="16061" x2="11658" y2="35455"/>
                                  <a14:foregroundMark x1="6995" y1="24848" x2="6995" y2="24848"/>
                                  <a14:foregroundMark x1="11140" y1="47576" x2="11140" y2="47273"/>
                                  <a14:foregroundMark x1="42228" y1="2121" x2="42228" y2="2121"/>
                                  <a14:foregroundMark x1="45596" y1="2121" x2="45596" y2="2121"/>
                                  <a14:foregroundMark x1="48964" y1="1818" x2="48964" y2="1818"/>
                                  <a14:foregroundMark x1="53368" y1="909" x2="53368" y2="909"/>
                                  <a14:foregroundMark x1="56218" y1="909" x2="57254" y2="606"/>
                                  <a14:foregroundMark x1="62694" y1="1515" x2="62694" y2="1515"/>
                                  <a14:foregroundMark x1="66580" y1="2121" x2="66580" y2="2121"/>
                                  <a14:foregroundMark x1="70207" y1="3030" x2="41969" y2="909"/>
                                  <a14:backgroundMark x1="66839" y1="1515" x2="52850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E89">
        <w:rPr>
          <w:rFonts w:ascii="Kinetic Letters" w:hAnsi="Kinetic Letters"/>
          <w:sz w:val="36"/>
          <w:szCs w:val="36"/>
        </w:rPr>
        <w:t xml:space="preserve">Yesterday, we were thinking about </w:t>
      </w:r>
      <w:r w:rsidR="00616E89" w:rsidRPr="00616E89">
        <w:rPr>
          <w:rFonts w:ascii="Kinetic Letters" w:hAnsi="Kinetic Letters"/>
          <w:b/>
          <w:sz w:val="36"/>
          <w:szCs w:val="36"/>
        </w:rPr>
        <w:t>volume</w:t>
      </w:r>
      <w:r w:rsidR="00616E89">
        <w:rPr>
          <w:rFonts w:ascii="Kinetic Letters" w:hAnsi="Kinetic Letters"/>
          <w:sz w:val="36"/>
          <w:szCs w:val="36"/>
        </w:rPr>
        <w:t xml:space="preserve">. </w:t>
      </w:r>
      <w:r w:rsidR="00C62A5D">
        <w:rPr>
          <w:rFonts w:ascii="Kinetic Letters" w:hAnsi="Kinetic Letters"/>
          <w:sz w:val="36"/>
          <w:szCs w:val="36"/>
        </w:rPr>
        <w:t>Do you remember what volume i</w:t>
      </w:r>
      <w:r w:rsidR="000753FB">
        <w:rPr>
          <w:rFonts w:ascii="Kinetic Letters" w:hAnsi="Kinetic Letters"/>
          <w:sz w:val="36"/>
          <w:szCs w:val="36"/>
        </w:rPr>
        <w:t xml:space="preserve">s? </w:t>
      </w:r>
    </w:p>
    <w:p w14:paraId="127E244E" w14:textId="77777777" w:rsidR="00773C71" w:rsidRDefault="00773C71" w:rsidP="00CD133A">
      <w:pPr>
        <w:jc w:val="center"/>
        <w:rPr>
          <w:rFonts w:ascii="Courier New" w:hAnsi="Courier New" w:cs="Courier New"/>
          <w:sz w:val="36"/>
          <w:szCs w:val="36"/>
        </w:rPr>
      </w:pPr>
    </w:p>
    <w:p w14:paraId="0C4392B7" w14:textId="77777777" w:rsidR="00773C71" w:rsidRDefault="00773C71" w:rsidP="00CD133A">
      <w:pPr>
        <w:jc w:val="center"/>
        <w:rPr>
          <w:rFonts w:ascii="Courier New" w:hAnsi="Courier New" w:cs="Courier New"/>
          <w:sz w:val="36"/>
          <w:szCs w:val="36"/>
        </w:rPr>
      </w:pPr>
    </w:p>
    <w:p w14:paraId="176029CF" w14:textId="77777777" w:rsidR="00773C71" w:rsidRDefault="00773C71" w:rsidP="00CD133A">
      <w:pPr>
        <w:jc w:val="center"/>
        <w:rPr>
          <w:rFonts w:ascii="Courier New" w:hAnsi="Courier New" w:cs="Courier New"/>
          <w:sz w:val="36"/>
          <w:szCs w:val="36"/>
        </w:rPr>
      </w:pPr>
    </w:p>
    <w:p w14:paraId="5F30ADEF" w14:textId="77777777" w:rsidR="00773C71" w:rsidRDefault="00773C71" w:rsidP="00CD133A">
      <w:pPr>
        <w:jc w:val="center"/>
        <w:rPr>
          <w:rFonts w:ascii="Courier New" w:hAnsi="Courier New" w:cs="Courier New"/>
          <w:sz w:val="36"/>
          <w:szCs w:val="36"/>
        </w:rPr>
      </w:pPr>
      <w:r w:rsidRPr="00673905">
        <w:rPr>
          <w:rFonts w:ascii="Kinetic Letters" w:hAnsi="Kinetic Letter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D0169" wp14:editId="72BBF4C7">
                <wp:simplePos x="0" y="0"/>
                <wp:positionH relativeFrom="margin">
                  <wp:posOffset>-130153</wp:posOffset>
                </wp:positionH>
                <wp:positionV relativeFrom="paragraph">
                  <wp:posOffset>585141</wp:posOffset>
                </wp:positionV>
                <wp:extent cx="4395470" cy="420370"/>
                <wp:effectExtent l="19050" t="19050" r="43180" b="368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420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C494960" w14:textId="77777777" w:rsidR="00C62A5D" w:rsidRPr="00673905" w:rsidRDefault="00C62A5D" w:rsidP="00C62A5D">
                            <w:pPr>
                              <w:jc w:val="center"/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</w:pPr>
                            <w:r w:rsidRPr="00673905"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>Volume is the amount in a container.</w:t>
                            </w:r>
                          </w:p>
                          <w:p w14:paraId="5290D259" w14:textId="77777777" w:rsidR="00C62A5D" w:rsidRDefault="00C62A5D" w:rsidP="00C62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D0169" id="Text Box 7" o:spid="_x0000_s1027" type="#_x0000_t202" style="position:absolute;left:0;text-align:left;margin-left:-10.25pt;margin-top:46.05pt;width:346.1pt;height:33.1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" fillcolor="window" strokecolor="#548235" strokeweight="4.5pt">
                <v:textbox>
                  <w:txbxContent>
                    <w:p w14:paraId="6C494960" w14:textId="77777777" w:rsidR="00C62A5D" w:rsidRPr="00673905" w:rsidRDefault="00C62A5D" w:rsidP="00C62A5D">
                      <w:pPr>
                        <w:jc w:val="center"/>
                        <w:rPr>
                          <w:rFonts w:ascii="Kinetic Letters" w:hAnsi="Kinetic Letters"/>
                          <w:sz w:val="36"/>
                          <w:szCs w:val="36"/>
                        </w:rPr>
                      </w:pPr>
                      <w:r w:rsidRPr="00673905">
                        <w:rPr>
                          <w:rFonts w:ascii="Kinetic Letters" w:hAnsi="Kinetic Letters"/>
                          <w:sz w:val="36"/>
                          <w:szCs w:val="36"/>
                        </w:rPr>
                        <w:t>Volume is the amount in a container.</w:t>
                      </w:r>
                    </w:p>
                    <w:p w14:paraId="5290D259" w14:textId="77777777" w:rsidR="00C62A5D" w:rsidRDefault="00C62A5D" w:rsidP="00C62A5D"/>
                  </w:txbxContent>
                </v:textbox>
                <w10:wrap type="square" anchorx="margin"/>
              </v:shape>
            </w:pict>
          </mc:Fallback>
        </mc:AlternateContent>
      </w:r>
    </w:p>
    <w:p w14:paraId="698D8B74" w14:textId="77777777" w:rsidR="00773C71" w:rsidRDefault="00773C71" w:rsidP="00773C71">
      <w:pPr>
        <w:rPr>
          <w:rFonts w:ascii="Kinetic Letters" w:hAnsi="Kinetic Letters"/>
          <w:sz w:val="36"/>
          <w:szCs w:val="36"/>
        </w:rPr>
      </w:pPr>
    </w:p>
    <w:p w14:paraId="762BD4FA" w14:textId="77777777" w:rsidR="00773C71" w:rsidRDefault="00DD70A1" w:rsidP="00CD133A">
      <w:pPr>
        <w:jc w:val="center"/>
        <w:rPr>
          <w:rFonts w:ascii="Kinetic Letters" w:hAnsi="Kinetic Letter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FAA7C1E" wp14:editId="3A684E42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1891665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317" y="21360"/>
                <wp:lineTo x="213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C71">
        <w:rPr>
          <w:rFonts w:ascii="Kinetic Letters" w:hAnsi="Kinetic Letters"/>
          <w:sz w:val="36"/>
          <w:szCs w:val="36"/>
        </w:rPr>
        <w:t>What units do we use to measure volume?</w:t>
      </w:r>
    </w:p>
    <w:p w14:paraId="0A9673FC" w14:textId="77777777" w:rsidR="00DD70A1" w:rsidRDefault="00DD70A1" w:rsidP="00CD133A">
      <w:pPr>
        <w:jc w:val="center"/>
        <w:rPr>
          <w:rFonts w:ascii="Kinetic Letters" w:hAnsi="Kinetic Letters"/>
          <w:sz w:val="36"/>
          <w:szCs w:val="36"/>
        </w:rPr>
      </w:pPr>
    </w:p>
    <w:p w14:paraId="48EC3315" w14:textId="77777777" w:rsidR="00DD70A1" w:rsidRDefault="00DD70A1" w:rsidP="00CD133A">
      <w:pPr>
        <w:jc w:val="center"/>
        <w:rPr>
          <w:rFonts w:ascii="Kinetic Letters" w:hAnsi="Kinetic Letters"/>
          <w:sz w:val="36"/>
          <w:szCs w:val="36"/>
        </w:rPr>
      </w:pPr>
    </w:p>
    <w:p w14:paraId="287090BC" w14:textId="77777777" w:rsidR="00773C71" w:rsidRDefault="00DD70A1" w:rsidP="00CD133A">
      <w:pPr>
        <w:jc w:val="center"/>
        <w:rPr>
          <w:rFonts w:ascii="Kinetic Letters" w:hAnsi="Kinetic Letters"/>
          <w:sz w:val="36"/>
          <w:szCs w:val="36"/>
        </w:rPr>
      </w:pPr>
      <w:r w:rsidRPr="00673905">
        <w:rPr>
          <w:rFonts w:ascii="Kinetic Letters" w:hAnsi="Kinetic Letter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8F1F21" wp14:editId="63AA1711">
                <wp:simplePos x="0" y="0"/>
                <wp:positionH relativeFrom="margin">
                  <wp:align>center</wp:align>
                </wp:positionH>
                <wp:positionV relativeFrom="paragraph">
                  <wp:posOffset>999271</wp:posOffset>
                </wp:positionV>
                <wp:extent cx="4395470" cy="420370"/>
                <wp:effectExtent l="19050" t="19050" r="43180" b="368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420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1C7428" w14:textId="77777777" w:rsidR="00773C71" w:rsidRPr="00673905" w:rsidRDefault="00773C71" w:rsidP="00773C71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</w:rPr>
                            </w:pPr>
                            <w:r w:rsidRPr="00673905"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 xml:space="preserve">We measure volume in </w:t>
                            </w:r>
                            <w:r w:rsidRPr="00673905"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</w:rPr>
                              <w:t>millilitres (ml)</w:t>
                            </w:r>
                            <w:r w:rsidRPr="00673905"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673905"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</w:rPr>
                              <w:t>litres (l).</w:t>
                            </w:r>
                          </w:p>
                          <w:p w14:paraId="12A0F315" w14:textId="77777777" w:rsidR="00773C71" w:rsidRDefault="00773C71" w:rsidP="00773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F1F21" id="Text Box 5" o:spid="_x0000_s1028" type="#_x0000_t202" style="position:absolute;left:0;text-align:left;margin-left:0;margin-top:78.7pt;width:346.1pt;height:33.1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" fillcolor="window" strokecolor="#548235" strokeweight="4.5pt">
                <v:textbox>
                  <w:txbxContent>
                    <w:p w14:paraId="441C7428" w14:textId="77777777" w:rsidR="00773C71" w:rsidRPr="00673905" w:rsidRDefault="00773C71" w:rsidP="00773C71">
                      <w:pPr>
                        <w:jc w:val="center"/>
                        <w:rPr>
                          <w:rFonts w:ascii="Kinetic Letters" w:hAnsi="Kinetic Letters"/>
                          <w:b/>
                          <w:sz w:val="36"/>
                          <w:szCs w:val="36"/>
                        </w:rPr>
                      </w:pPr>
                      <w:r w:rsidRPr="00673905">
                        <w:rPr>
                          <w:rFonts w:ascii="Kinetic Letters" w:hAnsi="Kinetic Letters"/>
                          <w:sz w:val="36"/>
                          <w:szCs w:val="36"/>
                        </w:rPr>
                        <w:t xml:space="preserve">We measure volume in </w:t>
                      </w:r>
                      <w:r w:rsidRPr="00673905">
                        <w:rPr>
                          <w:rFonts w:ascii="Kinetic Letters" w:hAnsi="Kinetic Letters"/>
                          <w:b/>
                          <w:sz w:val="36"/>
                          <w:szCs w:val="36"/>
                        </w:rPr>
                        <w:t>millilitres (ml)</w:t>
                      </w:r>
                      <w:r w:rsidRPr="00673905">
                        <w:rPr>
                          <w:rFonts w:ascii="Kinetic Letters" w:hAnsi="Kinetic Letters"/>
                          <w:sz w:val="36"/>
                          <w:szCs w:val="36"/>
                        </w:rPr>
                        <w:t xml:space="preserve"> and </w:t>
                      </w:r>
                      <w:r w:rsidRPr="00673905">
                        <w:rPr>
                          <w:rFonts w:ascii="Kinetic Letters" w:hAnsi="Kinetic Letters"/>
                          <w:b/>
                          <w:sz w:val="36"/>
                          <w:szCs w:val="36"/>
                        </w:rPr>
                        <w:t>litres (l).</w:t>
                      </w:r>
                    </w:p>
                    <w:p w14:paraId="12A0F315" w14:textId="77777777" w:rsidR="00773C71" w:rsidRDefault="00773C71" w:rsidP="00773C71"/>
                  </w:txbxContent>
                </v:textbox>
                <w10:wrap type="square" anchorx="margin"/>
              </v:shape>
            </w:pict>
          </mc:Fallback>
        </mc:AlternateContent>
      </w:r>
    </w:p>
    <w:p w14:paraId="016D498D" w14:textId="77777777" w:rsidR="00773C71" w:rsidRDefault="007E50E6" w:rsidP="00CD133A">
      <w:pPr>
        <w:jc w:val="center"/>
        <w:rPr>
          <w:rFonts w:ascii="Kinetic Letters" w:hAnsi="Kinetic Letters"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0F43DE77" wp14:editId="39BA354D">
            <wp:simplePos x="0" y="0"/>
            <wp:positionH relativeFrom="margin">
              <wp:posOffset>-986790</wp:posOffset>
            </wp:positionH>
            <wp:positionV relativeFrom="paragraph">
              <wp:posOffset>1256665</wp:posOffset>
            </wp:positionV>
            <wp:extent cx="2743200" cy="2609215"/>
            <wp:effectExtent l="0" t="0" r="0" b="635"/>
            <wp:wrapTight wrapText="bothSides">
              <wp:wrapPolygon edited="0">
                <wp:start x="0" y="0"/>
                <wp:lineTo x="0" y="21448"/>
                <wp:lineTo x="21450" y="21448"/>
                <wp:lineTo x="2145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C71" w:rsidRPr="00673905">
        <w:rPr>
          <w:rFonts w:ascii="Kinetic Letters" w:hAnsi="Kinetic Letter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9B9C0C" wp14:editId="67BE405D">
                <wp:simplePos x="0" y="0"/>
                <wp:positionH relativeFrom="margin">
                  <wp:align>center</wp:align>
                </wp:positionH>
                <wp:positionV relativeFrom="paragraph">
                  <wp:posOffset>723003</wp:posOffset>
                </wp:positionV>
                <wp:extent cx="4395470" cy="504825"/>
                <wp:effectExtent l="19050" t="19050" r="43180" b="476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C528C06" w14:textId="77777777" w:rsidR="00773C71" w:rsidRPr="00DD70A1" w:rsidRDefault="00773C71" w:rsidP="00DD70A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D70A1">
                              <w:rPr>
                                <w:rFonts w:ascii="Kinetic Letters" w:hAnsi="Kinetic Letters"/>
                                <w:b/>
                                <w:sz w:val="40"/>
                                <w:szCs w:val="40"/>
                              </w:rPr>
                              <w:t xml:space="preserve">Capacity </w:t>
                            </w:r>
                            <w:r w:rsidRPr="00DD70A1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 xml:space="preserve">is </w:t>
                            </w:r>
                            <w:r w:rsidR="00DD70A1" w:rsidRPr="00DD70A1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 xml:space="preserve">amount a container </w:t>
                            </w:r>
                            <w:r w:rsidR="00DD70A1" w:rsidRPr="00DD70A1">
                              <w:rPr>
                                <w:rFonts w:ascii="Kinetic Letters" w:hAnsi="Kinetic Letters"/>
                                <w:sz w:val="40"/>
                                <w:szCs w:val="40"/>
                                <w:u w:val="single"/>
                              </w:rPr>
                              <w:t xml:space="preserve">could </w:t>
                            </w:r>
                            <w:r w:rsidR="00DD70A1" w:rsidRPr="00DD70A1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>hold.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9B9C0C" id="Text Box 6" o:spid="_x0000_s1029" type="#_x0000_t202" style="position:absolute;left:0;text-align:left;margin-left:0;margin-top:56.95pt;width:346.1pt;height:39.7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" fillcolor="window" strokecolor="#548235" strokeweight="4.5pt">
                <v:textbox>
                  <w:txbxContent>
                    <w:p w14:paraId="0C528C06" w14:textId="77777777" w:rsidR="00773C71" w:rsidRPr="00DD70A1" w:rsidRDefault="00773C71" w:rsidP="00DD70A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D70A1">
                        <w:rPr>
                          <w:rFonts w:ascii="Kinetic Letters" w:hAnsi="Kinetic Letters"/>
                          <w:b/>
                          <w:sz w:val="40"/>
                          <w:szCs w:val="40"/>
                        </w:rPr>
                        <w:t xml:space="preserve">Capacity </w:t>
                      </w:r>
                      <w:r w:rsidRPr="00DD70A1">
                        <w:rPr>
                          <w:rFonts w:ascii="Kinetic Letters" w:hAnsi="Kinetic Letters"/>
                          <w:sz w:val="40"/>
                          <w:szCs w:val="40"/>
                        </w:rPr>
                        <w:t xml:space="preserve">is </w:t>
                      </w:r>
                      <w:r w:rsidR="00DD70A1" w:rsidRPr="00DD70A1">
                        <w:rPr>
                          <w:rFonts w:ascii="Kinetic Letters" w:hAnsi="Kinetic Letters"/>
                          <w:sz w:val="40"/>
                          <w:szCs w:val="40"/>
                        </w:rPr>
                        <w:t xml:space="preserve">amount a container </w:t>
                      </w:r>
                      <w:r w:rsidR="00DD70A1" w:rsidRPr="00DD70A1">
                        <w:rPr>
                          <w:rFonts w:ascii="Kinetic Letters" w:hAnsi="Kinetic Letters"/>
                          <w:sz w:val="40"/>
                          <w:szCs w:val="40"/>
                          <w:u w:val="single"/>
                        </w:rPr>
                        <w:t xml:space="preserve">could </w:t>
                      </w:r>
                      <w:r w:rsidR="00DD70A1" w:rsidRPr="00DD70A1">
                        <w:rPr>
                          <w:rFonts w:ascii="Kinetic Letters" w:hAnsi="Kinetic Letters"/>
                          <w:sz w:val="40"/>
                          <w:szCs w:val="40"/>
                        </w:rPr>
                        <w:t>hold.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C71">
        <w:rPr>
          <w:rFonts w:ascii="Kinetic Letters" w:hAnsi="Kinetic Letters"/>
          <w:sz w:val="36"/>
          <w:szCs w:val="36"/>
        </w:rPr>
        <w:t xml:space="preserve">Today, we are going to think about </w:t>
      </w:r>
      <w:r w:rsidR="00773C71" w:rsidRPr="00773C71">
        <w:rPr>
          <w:rFonts w:ascii="Kinetic Letters" w:hAnsi="Kinetic Letters"/>
          <w:b/>
          <w:sz w:val="36"/>
          <w:szCs w:val="36"/>
        </w:rPr>
        <w:t>capacity</w:t>
      </w:r>
      <w:r w:rsidR="00773C71">
        <w:rPr>
          <w:rFonts w:ascii="Kinetic Letters" w:hAnsi="Kinetic Letters"/>
          <w:sz w:val="36"/>
          <w:szCs w:val="36"/>
        </w:rPr>
        <w:t>. It is easy to confuse capacity and volume, but remember</w:t>
      </w:r>
      <w:r w:rsidR="00773C71">
        <w:rPr>
          <w:rFonts w:ascii="Courier New" w:hAnsi="Courier New" w:cs="Courier New"/>
          <w:sz w:val="36"/>
          <w:szCs w:val="36"/>
        </w:rPr>
        <w:t>…</w:t>
      </w:r>
      <w:r w:rsidR="00773C71">
        <w:rPr>
          <w:rFonts w:ascii="Kinetic Letters" w:hAnsi="Kinetic Letters"/>
          <w:sz w:val="36"/>
          <w:szCs w:val="36"/>
        </w:rPr>
        <w:t>.</w:t>
      </w:r>
    </w:p>
    <w:p w14:paraId="58AB641D" w14:textId="77777777" w:rsidR="00616E89" w:rsidRPr="00616E89" w:rsidRDefault="00616E89" w:rsidP="00CD133A">
      <w:pPr>
        <w:jc w:val="center"/>
        <w:rPr>
          <w:rFonts w:ascii="Kinetic Letters" w:hAnsi="Kinetic Letters"/>
          <w:sz w:val="36"/>
          <w:szCs w:val="36"/>
        </w:rPr>
      </w:pPr>
    </w:p>
    <w:p w14:paraId="422C87B9" w14:textId="77777777" w:rsidR="00B34956" w:rsidRDefault="00B34956" w:rsidP="00CD133A">
      <w:pPr>
        <w:jc w:val="center"/>
        <w:rPr>
          <w:rFonts w:ascii="Kinetic Letters" w:hAnsi="Kinetic Letters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B81EFC" wp14:editId="1A894BF1">
                <wp:simplePos x="0" y="0"/>
                <wp:positionH relativeFrom="margin">
                  <wp:posOffset>683895</wp:posOffset>
                </wp:positionH>
                <wp:positionV relativeFrom="paragraph">
                  <wp:posOffset>5099050</wp:posOffset>
                </wp:positionV>
                <wp:extent cx="2560320" cy="1005840"/>
                <wp:effectExtent l="0" t="57150" r="11430" b="228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0320" cy="10058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AECC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53.85pt;margin-top:401.5pt;width:201.6pt;height:79.2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" strokecolor="#385723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331E57" wp14:editId="641FB583">
                <wp:simplePos x="0" y="0"/>
                <wp:positionH relativeFrom="margin">
                  <wp:posOffset>592455</wp:posOffset>
                </wp:positionH>
                <wp:positionV relativeFrom="paragraph">
                  <wp:posOffset>2721610</wp:posOffset>
                </wp:positionV>
                <wp:extent cx="2697480" cy="975360"/>
                <wp:effectExtent l="0" t="57150" r="7620" b="3429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7480" cy="9753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6AD45" id="Straight Arrow Connector 20" o:spid="_x0000_s1026" type="#_x0000_t32" style="position:absolute;margin-left:46.65pt;margin-top:214.3pt;width:212.4pt;height:76.8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" strokecolor="#385723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34E7D" wp14:editId="5B66DA77">
                <wp:simplePos x="0" y="0"/>
                <wp:positionH relativeFrom="margin">
                  <wp:posOffset>485775</wp:posOffset>
                </wp:positionH>
                <wp:positionV relativeFrom="paragraph">
                  <wp:posOffset>374650</wp:posOffset>
                </wp:positionV>
                <wp:extent cx="2834640" cy="899160"/>
                <wp:effectExtent l="19050" t="57150" r="22860" b="342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4640" cy="8991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144F13" id="Straight Arrow Connector 19" o:spid="_x0000_s1026" type="#_x0000_t32" style="position:absolute;margin-left:38.25pt;margin-top:29.5pt;width:223.2pt;height:70.8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" strokecolor="#375623 [1609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D7E4E5" wp14:editId="5C74DA9D">
                <wp:simplePos x="0" y="0"/>
                <wp:positionH relativeFrom="column">
                  <wp:posOffset>668655</wp:posOffset>
                </wp:positionH>
                <wp:positionV relativeFrom="paragraph">
                  <wp:posOffset>5297170</wp:posOffset>
                </wp:positionV>
                <wp:extent cx="2133600" cy="822960"/>
                <wp:effectExtent l="38100" t="19050" r="19050" b="533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8229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ABFA8" id="Straight Arrow Connector 18" o:spid="_x0000_s1026" type="#_x0000_t32" style="position:absolute;margin-left:52.65pt;margin-top:417.1pt;width:168pt;height:64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F3A66F" wp14:editId="6344AB4A">
                <wp:simplePos x="0" y="0"/>
                <wp:positionH relativeFrom="column">
                  <wp:posOffset>592455</wp:posOffset>
                </wp:positionH>
                <wp:positionV relativeFrom="paragraph">
                  <wp:posOffset>2904490</wp:posOffset>
                </wp:positionV>
                <wp:extent cx="2179320" cy="350520"/>
                <wp:effectExtent l="38100" t="19050" r="11430" b="876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9320" cy="3505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33AF5" id="Straight Arrow Connector 17" o:spid="_x0000_s1026" type="#_x0000_t32" style="position:absolute;margin-left:46.65pt;margin-top:228.7pt;width:171.6pt;height:27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6C3436" wp14:editId="3E1BDEE6">
                <wp:simplePos x="0" y="0"/>
                <wp:positionH relativeFrom="column">
                  <wp:posOffset>577215</wp:posOffset>
                </wp:positionH>
                <wp:positionV relativeFrom="paragraph">
                  <wp:posOffset>496570</wp:posOffset>
                </wp:positionV>
                <wp:extent cx="2148840" cy="777240"/>
                <wp:effectExtent l="38100" t="19050" r="22860" b="609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840" cy="777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5AEA9" id="Straight Arrow Connector 16" o:spid="_x0000_s1026" type="#_x0000_t32" style="position:absolute;margin-left:45.45pt;margin-top:39.1pt;width:169.2pt;height:61.2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DD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42EAE1" wp14:editId="7839A4F5">
                <wp:simplePos x="0" y="0"/>
                <wp:positionH relativeFrom="column">
                  <wp:posOffset>2105025</wp:posOffset>
                </wp:positionH>
                <wp:positionV relativeFrom="paragraph">
                  <wp:posOffset>4907280</wp:posOffset>
                </wp:positionV>
                <wp:extent cx="3139440" cy="1386840"/>
                <wp:effectExtent l="0" t="0" r="381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38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C43F81" w14:textId="77777777" w:rsidR="00DD70A1" w:rsidRPr="00DD70A1" w:rsidRDefault="00DD70A1" w:rsidP="00DD70A1">
                            <w:pPr>
                              <w:jc w:val="center"/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</w:pPr>
                            <w:r w:rsidRPr="00DD70A1"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he </w:t>
                            </w:r>
                            <w:r w:rsidRPr="00DD70A1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>volume</w:t>
                            </w:r>
                            <w:r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 of his container is 150ml, but the </w:t>
                            </w:r>
                            <w:r w:rsidRPr="00DD70A1">
                              <w:rPr>
                                <w:rFonts w:ascii="Kinetic Letters" w:hAnsi="Kinetic Letters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capacity</w:t>
                            </w:r>
                            <w:r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 is 5</w:t>
                            </w:r>
                            <w:r w:rsidRPr="00DD70A1"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>00ml.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42EAE1" id="Text Box 15" o:spid="_x0000_s1030" type="#_x0000_t202" style="position:absolute;left:0;text-align:left;margin-left:165.75pt;margin-top:386.4pt;width:247.2pt;height:109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" fillcolor="window" stroked="f" strokeweight=".5pt">
                <v:textbox>
                  <w:txbxContent>
                    <w:p w14:paraId="08C43F81" w14:textId="77777777" w:rsidR="00DD70A1" w:rsidRPr="00DD70A1" w:rsidRDefault="00DD70A1" w:rsidP="00DD70A1">
                      <w:pPr>
                        <w:jc w:val="center"/>
                        <w:rPr>
                          <w:rFonts w:ascii="Kinetic Letters" w:hAnsi="Kinetic Letters"/>
                          <w:sz w:val="56"/>
                          <w:szCs w:val="56"/>
                        </w:rPr>
                      </w:pPr>
                      <w:r w:rsidRPr="00DD70A1">
                        <w:rPr>
                          <w:rFonts w:ascii="Kinetic Letters" w:hAnsi="Kinetic Letters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he </w:t>
                      </w:r>
                      <w:r w:rsidRPr="00DD70A1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>volume</w:t>
                      </w:r>
                      <w:r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 of his container is 150ml, but the </w:t>
                      </w:r>
                      <w:r w:rsidRPr="00DD70A1">
                        <w:rPr>
                          <w:rFonts w:ascii="Kinetic Letters" w:hAnsi="Kinetic Letters"/>
                          <w:color w:val="385623" w:themeColor="accent6" w:themeShade="80"/>
                          <w:sz w:val="56"/>
                          <w:szCs w:val="56"/>
                        </w:rPr>
                        <w:t>capacity</w:t>
                      </w:r>
                      <w:r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 is 5</w:t>
                      </w:r>
                      <w:r w:rsidRPr="00DD70A1">
                        <w:rPr>
                          <w:rFonts w:ascii="Kinetic Letters" w:hAnsi="Kinetic Letters"/>
                          <w:sz w:val="56"/>
                          <w:szCs w:val="56"/>
                        </w:rPr>
                        <w:t>00ml.</w:t>
                      </w:r>
                    </w:p>
                  </w:txbxContent>
                </v:textbox>
              </v:shape>
            </w:pict>
          </mc:Fallback>
        </mc:AlternateContent>
      </w:r>
      <w:r w:rsidR="00DD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A486F" wp14:editId="2C39A6DD">
                <wp:simplePos x="0" y="0"/>
                <wp:positionH relativeFrom="column">
                  <wp:posOffset>2105025</wp:posOffset>
                </wp:positionH>
                <wp:positionV relativeFrom="paragraph">
                  <wp:posOffset>2545080</wp:posOffset>
                </wp:positionV>
                <wp:extent cx="3139440" cy="1386840"/>
                <wp:effectExtent l="0" t="0" r="381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38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E6CA5E" w14:textId="77777777" w:rsidR="00DD70A1" w:rsidRPr="00DD70A1" w:rsidRDefault="00DD70A1" w:rsidP="00DD70A1">
                            <w:pPr>
                              <w:jc w:val="center"/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DD70A1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>volume</w:t>
                            </w:r>
                            <w:r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 of his container is 160ml, but the </w:t>
                            </w:r>
                            <w:r w:rsidRPr="00DD70A1">
                              <w:rPr>
                                <w:rFonts w:ascii="Kinetic Letters" w:hAnsi="Kinetic Letters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capacity</w:t>
                            </w:r>
                            <w:r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 is 250</w:t>
                            </w:r>
                            <w:r w:rsidRPr="00DD70A1"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>ml.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A486F" id="Text Box 14" o:spid="_x0000_s1031" type="#_x0000_t202" style="position:absolute;left:0;text-align:left;margin-left:165.75pt;margin-top:200.4pt;width:247.2pt;height:109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" fillcolor="window" stroked="f" strokeweight=".5pt">
                <v:textbox>
                  <w:txbxContent>
                    <w:p w14:paraId="7DE6CA5E" w14:textId="77777777" w:rsidR="00DD70A1" w:rsidRPr="00DD70A1" w:rsidRDefault="00DD70A1" w:rsidP="00DD70A1">
                      <w:pPr>
                        <w:jc w:val="center"/>
                        <w:rPr>
                          <w:rFonts w:ascii="Kinetic Letters" w:hAnsi="Kinetic Letters"/>
                          <w:sz w:val="56"/>
                          <w:szCs w:val="56"/>
                        </w:rPr>
                      </w:pPr>
                      <w:r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The </w:t>
                      </w:r>
                      <w:r w:rsidRPr="00DD70A1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>volume</w:t>
                      </w:r>
                      <w:r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 of his container is 160ml, but the </w:t>
                      </w:r>
                      <w:r w:rsidRPr="00DD70A1">
                        <w:rPr>
                          <w:rFonts w:ascii="Kinetic Letters" w:hAnsi="Kinetic Letters"/>
                          <w:color w:val="385623" w:themeColor="accent6" w:themeShade="80"/>
                          <w:sz w:val="56"/>
                          <w:szCs w:val="56"/>
                        </w:rPr>
                        <w:t>capacity</w:t>
                      </w:r>
                      <w:r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 is 250</w:t>
                      </w:r>
                      <w:r w:rsidRPr="00DD70A1">
                        <w:rPr>
                          <w:rFonts w:ascii="Kinetic Letters" w:hAnsi="Kinetic Letters"/>
                          <w:sz w:val="56"/>
                          <w:szCs w:val="56"/>
                        </w:rPr>
                        <w:t>ml.</w:t>
                      </w:r>
                    </w:p>
                  </w:txbxContent>
                </v:textbox>
              </v:shape>
            </w:pict>
          </mc:Fallback>
        </mc:AlternateContent>
      </w:r>
      <w:r w:rsidR="00DD7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32C46" wp14:editId="6C8657E9">
                <wp:simplePos x="0" y="0"/>
                <wp:positionH relativeFrom="column">
                  <wp:posOffset>2085975</wp:posOffset>
                </wp:positionH>
                <wp:positionV relativeFrom="paragraph">
                  <wp:posOffset>130810</wp:posOffset>
                </wp:positionV>
                <wp:extent cx="3139440" cy="1386840"/>
                <wp:effectExtent l="0" t="0" r="381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4352F" w14:textId="77777777" w:rsidR="00DD70A1" w:rsidRPr="00DD70A1" w:rsidRDefault="00DD70A1" w:rsidP="00DD70A1">
                            <w:pPr>
                              <w:jc w:val="center"/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</w:pPr>
                            <w:r w:rsidRPr="00DD70A1"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DD70A1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>volume</w:t>
                            </w:r>
                            <w:r w:rsidRPr="00DD70A1"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 of his container is 40ml, but the </w:t>
                            </w:r>
                            <w:r w:rsidRPr="00DD70A1">
                              <w:rPr>
                                <w:rFonts w:ascii="Kinetic Letters" w:hAnsi="Kinetic Letters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capacity</w:t>
                            </w:r>
                            <w:r w:rsidRPr="00DD70A1"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  <w:t xml:space="preserve"> is 100ml.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32C46" id="Text Box 13" o:spid="_x0000_s1032" type="#_x0000_t202" style="position:absolute;left:0;text-align:left;margin-left:164.25pt;margin-top:10.3pt;width:247.2pt;height:109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" fillcolor="white [3201]" stroked="f" strokeweight=".5pt">
                <v:textbox>
                  <w:txbxContent>
                    <w:p w14:paraId="6B44352F" w14:textId="77777777" w:rsidR="00DD70A1" w:rsidRPr="00DD70A1" w:rsidRDefault="00DD70A1" w:rsidP="00DD70A1">
                      <w:pPr>
                        <w:jc w:val="center"/>
                        <w:rPr>
                          <w:rFonts w:ascii="Kinetic Letters" w:hAnsi="Kinetic Letters"/>
                          <w:sz w:val="56"/>
                          <w:szCs w:val="56"/>
                        </w:rPr>
                      </w:pPr>
                      <w:r w:rsidRPr="00DD70A1"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The </w:t>
                      </w:r>
                      <w:r w:rsidRPr="00DD70A1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>volume</w:t>
                      </w:r>
                      <w:r w:rsidRPr="00DD70A1"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 of his container is 40ml, but the </w:t>
                      </w:r>
                      <w:r w:rsidRPr="00DD70A1">
                        <w:rPr>
                          <w:rFonts w:ascii="Kinetic Letters" w:hAnsi="Kinetic Letters"/>
                          <w:color w:val="385623" w:themeColor="accent6" w:themeShade="80"/>
                          <w:sz w:val="56"/>
                          <w:szCs w:val="56"/>
                        </w:rPr>
                        <w:t>capacity</w:t>
                      </w:r>
                      <w:r w:rsidRPr="00DD70A1">
                        <w:rPr>
                          <w:rFonts w:ascii="Kinetic Letters" w:hAnsi="Kinetic Letters"/>
                          <w:sz w:val="56"/>
                          <w:szCs w:val="56"/>
                        </w:rPr>
                        <w:t xml:space="preserve"> is 100ml.</w:t>
                      </w:r>
                    </w:p>
                  </w:txbxContent>
                </v:textbox>
              </v:shape>
            </w:pict>
          </mc:Fallback>
        </mc:AlternateContent>
      </w:r>
      <w:r w:rsidR="00DD70A1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8E787B8" wp14:editId="654E8445">
            <wp:simplePos x="0" y="0"/>
            <wp:positionH relativeFrom="margin">
              <wp:posOffset>-946785</wp:posOffset>
            </wp:positionH>
            <wp:positionV relativeFrom="paragraph">
              <wp:posOffset>2096770</wp:posOffset>
            </wp:positionV>
            <wp:extent cx="2682240" cy="2336165"/>
            <wp:effectExtent l="0" t="0" r="3810" b="6985"/>
            <wp:wrapTight wrapText="bothSides">
              <wp:wrapPolygon edited="0">
                <wp:start x="0" y="0"/>
                <wp:lineTo x="0" y="21488"/>
                <wp:lineTo x="21477" y="21488"/>
                <wp:lineTo x="214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0A1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0353099" wp14:editId="639615C7">
            <wp:simplePos x="0" y="0"/>
            <wp:positionH relativeFrom="column">
              <wp:posOffset>-1129665</wp:posOffset>
            </wp:positionH>
            <wp:positionV relativeFrom="paragraph">
              <wp:posOffset>4367530</wp:posOffset>
            </wp:positionV>
            <wp:extent cx="278511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423" y="21396"/>
                <wp:lineTo x="214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FABAF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0E4A2C7F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4E99C865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7CA9B6BC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15D447A8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0BCDA72A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6B92B366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75F93248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740AF973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6410B65F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7031559E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2FAE78F3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5362C124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0E986B22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08529DCB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647C2F30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0B2B385B" w14:textId="77777777" w:rsidR="00B34956" w:rsidRP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141DAE76" w14:textId="77777777" w:rsidR="00B34956" w:rsidRDefault="00B34956" w:rsidP="00B34956">
      <w:pPr>
        <w:rPr>
          <w:rFonts w:ascii="Kinetic Letters" w:hAnsi="Kinetic Letters"/>
          <w:sz w:val="36"/>
          <w:szCs w:val="36"/>
        </w:rPr>
      </w:pPr>
    </w:p>
    <w:p w14:paraId="51BAAF92" w14:textId="77777777" w:rsidR="00CD133A" w:rsidRDefault="00CD133A" w:rsidP="00B34956">
      <w:pPr>
        <w:jc w:val="center"/>
        <w:rPr>
          <w:rFonts w:ascii="Kinetic Letters" w:hAnsi="Kinetic Letters"/>
          <w:sz w:val="36"/>
          <w:szCs w:val="36"/>
        </w:rPr>
      </w:pPr>
    </w:p>
    <w:p w14:paraId="01EE518E" w14:textId="77777777" w:rsidR="00B34956" w:rsidRDefault="00B34956" w:rsidP="00B34956">
      <w:pPr>
        <w:jc w:val="center"/>
        <w:rPr>
          <w:rFonts w:ascii="Kinetic Letters" w:hAnsi="Kinetic Letters"/>
          <w:sz w:val="36"/>
          <w:szCs w:val="36"/>
        </w:rPr>
      </w:pPr>
    </w:p>
    <w:p w14:paraId="2EBB5C13" w14:textId="77777777" w:rsidR="00B34956" w:rsidRDefault="00B34956" w:rsidP="00B34956">
      <w:pPr>
        <w:jc w:val="center"/>
        <w:rPr>
          <w:rFonts w:ascii="Kinetic Letters" w:hAnsi="Kinetic Letters"/>
          <w:sz w:val="36"/>
          <w:szCs w:val="36"/>
        </w:rPr>
      </w:pPr>
    </w:p>
    <w:p w14:paraId="64C8142D" w14:textId="77777777" w:rsidR="00B34956" w:rsidRDefault="00B34956" w:rsidP="00B34956">
      <w:pPr>
        <w:jc w:val="center"/>
        <w:rPr>
          <w:rFonts w:ascii="Kinetic Letters" w:hAnsi="Kinetic Letters"/>
          <w:sz w:val="36"/>
          <w:szCs w:val="36"/>
        </w:rPr>
      </w:pPr>
    </w:p>
    <w:p w14:paraId="6ABAF9EE" w14:textId="77777777" w:rsidR="000753FB" w:rsidRDefault="00674F63" w:rsidP="000753FB">
      <w:pPr>
        <w:pStyle w:val="ListParagraph"/>
        <w:numPr>
          <w:ilvl w:val="0"/>
          <w:numId w:val="2"/>
        </w:numPr>
        <w:jc w:val="center"/>
        <w:rPr>
          <w:rFonts w:ascii="Kinetic Letters" w:hAnsi="Kinetic Letters"/>
          <w:sz w:val="36"/>
          <w:szCs w:val="36"/>
        </w:rPr>
      </w:pPr>
      <w:r w:rsidRPr="005A7AFA">
        <w:rPr>
          <w:rFonts w:ascii="Kinetic Letters" w:hAnsi="Kinetic Letters"/>
          <w:sz w:val="36"/>
          <w:szCs w:val="36"/>
        </w:rPr>
        <w:t xml:space="preserve">Give yourself 5 minutes to see how many of </w:t>
      </w:r>
      <w:r w:rsidR="00725310" w:rsidRPr="005A7AFA">
        <w:rPr>
          <w:rFonts w:ascii="Kinetic Letters" w:hAnsi="Kinetic Letters"/>
          <w:sz w:val="36"/>
          <w:szCs w:val="36"/>
        </w:rPr>
        <w:t xml:space="preserve">containers </w:t>
      </w:r>
      <w:r w:rsidRPr="005A7AFA">
        <w:rPr>
          <w:rFonts w:ascii="Kinetic Letters" w:hAnsi="Kinetic Letters"/>
          <w:sz w:val="36"/>
          <w:szCs w:val="36"/>
        </w:rPr>
        <w:t>with these capacities</w:t>
      </w:r>
      <w:r w:rsidR="00562AFF" w:rsidRPr="005A7AFA">
        <w:rPr>
          <w:rFonts w:ascii="Kinetic Letters" w:hAnsi="Kinetic Letters"/>
          <w:sz w:val="36"/>
          <w:szCs w:val="36"/>
        </w:rPr>
        <w:t xml:space="preserve"> you can find in your house</w:t>
      </w:r>
      <w:r w:rsidRPr="005A7AFA">
        <w:rPr>
          <w:rFonts w:ascii="Kinetic Letters" w:hAnsi="Kinetic Letters"/>
          <w:sz w:val="36"/>
          <w:szCs w:val="36"/>
        </w:rPr>
        <w:t>.</w:t>
      </w:r>
    </w:p>
    <w:p w14:paraId="22131BC5" w14:textId="77777777" w:rsidR="000753FB" w:rsidRDefault="00674F63" w:rsidP="000753FB">
      <w:pPr>
        <w:pStyle w:val="ListParagraph"/>
        <w:ind w:left="360"/>
        <w:jc w:val="center"/>
        <w:rPr>
          <w:rFonts w:ascii="Kinetic Letters" w:hAnsi="Kinetic Letters"/>
          <w:sz w:val="36"/>
          <w:szCs w:val="36"/>
        </w:rPr>
      </w:pPr>
      <w:r w:rsidRPr="000753FB">
        <w:rPr>
          <w:rFonts w:ascii="Kinetic Letters" w:hAnsi="Kinetic Letters"/>
          <w:sz w:val="36"/>
          <w:szCs w:val="36"/>
        </w:rPr>
        <w:t>It might be a sun cream bottle, water bottle or measuring jug.</w:t>
      </w:r>
    </w:p>
    <w:p w14:paraId="521D1527" w14:textId="77777777" w:rsidR="000753FB" w:rsidRPr="000753FB" w:rsidRDefault="000753FB" w:rsidP="000753FB">
      <w:pPr>
        <w:pStyle w:val="ListParagraph"/>
        <w:ind w:left="360"/>
        <w:jc w:val="center"/>
        <w:rPr>
          <w:rFonts w:ascii="Kinetic Letters" w:hAnsi="Kinetic Letters"/>
          <w:sz w:val="36"/>
          <w:szCs w:val="36"/>
        </w:rPr>
      </w:pPr>
    </w:p>
    <w:p w14:paraId="40C16909" w14:textId="77777777" w:rsidR="00674F63" w:rsidRDefault="00674F63" w:rsidP="00674F63">
      <w:pPr>
        <w:pStyle w:val="ListParagraph"/>
        <w:numPr>
          <w:ilvl w:val="0"/>
          <w:numId w:val="1"/>
        </w:numPr>
        <w:spacing w:line="36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1 l</w:t>
      </w:r>
    </w:p>
    <w:p w14:paraId="56E75F60" w14:textId="77777777" w:rsidR="00674F63" w:rsidRDefault="00674F63" w:rsidP="00674F63">
      <w:pPr>
        <w:pStyle w:val="ListParagraph"/>
        <w:numPr>
          <w:ilvl w:val="0"/>
          <w:numId w:val="1"/>
        </w:numPr>
        <w:spacing w:line="36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500 ml</w:t>
      </w:r>
    </w:p>
    <w:p w14:paraId="0542CF4E" w14:textId="77777777" w:rsidR="00674F63" w:rsidRDefault="00674F63" w:rsidP="00674F63">
      <w:pPr>
        <w:pStyle w:val="ListParagraph"/>
        <w:numPr>
          <w:ilvl w:val="0"/>
          <w:numId w:val="1"/>
        </w:numPr>
        <w:spacing w:line="36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250ml</w:t>
      </w:r>
    </w:p>
    <w:p w14:paraId="6F178640" w14:textId="77777777" w:rsidR="00674F63" w:rsidRDefault="00674F63" w:rsidP="00674F63">
      <w:pPr>
        <w:pStyle w:val="ListParagraph"/>
        <w:numPr>
          <w:ilvl w:val="0"/>
          <w:numId w:val="1"/>
        </w:numPr>
        <w:spacing w:line="36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100ml</w:t>
      </w:r>
    </w:p>
    <w:p w14:paraId="748637D0" w14:textId="77777777" w:rsidR="00674F63" w:rsidRDefault="00674F63" w:rsidP="00674F63">
      <w:pPr>
        <w:pStyle w:val="ListParagraph"/>
        <w:numPr>
          <w:ilvl w:val="0"/>
          <w:numId w:val="1"/>
        </w:numPr>
        <w:spacing w:line="36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750ml</w:t>
      </w:r>
    </w:p>
    <w:p w14:paraId="5C181C6C" w14:textId="77777777" w:rsidR="005A7AFA" w:rsidRDefault="00674F63" w:rsidP="005A7AFA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Well done! Now you have found your ite</w:t>
      </w:r>
      <w:r w:rsidR="000753FB">
        <w:rPr>
          <w:rFonts w:ascii="Kinetic Letters" w:hAnsi="Kinetic Letters"/>
          <w:sz w:val="36"/>
          <w:szCs w:val="36"/>
        </w:rPr>
        <w:t>ms, can you order them from the item with the largest to the smallest capacity</w:t>
      </w:r>
      <w:r>
        <w:rPr>
          <w:rFonts w:ascii="Kinetic Letters" w:hAnsi="Kinetic Letters"/>
          <w:sz w:val="36"/>
          <w:szCs w:val="36"/>
        </w:rPr>
        <w:t xml:space="preserve"> in 1 minute?</w:t>
      </w:r>
    </w:p>
    <w:p w14:paraId="240750CD" w14:textId="77777777" w:rsidR="005A7AFA" w:rsidRDefault="00674F63" w:rsidP="005A7AFA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Send me a picture of your ordered items for </w:t>
      </w:r>
      <w:r w:rsidRPr="00674F63">
        <w:rPr>
          <w:rFonts w:ascii="Kinetic Letters" w:hAnsi="Kinetic Letters"/>
          <w:b/>
          <w:sz w:val="36"/>
          <w:szCs w:val="36"/>
          <w:u w:val="single"/>
        </w:rPr>
        <w:t>3 dojos</w:t>
      </w:r>
      <w:r>
        <w:rPr>
          <w:rFonts w:ascii="Kinetic Letters" w:hAnsi="Kinetic Letters"/>
          <w:sz w:val="36"/>
          <w:szCs w:val="36"/>
        </w:rPr>
        <w:t>!</w:t>
      </w:r>
    </w:p>
    <w:p w14:paraId="47B37BB9" w14:textId="77777777" w:rsidR="005A7AFA" w:rsidRDefault="005A7AFA" w:rsidP="005A7AFA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</w:p>
    <w:p w14:paraId="4B9E4B56" w14:textId="77777777" w:rsidR="000753FB" w:rsidRDefault="000753FB" w:rsidP="005A7AFA">
      <w:pPr>
        <w:pStyle w:val="ListParagraph"/>
        <w:numPr>
          <w:ilvl w:val="0"/>
          <w:numId w:val="2"/>
        </w:numPr>
        <w:spacing w:line="36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Now try this</w:t>
      </w:r>
      <w:r>
        <w:rPr>
          <w:rFonts w:ascii="Courier New" w:hAnsi="Courier New" w:cs="Courier New"/>
          <w:sz w:val="36"/>
          <w:szCs w:val="36"/>
        </w:rPr>
        <w:t>…</w:t>
      </w:r>
      <w:r>
        <w:rPr>
          <w:rFonts w:ascii="Kinetic Letters" w:hAnsi="Kinetic Letters"/>
          <w:sz w:val="36"/>
          <w:szCs w:val="36"/>
        </w:rPr>
        <w:t>.</w:t>
      </w:r>
      <w:r w:rsidR="005A7AFA" w:rsidRPr="005A7AFA">
        <w:rPr>
          <w:rFonts w:ascii="Kinetic Letters" w:hAnsi="Kinetic Letters"/>
          <w:sz w:val="36"/>
          <w:szCs w:val="36"/>
        </w:rPr>
        <w:t xml:space="preserve"> send me your answer for </w:t>
      </w:r>
      <w:r w:rsidR="005A7AFA" w:rsidRPr="005A7AFA">
        <w:rPr>
          <w:rFonts w:ascii="Kinetic Letters" w:hAnsi="Kinetic Letters"/>
          <w:b/>
          <w:sz w:val="36"/>
          <w:szCs w:val="36"/>
          <w:u w:val="single"/>
        </w:rPr>
        <w:t>2 dojos</w:t>
      </w:r>
      <w:r w:rsidR="005A7AFA" w:rsidRPr="005A7AFA">
        <w:rPr>
          <w:rFonts w:ascii="Kinetic Letters" w:hAnsi="Kinetic Letters"/>
          <w:sz w:val="36"/>
          <w:szCs w:val="36"/>
        </w:rPr>
        <w:t xml:space="preserve">. </w:t>
      </w:r>
    </w:p>
    <w:p w14:paraId="12BD07FF" w14:textId="77777777" w:rsidR="005A7AFA" w:rsidRPr="000753FB" w:rsidRDefault="000753FB" w:rsidP="000753FB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FCE55FA" wp14:editId="79C513C2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4782142" cy="3136637"/>
            <wp:effectExtent l="0" t="0" r="0" b="6985"/>
            <wp:wrapTight wrapText="bothSides">
              <wp:wrapPolygon edited="0">
                <wp:start x="0" y="0"/>
                <wp:lineTo x="0" y="21517"/>
                <wp:lineTo x="21514" y="21517"/>
                <wp:lineTo x="2151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42" cy="313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AFA" w:rsidRPr="000753FB">
        <w:rPr>
          <w:rFonts w:ascii="Kinetic Letters" w:hAnsi="Kinetic Letters"/>
          <w:sz w:val="36"/>
          <w:szCs w:val="36"/>
        </w:rPr>
        <w:t>There is a super challenge below if you are in the mood!</w:t>
      </w:r>
    </w:p>
    <w:p w14:paraId="78E88EBC" w14:textId="77777777" w:rsidR="001A25D3" w:rsidRPr="000F4F3B" w:rsidRDefault="001A25D3" w:rsidP="001A25D3">
      <w:pPr>
        <w:spacing w:line="360" w:lineRule="auto"/>
        <w:jc w:val="center"/>
        <w:rPr>
          <w:rFonts w:ascii="Kinetic Letters" w:hAnsi="Kinetic Letters"/>
          <w:b/>
          <w:sz w:val="36"/>
          <w:szCs w:val="36"/>
        </w:rPr>
      </w:pPr>
      <w:r w:rsidRPr="001A25D3"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89405AC" wp14:editId="01AA4545">
                <wp:simplePos x="0" y="0"/>
                <wp:positionH relativeFrom="margin">
                  <wp:align>center</wp:align>
                </wp:positionH>
                <wp:positionV relativeFrom="paragraph">
                  <wp:posOffset>120982</wp:posOffset>
                </wp:positionV>
                <wp:extent cx="4859655" cy="3092450"/>
                <wp:effectExtent l="19050" t="19050" r="17145" b="12700"/>
                <wp:wrapTight wrapText="bothSides">
                  <wp:wrapPolygon edited="0">
                    <wp:start x="-85" y="-133"/>
                    <wp:lineTo x="-85" y="21556"/>
                    <wp:lineTo x="21592" y="21556"/>
                    <wp:lineTo x="21592" y="532"/>
                    <wp:lineTo x="21507" y="-133"/>
                    <wp:lineTo x="21422" y="-133"/>
                    <wp:lineTo x="-85" y="-133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0924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06549823" w14:textId="77777777" w:rsidR="00674F63" w:rsidRDefault="00674F63" w:rsidP="00674F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405AC" id="Text Box 22" o:spid="_x0000_s1033" type="#_x0000_t202" style="position:absolute;left:0;text-align:left;margin-left:0;margin-top:9.55pt;width:382.65pt;height:243.5pt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" fillcolor="#ed7d31" strokecolor="windowText" strokeweight="2.25pt">
                <v:stroke dashstyle="dash"/>
                <v:textbox>
                  <w:txbxContent>
                    <w:p w14:paraId="06549823" w14:textId="77777777" w:rsidR="00674F63" w:rsidRDefault="00674F63" w:rsidP="00674F63"/>
                  </w:txbxContent>
                </v:textbox>
                <w10:wrap type="tight" anchorx="margin"/>
              </v:shape>
            </w:pict>
          </mc:Fallback>
        </mc:AlternateContent>
      </w:r>
      <w:r w:rsidRPr="001A25D3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301ADD" wp14:editId="5C839655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4818580" cy="307197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580" cy="3071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C6845B" w14:textId="77777777" w:rsidR="00EE6FDD" w:rsidRDefault="00EE6FDD" w:rsidP="00EE6FDD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4BA4"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  <w:u w:val="single"/>
                              </w:rPr>
                              <w:t>Super Challenge</w:t>
                            </w:r>
                          </w:p>
                          <w:p w14:paraId="2DD09A69" w14:textId="77777777" w:rsidR="00EE6FDD" w:rsidRDefault="00EE6FDD" w:rsidP="00EE6FDD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36C071A8" w14:textId="77777777" w:rsidR="00EE6FDD" w:rsidRDefault="00EE6FDD" w:rsidP="00EE6FDD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0FD506C3" w14:textId="77777777" w:rsidR="00EE6FDD" w:rsidRDefault="00EE6FDD" w:rsidP="00EE6FDD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7A711A50" w14:textId="77777777" w:rsidR="00EE6FDD" w:rsidRDefault="00EE6FDD" w:rsidP="00EE6FDD">
                            <w:pPr>
                              <w:jc w:val="center"/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600B6719" w14:textId="77777777" w:rsidR="00801A81" w:rsidRDefault="00801A81" w:rsidP="00EE6FDD">
                            <w:pPr>
                              <w:jc w:val="center"/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</w:pPr>
                          </w:p>
                          <w:p w14:paraId="307F039F" w14:textId="77777777" w:rsidR="00EE6FDD" w:rsidRPr="00C74BA4" w:rsidRDefault="00EE6FDD" w:rsidP="00EE6FDD">
                            <w:pPr>
                              <w:jc w:val="center"/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>Thi</w:t>
                            </w:r>
                            <w:r w:rsidR="00801A81"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>s challenge is a bit of a brain stretcher</w:t>
                            </w:r>
                            <w:r w:rsidR="00801A81">
                              <w:rPr>
                                <w:rFonts w:ascii="Courier New" w:hAnsi="Courier New" w:cs="Courier New"/>
                                <w:sz w:val="36"/>
                                <w:szCs w:val="36"/>
                              </w:rPr>
                              <w:t>…</w:t>
                            </w:r>
                            <w:r w:rsidR="00801A81"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 xml:space="preserve"> anyone who emails me the correct answer will get </w:t>
                            </w:r>
                            <w:r w:rsidR="00801A81" w:rsidRPr="00801A81">
                              <w:rPr>
                                <w:rFonts w:ascii="Kinetic Letters" w:hAnsi="Kinetic Letters"/>
                                <w:b/>
                                <w:sz w:val="36"/>
                                <w:szCs w:val="36"/>
                                <w:u w:val="single"/>
                              </w:rPr>
                              <w:t>5 dojos</w:t>
                            </w:r>
                            <w:r w:rsidR="00801A81"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  <w:t>, I will be quite impressed!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01ADD" id="Text Box 30" o:spid="_x0000_s1034" type="#_x0000_t202" style="position:absolute;left:0;text-align:left;margin-left:0;margin-top:16.8pt;width:379.4pt;height:241.9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" filled="f" stroked="f" strokeweight=".5pt">
                <v:textbox>
                  <w:txbxContent>
                    <w:p w14:paraId="6FC6845B" w14:textId="77777777" w:rsidR="00EE6FDD" w:rsidRDefault="00EE6FDD" w:rsidP="00EE6FDD">
                      <w:pPr>
                        <w:jc w:val="center"/>
                        <w:rPr>
                          <w:rFonts w:ascii="Kinetic Letters" w:hAnsi="Kinetic Letter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C74BA4">
                        <w:rPr>
                          <w:rFonts w:ascii="Kinetic Letters" w:hAnsi="Kinetic Letters"/>
                          <w:b/>
                          <w:sz w:val="36"/>
                          <w:szCs w:val="36"/>
                          <w:u w:val="single"/>
                        </w:rPr>
                        <w:t>Super Challenge</w:t>
                      </w:r>
                    </w:p>
                    <w:p w14:paraId="2DD09A69" w14:textId="77777777" w:rsidR="00EE6FDD" w:rsidRDefault="00EE6FDD" w:rsidP="00EE6FDD">
                      <w:pPr>
                        <w:jc w:val="center"/>
                        <w:rPr>
                          <w:rFonts w:ascii="Kinetic Letters" w:hAnsi="Kinetic Letters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36C071A8" w14:textId="77777777" w:rsidR="00EE6FDD" w:rsidRDefault="00EE6FDD" w:rsidP="00EE6FDD">
                      <w:pPr>
                        <w:jc w:val="center"/>
                        <w:rPr>
                          <w:rFonts w:ascii="Kinetic Letters" w:hAnsi="Kinetic Letters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0FD506C3" w14:textId="77777777" w:rsidR="00EE6FDD" w:rsidRDefault="00EE6FDD" w:rsidP="00EE6FDD">
                      <w:pPr>
                        <w:jc w:val="center"/>
                        <w:rPr>
                          <w:rFonts w:ascii="Kinetic Letters" w:hAnsi="Kinetic Letters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7A711A50" w14:textId="77777777" w:rsidR="00EE6FDD" w:rsidRDefault="00EE6FDD" w:rsidP="00EE6FDD">
                      <w:pPr>
                        <w:jc w:val="center"/>
                        <w:rPr>
                          <w:rFonts w:ascii="Kinetic Letters" w:hAnsi="Kinetic Letters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600B6719" w14:textId="77777777" w:rsidR="00801A81" w:rsidRDefault="00801A81" w:rsidP="00EE6FDD">
                      <w:pPr>
                        <w:jc w:val="center"/>
                        <w:rPr>
                          <w:rFonts w:ascii="Kinetic Letters" w:hAnsi="Kinetic Letters"/>
                          <w:sz w:val="36"/>
                          <w:szCs w:val="36"/>
                        </w:rPr>
                      </w:pPr>
                    </w:p>
                    <w:p w14:paraId="307F039F" w14:textId="77777777" w:rsidR="00EE6FDD" w:rsidRPr="00C74BA4" w:rsidRDefault="00EE6FDD" w:rsidP="00EE6FDD">
                      <w:pPr>
                        <w:jc w:val="center"/>
                        <w:rPr>
                          <w:rFonts w:ascii="Kinetic Letters" w:hAnsi="Kinetic Letters"/>
                          <w:sz w:val="36"/>
                          <w:szCs w:val="36"/>
                        </w:rPr>
                      </w:pPr>
                      <w:r>
                        <w:rPr>
                          <w:rFonts w:ascii="Kinetic Letters" w:hAnsi="Kinetic Letters"/>
                          <w:sz w:val="36"/>
                          <w:szCs w:val="36"/>
                        </w:rPr>
                        <w:t>Thi</w:t>
                      </w:r>
                      <w:r w:rsidR="00801A81">
                        <w:rPr>
                          <w:rFonts w:ascii="Kinetic Letters" w:hAnsi="Kinetic Letters"/>
                          <w:sz w:val="36"/>
                          <w:szCs w:val="36"/>
                        </w:rPr>
                        <w:t>s challenge is a bit of a brain stretcher</w:t>
                      </w:r>
                      <w:r w:rsidR="00801A81">
                        <w:rPr>
                          <w:rFonts w:ascii="Courier New" w:hAnsi="Courier New" w:cs="Courier New"/>
                          <w:sz w:val="36"/>
                          <w:szCs w:val="36"/>
                        </w:rPr>
                        <w:t>…</w:t>
                      </w:r>
                      <w:r w:rsidR="00801A81">
                        <w:rPr>
                          <w:rFonts w:ascii="Kinetic Letters" w:hAnsi="Kinetic Letters"/>
                          <w:sz w:val="36"/>
                          <w:szCs w:val="36"/>
                        </w:rPr>
                        <w:t xml:space="preserve"> anyone who emails me the correct answer will get </w:t>
                      </w:r>
                      <w:r w:rsidR="00801A81" w:rsidRPr="00801A81">
                        <w:rPr>
                          <w:rFonts w:ascii="Kinetic Letters" w:hAnsi="Kinetic Letters"/>
                          <w:b/>
                          <w:sz w:val="36"/>
                          <w:szCs w:val="36"/>
                          <w:u w:val="single"/>
                        </w:rPr>
                        <w:t>5 dojos</w:t>
                      </w:r>
                      <w:r w:rsidR="00801A81">
                        <w:rPr>
                          <w:rFonts w:ascii="Kinetic Letters" w:hAnsi="Kinetic Letters"/>
                          <w:sz w:val="36"/>
                          <w:szCs w:val="36"/>
                        </w:rPr>
                        <w:t>, I will be quite impressed!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25D3">
        <w:rPr>
          <w:noProof/>
          <w:u w:val="single"/>
          <w:lang w:eastAsia="en-GB"/>
        </w:rPr>
        <w:drawing>
          <wp:anchor distT="0" distB="0" distL="114300" distR="114300" simplePos="0" relativeHeight="251696128" behindDoc="1" locked="0" layoutInCell="1" allowOverlap="1" wp14:anchorId="3F2B1E9C" wp14:editId="74421771">
            <wp:simplePos x="0" y="0"/>
            <wp:positionH relativeFrom="margin">
              <wp:align>center</wp:align>
            </wp:positionH>
            <wp:positionV relativeFrom="paragraph">
              <wp:posOffset>616462</wp:posOffset>
            </wp:positionV>
            <wp:extent cx="3061335" cy="1910715"/>
            <wp:effectExtent l="0" t="0" r="5715" b="0"/>
            <wp:wrapTight wrapText="bothSides">
              <wp:wrapPolygon edited="0">
                <wp:start x="0" y="0"/>
                <wp:lineTo x="0" y="21320"/>
                <wp:lineTo x="21506" y="21320"/>
                <wp:lineTo x="2150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8BEFB" w14:textId="77777777" w:rsidR="005A7AFA" w:rsidRPr="000F4F3B" w:rsidRDefault="001A25D3" w:rsidP="00674F63">
      <w:pPr>
        <w:spacing w:line="360" w:lineRule="auto"/>
        <w:jc w:val="center"/>
        <w:rPr>
          <w:rFonts w:ascii="Kinetic Letters" w:hAnsi="Kinetic Letters"/>
          <w:b/>
          <w:sz w:val="36"/>
          <w:szCs w:val="36"/>
          <w:u w:val="single"/>
        </w:rPr>
      </w:pPr>
      <w:r w:rsidRPr="000F4F3B">
        <w:rPr>
          <w:rFonts w:ascii="Kinetic Letters" w:hAnsi="Kinetic Letters"/>
          <w:b/>
          <w:sz w:val="36"/>
          <w:szCs w:val="36"/>
          <w:u w:val="single"/>
        </w:rPr>
        <w:t>Now for a little phonics</w:t>
      </w:r>
    </w:p>
    <w:p w14:paraId="26836041" w14:textId="77777777" w:rsidR="001A25D3" w:rsidRPr="000F4F3B" w:rsidRDefault="00D95CE1" w:rsidP="00D95CE1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  <w:r w:rsidRPr="000F4F3B">
        <w:rPr>
          <w:rFonts w:ascii="Kinetic Letters" w:hAnsi="Kinetic Letters"/>
          <w:sz w:val="36"/>
          <w:szCs w:val="36"/>
        </w:rPr>
        <w:t xml:space="preserve">Go to </w:t>
      </w:r>
      <w:hyperlink r:id="rId15" w:history="1">
        <w:r w:rsidRPr="000F4F3B">
          <w:rPr>
            <w:rStyle w:val="Hyperlink"/>
            <w:rFonts w:ascii="Kinetic Letters" w:hAnsi="Kinetic Letters"/>
            <w:sz w:val="36"/>
            <w:szCs w:val="36"/>
          </w:rPr>
          <w:t>https://www.phonicsplay.co.uk/</w:t>
        </w:r>
      </w:hyperlink>
      <w:r w:rsidRPr="000F4F3B">
        <w:rPr>
          <w:rFonts w:ascii="Kinetic Letters" w:hAnsi="Kinetic Letters"/>
          <w:sz w:val="36"/>
          <w:szCs w:val="36"/>
        </w:rPr>
        <w:t xml:space="preserve"> and log in using the free log in provided. </w:t>
      </w:r>
    </w:p>
    <w:p w14:paraId="19105284" w14:textId="77777777" w:rsidR="00D95CE1" w:rsidRPr="000F4F3B" w:rsidRDefault="00D95CE1" w:rsidP="00674F63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  <w:r w:rsidRPr="000F4F3B">
        <w:rPr>
          <w:rFonts w:ascii="Kinetic Letters" w:hAnsi="Kinetic Letters"/>
          <w:sz w:val="36"/>
          <w:szCs w:val="36"/>
        </w:rPr>
        <w:t xml:space="preserve">Username: </w:t>
      </w:r>
      <w:r w:rsidRPr="000F4F3B">
        <w:rPr>
          <w:rFonts w:ascii="Kinetic Letters" w:hAnsi="Kinetic Letters"/>
          <w:b/>
          <w:color w:val="FF0000"/>
          <w:sz w:val="36"/>
          <w:szCs w:val="36"/>
        </w:rPr>
        <w:t>march20</w:t>
      </w:r>
    </w:p>
    <w:p w14:paraId="223A4E92" w14:textId="77777777" w:rsidR="00D95CE1" w:rsidRPr="000F4F3B" w:rsidRDefault="00D95CE1" w:rsidP="00674F63">
      <w:pPr>
        <w:spacing w:line="360" w:lineRule="auto"/>
        <w:jc w:val="center"/>
        <w:rPr>
          <w:rFonts w:ascii="Kinetic Letters" w:hAnsi="Kinetic Letters"/>
          <w:b/>
          <w:color w:val="FF0000"/>
          <w:sz w:val="36"/>
          <w:szCs w:val="36"/>
        </w:rPr>
      </w:pPr>
      <w:r w:rsidRPr="000F4F3B">
        <w:rPr>
          <w:rFonts w:ascii="Kinetic Letters" w:hAnsi="Kinetic Letters"/>
          <w:sz w:val="36"/>
          <w:szCs w:val="36"/>
        </w:rPr>
        <w:t xml:space="preserve">Password: </w:t>
      </w:r>
      <w:r w:rsidRPr="000F4F3B">
        <w:rPr>
          <w:rFonts w:ascii="Kinetic Letters" w:hAnsi="Kinetic Letters"/>
          <w:b/>
          <w:color w:val="FF0000"/>
          <w:sz w:val="36"/>
          <w:szCs w:val="36"/>
        </w:rPr>
        <w:t>home</w:t>
      </w:r>
    </w:p>
    <w:p w14:paraId="31E50EDB" w14:textId="77777777" w:rsidR="00F83D71" w:rsidRPr="000F4F3B" w:rsidRDefault="00D95CE1" w:rsidP="00F83D71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  <w:r w:rsidRPr="000F4F3B">
        <w:rPr>
          <w:rFonts w:ascii="Kinetic Letters" w:hAnsi="Kinetic Letters"/>
          <w:sz w:val="36"/>
          <w:szCs w:val="36"/>
        </w:rPr>
        <w:t>Now click c</w:t>
      </w:r>
      <w:r w:rsidR="00F83D71" w:rsidRPr="000F4F3B">
        <w:rPr>
          <w:rFonts w:ascii="Kinetic Letters" w:hAnsi="Kinetic Letters"/>
          <w:sz w:val="36"/>
          <w:szCs w:val="36"/>
        </w:rPr>
        <w:t xml:space="preserve">hildren, then select your phase and pick the game ‘Picnic on Pluto’. Can you feed the alien words to </w:t>
      </w:r>
      <w:proofErr w:type="spellStart"/>
      <w:r w:rsidR="00F83D71" w:rsidRPr="000F4F3B">
        <w:rPr>
          <w:rFonts w:ascii="Kinetic Letters" w:hAnsi="Kinetic Letters"/>
          <w:sz w:val="36"/>
          <w:szCs w:val="36"/>
        </w:rPr>
        <w:t>Obb</w:t>
      </w:r>
      <w:proofErr w:type="spellEnd"/>
      <w:r w:rsidR="00F83D71" w:rsidRPr="000F4F3B">
        <w:rPr>
          <w:rFonts w:ascii="Kinetic Letters" w:hAnsi="Kinetic Letters"/>
          <w:sz w:val="36"/>
          <w:szCs w:val="36"/>
        </w:rPr>
        <w:t xml:space="preserve"> and real words to Bob?</w:t>
      </w:r>
    </w:p>
    <w:p w14:paraId="3B77BCE7" w14:textId="77777777" w:rsidR="00D95CE1" w:rsidRPr="000F4F3B" w:rsidRDefault="00F83D71" w:rsidP="00F83D71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  <w:r w:rsidRPr="000F4F3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99200" behindDoc="1" locked="0" layoutInCell="1" allowOverlap="1" wp14:anchorId="268A42E9" wp14:editId="2135BE09">
            <wp:simplePos x="0" y="0"/>
            <wp:positionH relativeFrom="margin">
              <wp:align>center</wp:align>
            </wp:positionH>
            <wp:positionV relativeFrom="paragraph">
              <wp:posOffset>792480</wp:posOffset>
            </wp:positionV>
            <wp:extent cx="302895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464" y="21286"/>
                <wp:lineTo x="2146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F3B">
        <w:rPr>
          <w:rFonts w:ascii="Kinetic Letters" w:hAnsi="Kinetic Letters"/>
          <w:sz w:val="36"/>
          <w:szCs w:val="36"/>
        </w:rPr>
        <w:t xml:space="preserve">If you are in Miss </w:t>
      </w:r>
      <w:proofErr w:type="spellStart"/>
      <w:r w:rsidRPr="000F4F3B">
        <w:rPr>
          <w:rFonts w:ascii="Kinetic Letters" w:hAnsi="Kinetic Letters"/>
          <w:sz w:val="36"/>
          <w:szCs w:val="36"/>
        </w:rPr>
        <w:t>Pylypiak</w:t>
      </w:r>
      <w:proofErr w:type="spellEnd"/>
      <w:r w:rsidRPr="000F4F3B">
        <w:rPr>
          <w:rFonts w:ascii="Kinetic Letters" w:hAnsi="Kinetic Letters"/>
          <w:sz w:val="36"/>
          <w:szCs w:val="36"/>
        </w:rPr>
        <w:t>-Clancy’s phonics group choose a different game in phase 6.</w:t>
      </w:r>
    </w:p>
    <w:p w14:paraId="7B96BF7C" w14:textId="77777777" w:rsidR="00F83D71" w:rsidRPr="00D95CE1" w:rsidRDefault="00F83D71" w:rsidP="00674F63">
      <w:pPr>
        <w:spacing w:line="360" w:lineRule="auto"/>
        <w:jc w:val="center"/>
        <w:rPr>
          <w:rFonts w:ascii="Kinetic Letters" w:hAnsi="Kinetic Letters"/>
          <w:sz w:val="40"/>
          <w:szCs w:val="40"/>
        </w:rPr>
      </w:pPr>
    </w:p>
    <w:p w14:paraId="613CE285" w14:textId="77777777" w:rsidR="00D95CE1" w:rsidRDefault="00D95CE1" w:rsidP="00674F63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</w:p>
    <w:p w14:paraId="77CAE680" w14:textId="77777777" w:rsidR="005A7AFA" w:rsidRDefault="005A7AFA" w:rsidP="00674F63">
      <w:pPr>
        <w:spacing w:line="360" w:lineRule="auto"/>
        <w:jc w:val="center"/>
        <w:rPr>
          <w:rFonts w:ascii="Kinetic Letters" w:hAnsi="Kinetic Letters"/>
          <w:sz w:val="36"/>
          <w:szCs w:val="36"/>
        </w:rPr>
      </w:pPr>
    </w:p>
    <w:p w14:paraId="3DF9A2B4" w14:textId="77777777" w:rsidR="00892AB4" w:rsidRDefault="00892AB4" w:rsidP="00892AB4">
      <w:pPr>
        <w:jc w:val="center"/>
        <w:rPr>
          <w:rFonts w:ascii="Kinetic Letters" w:hAnsi="Kinetic Letters"/>
          <w:b/>
          <w:sz w:val="36"/>
          <w:szCs w:val="36"/>
          <w:u w:val="single"/>
        </w:rPr>
      </w:pPr>
      <w:r>
        <w:rPr>
          <w:rFonts w:ascii="Kinetic Letters" w:hAnsi="Kinetic Letters"/>
          <w:b/>
          <w:sz w:val="36"/>
          <w:szCs w:val="36"/>
          <w:u w:val="single"/>
        </w:rPr>
        <w:t>Our next lesson is writing</w:t>
      </w:r>
    </w:p>
    <w:p w14:paraId="2CE3A3F1" w14:textId="77777777" w:rsidR="00892AB4" w:rsidRDefault="00892AB4" w:rsidP="00F83D71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Oh look it </w:t>
      </w:r>
      <w:proofErr w:type="spellStart"/>
      <w:r>
        <w:rPr>
          <w:rFonts w:ascii="Kinetic Letters" w:hAnsi="Kinetic Letters"/>
          <w:sz w:val="36"/>
          <w:szCs w:val="36"/>
        </w:rPr>
        <w:t>Adil</w:t>
      </w:r>
      <w:proofErr w:type="spellEnd"/>
      <w:r>
        <w:rPr>
          <w:rFonts w:ascii="Kinetic Letters" w:hAnsi="Kinetic Letters"/>
          <w:sz w:val="36"/>
          <w:szCs w:val="36"/>
        </w:rPr>
        <w:t xml:space="preserve"> Adverb again</w:t>
      </w:r>
      <w:r>
        <w:rPr>
          <w:rFonts w:ascii="Courier New" w:hAnsi="Courier New" w:cs="Courier New"/>
          <w:sz w:val="36"/>
          <w:szCs w:val="36"/>
        </w:rPr>
        <w:t>…</w:t>
      </w:r>
      <w:r>
        <w:rPr>
          <w:rFonts w:ascii="Kinetic Letters" w:hAnsi="Kinetic Letters"/>
          <w:sz w:val="36"/>
          <w:szCs w:val="36"/>
        </w:rPr>
        <w:t>Can you remember what an adverb is?</w:t>
      </w:r>
    </w:p>
    <w:p w14:paraId="34151225" w14:textId="77777777" w:rsidR="00892AB4" w:rsidRDefault="00D82EAE" w:rsidP="00F83D71">
      <w:pPr>
        <w:jc w:val="center"/>
        <w:rPr>
          <w:rFonts w:ascii="Kinetic Letters" w:hAnsi="Kinetic Letter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25C82D7F" wp14:editId="0B862CE5">
            <wp:simplePos x="0" y="0"/>
            <wp:positionH relativeFrom="column">
              <wp:posOffset>1393825</wp:posOffset>
            </wp:positionH>
            <wp:positionV relativeFrom="paragraph">
              <wp:posOffset>15875</wp:posOffset>
            </wp:positionV>
            <wp:extent cx="1247140" cy="2125345"/>
            <wp:effectExtent l="0" t="0" r="0" b="8255"/>
            <wp:wrapTight wrapText="bothSides">
              <wp:wrapPolygon edited="0">
                <wp:start x="10888" y="387"/>
                <wp:lineTo x="6269" y="774"/>
                <wp:lineTo x="1980" y="2323"/>
                <wp:lineTo x="1650" y="6970"/>
                <wp:lineTo x="330" y="8325"/>
                <wp:lineTo x="0" y="9099"/>
                <wp:lineTo x="0" y="11229"/>
                <wp:lineTo x="1650" y="16263"/>
                <wp:lineTo x="330" y="19361"/>
                <wp:lineTo x="330" y="20135"/>
                <wp:lineTo x="2640" y="21297"/>
                <wp:lineTo x="3959" y="21490"/>
                <wp:lineTo x="7259" y="21490"/>
                <wp:lineTo x="13198" y="21103"/>
                <wp:lineTo x="14187" y="20135"/>
                <wp:lineTo x="11878" y="19361"/>
                <wp:lineTo x="13198" y="10068"/>
                <wp:lineTo x="15177" y="10068"/>
                <wp:lineTo x="21116" y="7744"/>
                <wp:lineTo x="21116" y="6002"/>
                <wp:lineTo x="13527" y="3679"/>
                <wp:lineTo x="13198" y="1936"/>
                <wp:lineTo x="12208" y="387"/>
                <wp:lineTo x="10888" y="387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60" b="100000" l="488" r="99024">
                                  <a14:foregroundMark x1="58537" y1="93983" x2="58537" y2="93983"/>
                                  <a14:foregroundMark x1="28293" y1="96275" x2="28293" y2="962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5D4C2" w14:textId="77777777" w:rsidR="00892AB4" w:rsidRDefault="00892AB4" w:rsidP="00F83D71">
      <w:pPr>
        <w:jc w:val="center"/>
        <w:rPr>
          <w:rFonts w:ascii="Kinetic Letters" w:hAnsi="Kinetic Letters"/>
          <w:sz w:val="36"/>
          <w:szCs w:val="36"/>
        </w:rPr>
      </w:pPr>
    </w:p>
    <w:p w14:paraId="089FDC9D" w14:textId="77777777" w:rsidR="00892AB4" w:rsidRPr="00892AB4" w:rsidRDefault="00892AB4" w:rsidP="00892AB4">
      <w:pPr>
        <w:rPr>
          <w:rFonts w:ascii="Kinetic Letters" w:hAnsi="Kinetic Letters"/>
          <w:sz w:val="36"/>
          <w:szCs w:val="36"/>
        </w:rPr>
      </w:pPr>
    </w:p>
    <w:p w14:paraId="77DF271B" w14:textId="77777777" w:rsidR="00892AB4" w:rsidRDefault="00892AB4" w:rsidP="00892AB4">
      <w:pPr>
        <w:rPr>
          <w:rFonts w:ascii="Kinetic Letters" w:hAnsi="Kinetic Letters"/>
          <w:sz w:val="36"/>
          <w:szCs w:val="36"/>
        </w:rPr>
      </w:pPr>
    </w:p>
    <w:p w14:paraId="46EC403A" w14:textId="77777777" w:rsidR="00D82EAE" w:rsidRDefault="00D82EAE" w:rsidP="00892AB4">
      <w:pPr>
        <w:rPr>
          <w:rFonts w:ascii="Kinetic Letters" w:hAnsi="Kinetic Letters"/>
          <w:sz w:val="36"/>
          <w:szCs w:val="36"/>
        </w:rPr>
      </w:pPr>
    </w:p>
    <w:p w14:paraId="7068D000" w14:textId="77777777" w:rsidR="00D82EAE" w:rsidRDefault="00D82EAE" w:rsidP="00892AB4">
      <w:pPr>
        <w:rPr>
          <w:rFonts w:ascii="Kinetic Letters" w:hAnsi="Kinetic Letters"/>
          <w:sz w:val="36"/>
          <w:szCs w:val="36"/>
        </w:rPr>
      </w:pPr>
    </w:p>
    <w:p w14:paraId="00009587" w14:textId="77777777" w:rsidR="00892AB4" w:rsidRDefault="00892AB4" w:rsidP="00892AB4">
      <w:pPr>
        <w:jc w:val="center"/>
        <w:rPr>
          <w:rFonts w:ascii="Kinetic Letters" w:hAnsi="Kinetic Letters"/>
          <w:sz w:val="36"/>
          <w:szCs w:val="36"/>
        </w:rPr>
      </w:pPr>
      <w:r w:rsidRPr="003C3CB7">
        <w:rPr>
          <w:rFonts w:ascii="Kinetic Letters" w:hAnsi="Kinetic Letter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574F2CE" wp14:editId="6293A9B7">
                <wp:simplePos x="0" y="0"/>
                <wp:positionH relativeFrom="margin">
                  <wp:posOffset>-535940</wp:posOffset>
                </wp:positionH>
                <wp:positionV relativeFrom="paragraph">
                  <wp:posOffset>427990</wp:posOffset>
                </wp:positionV>
                <wp:extent cx="4890770" cy="816610"/>
                <wp:effectExtent l="19050" t="19050" r="43180" b="40640"/>
                <wp:wrapTight wrapText="bothSides">
                  <wp:wrapPolygon edited="0">
                    <wp:start x="-84" y="-504"/>
                    <wp:lineTo x="-84" y="22171"/>
                    <wp:lineTo x="21707" y="22171"/>
                    <wp:lineTo x="21707" y="-504"/>
                    <wp:lineTo x="-84" y="-504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770" cy="816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F6E359B" w14:textId="77777777" w:rsidR="00892AB4" w:rsidRPr="00E7047D" w:rsidRDefault="00892AB4" w:rsidP="00892AB4">
                            <w:pPr>
                              <w:jc w:val="center"/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</w:pPr>
                            <w:r w:rsidRPr="00E7047D">
                              <w:rPr>
                                <w:rFonts w:ascii="Kinetic Letters" w:hAnsi="Kinetic Letters"/>
                                <w:b/>
                                <w:sz w:val="40"/>
                                <w:szCs w:val="40"/>
                              </w:rPr>
                              <w:t>Adverbs</w:t>
                            </w:r>
                            <w:r w:rsidRPr="00E7047D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 xml:space="preserve"> are words which tell you </w:t>
                            </w:r>
                            <w:r w:rsidRPr="00E7047D">
                              <w:rPr>
                                <w:rFonts w:ascii="Kinetic Letters" w:hAnsi="Kinetic Letters"/>
                                <w:b/>
                                <w:sz w:val="40"/>
                                <w:szCs w:val="40"/>
                              </w:rPr>
                              <w:t>where, when, how</w:t>
                            </w:r>
                            <w:r w:rsidRPr="00E7047D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 xml:space="preserve">, or </w:t>
                            </w:r>
                            <w:r w:rsidRPr="00E7047D">
                              <w:rPr>
                                <w:rFonts w:ascii="Kinetic Letters" w:hAnsi="Kinetic Letters"/>
                                <w:b/>
                                <w:sz w:val="40"/>
                                <w:szCs w:val="40"/>
                              </w:rPr>
                              <w:t>how often</w:t>
                            </w:r>
                            <w:r w:rsidRPr="00E7047D">
                              <w:rPr>
                                <w:rFonts w:ascii="Kinetic Letters" w:hAnsi="Kinetic Letters"/>
                                <w:sz w:val="40"/>
                                <w:szCs w:val="40"/>
                              </w:rPr>
                              <w:t xml:space="preserve"> something is done.</w:t>
                            </w:r>
                          </w:p>
                          <w:p w14:paraId="420B6E66" w14:textId="77777777" w:rsidR="00892AB4" w:rsidRPr="003C3CB7" w:rsidRDefault="00892AB4" w:rsidP="00892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4F2CE" id="Text Box 35" o:spid="_x0000_s1035" type="#_x0000_t202" style="position:absolute;left:0;text-align:left;margin-left:-42.2pt;margin-top:33.7pt;width:385.1pt;height:64.3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" fillcolor="window" strokecolor="#548235" strokeweight="4.5pt">
                <v:textbox>
                  <w:txbxContent>
                    <w:p w14:paraId="7F6E359B" w14:textId="77777777" w:rsidR="00892AB4" w:rsidRPr="00E7047D" w:rsidRDefault="00892AB4" w:rsidP="00892AB4">
                      <w:pPr>
                        <w:jc w:val="center"/>
                        <w:rPr>
                          <w:rFonts w:ascii="Kinetic Letters" w:hAnsi="Kinetic Letters"/>
                          <w:sz w:val="40"/>
                          <w:szCs w:val="40"/>
                        </w:rPr>
                      </w:pPr>
                      <w:r w:rsidRPr="00E7047D">
                        <w:rPr>
                          <w:rFonts w:ascii="Kinetic Letters" w:hAnsi="Kinetic Letters"/>
                          <w:b/>
                          <w:sz w:val="40"/>
                          <w:szCs w:val="40"/>
                        </w:rPr>
                        <w:t>Adverbs</w:t>
                      </w:r>
                      <w:r w:rsidRPr="00E7047D">
                        <w:rPr>
                          <w:rFonts w:ascii="Kinetic Letters" w:hAnsi="Kinetic Letters"/>
                          <w:sz w:val="40"/>
                          <w:szCs w:val="40"/>
                        </w:rPr>
                        <w:t xml:space="preserve"> are words which tell you </w:t>
                      </w:r>
                      <w:r w:rsidRPr="00E7047D">
                        <w:rPr>
                          <w:rFonts w:ascii="Kinetic Letters" w:hAnsi="Kinetic Letters"/>
                          <w:b/>
                          <w:sz w:val="40"/>
                          <w:szCs w:val="40"/>
                        </w:rPr>
                        <w:t>where, when, how</w:t>
                      </w:r>
                      <w:r w:rsidRPr="00E7047D">
                        <w:rPr>
                          <w:rFonts w:ascii="Kinetic Letters" w:hAnsi="Kinetic Letters"/>
                          <w:sz w:val="40"/>
                          <w:szCs w:val="40"/>
                        </w:rPr>
                        <w:t xml:space="preserve">, or </w:t>
                      </w:r>
                      <w:r w:rsidRPr="00E7047D">
                        <w:rPr>
                          <w:rFonts w:ascii="Kinetic Letters" w:hAnsi="Kinetic Letters"/>
                          <w:b/>
                          <w:sz w:val="40"/>
                          <w:szCs w:val="40"/>
                        </w:rPr>
                        <w:t>how often</w:t>
                      </w:r>
                      <w:r w:rsidRPr="00E7047D">
                        <w:rPr>
                          <w:rFonts w:ascii="Kinetic Letters" w:hAnsi="Kinetic Letters"/>
                          <w:sz w:val="40"/>
                          <w:szCs w:val="40"/>
                        </w:rPr>
                        <w:t xml:space="preserve"> something is done.</w:t>
                      </w:r>
                    </w:p>
                    <w:p w14:paraId="420B6E66" w14:textId="77777777" w:rsidR="00892AB4" w:rsidRPr="003C3CB7" w:rsidRDefault="00892AB4" w:rsidP="00892AB4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Kinetic Letters" w:hAnsi="Kinetic Letters"/>
          <w:sz w:val="36"/>
          <w:szCs w:val="36"/>
        </w:rPr>
        <w:t>That’s right!</w:t>
      </w:r>
    </w:p>
    <w:p w14:paraId="31750388" w14:textId="77777777" w:rsidR="00D82EAE" w:rsidRDefault="00D82EAE" w:rsidP="00892AB4">
      <w:pPr>
        <w:jc w:val="center"/>
        <w:rPr>
          <w:rFonts w:ascii="Kinetic Letters" w:hAnsi="Kinetic Letter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55E2CC5D" wp14:editId="78C6E16D">
            <wp:simplePos x="0" y="0"/>
            <wp:positionH relativeFrom="page">
              <wp:posOffset>5892817</wp:posOffset>
            </wp:positionH>
            <wp:positionV relativeFrom="paragraph">
              <wp:posOffset>1489751</wp:posOffset>
            </wp:positionV>
            <wp:extent cx="981710" cy="1223010"/>
            <wp:effectExtent l="0" t="0" r="8890" b="0"/>
            <wp:wrapTight wrapText="bothSides">
              <wp:wrapPolygon edited="0">
                <wp:start x="0" y="0"/>
                <wp:lineTo x="0" y="21196"/>
                <wp:lineTo x="21376" y="21196"/>
                <wp:lineTo x="2137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547AE" w14:textId="77777777" w:rsidR="00D82EAE" w:rsidRDefault="00892AB4" w:rsidP="00892AB4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Yesterday, you spotted the adverbs in my sentences. </w:t>
      </w:r>
    </w:p>
    <w:p w14:paraId="586BCC94" w14:textId="77777777" w:rsidR="00D82EAE" w:rsidRDefault="00892AB4" w:rsidP="00892AB4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Today, I want you to change the adverb in</w:t>
      </w:r>
      <w:r w:rsidR="00D82EAE">
        <w:rPr>
          <w:rFonts w:ascii="Kinetic Letters" w:hAnsi="Kinetic Letters"/>
          <w:sz w:val="36"/>
          <w:szCs w:val="36"/>
        </w:rPr>
        <w:t xml:space="preserve"> my sentence to your own. You can add a picture like I did if you like!</w:t>
      </w:r>
    </w:p>
    <w:p w14:paraId="3A943909" w14:textId="77777777" w:rsidR="00D82EAE" w:rsidRDefault="00D82EAE" w:rsidP="00892AB4">
      <w:pPr>
        <w:jc w:val="center"/>
        <w:rPr>
          <w:rFonts w:ascii="Kinetic Letters" w:hAnsi="Kinetic Letters"/>
          <w:sz w:val="36"/>
          <w:szCs w:val="36"/>
        </w:rPr>
      </w:pPr>
    </w:p>
    <w:p w14:paraId="635CDDFE" w14:textId="77777777" w:rsidR="00D82EAE" w:rsidRDefault="00D82EAE" w:rsidP="00D82EAE">
      <w:pPr>
        <w:pStyle w:val="ListParagraph"/>
        <w:ind w:left="360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For example, yesterday’s sentence was,</w:t>
      </w:r>
    </w:p>
    <w:p w14:paraId="7CBD3D4D" w14:textId="77777777" w:rsidR="00424660" w:rsidRDefault="00424660" w:rsidP="00D82EAE">
      <w:pPr>
        <w:pStyle w:val="ListParagraph"/>
        <w:ind w:left="360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Isaiah ran </w:t>
      </w:r>
      <w:r w:rsidRPr="00424660">
        <w:rPr>
          <w:rFonts w:ascii="Kinetic Letters" w:hAnsi="Kinetic Letters"/>
          <w:color w:val="FF0000"/>
          <w:sz w:val="36"/>
          <w:szCs w:val="36"/>
        </w:rPr>
        <w:t>quickly</w:t>
      </w:r>
      <w:r>
        <w:rPr>
          <w:rFonts w:ascii="Kinetic Letters" w:hAnsi="Kinetic Letters"/>
          <w:sz w:val="36"/>
          <w:szCs w:val="36"/>
        </w:rPr>
        <w:t>.</w:t>
      </w:r>
    </w:p>
    <w:p w14:paraId="02E59F9F" w14:textId="77777777" w:rsidR="00D82EAE" w:rsidRDefault="00D82EAE" w:rsidP="00D82EAE">
      <w:pPr>
        <w:pStyle w:val="ListParagraph"/>
        <w:ind w:left="360"/>
        <w:jc w:val="center"/>
        <w:rPr>
          <w:rFonts w:ascii="Kinetic Letters" w:hAnsi="Kinetic Letter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00C3040B" wp14:editId="547ECDC5">
            <wp:simplePos x="0" y="0"/>
            <wp:positionH relativeFrom="column">
              <wp:posOffset>2070735</wp:posOffset>
            </wp:positionH>
            <wp:positionV relativeFrom="paragraph">
              <wp:posOffset>300355</wp:posOffset>
            </wp:positionV>
            <wp:extent cx="1007110" cy="1496060"/>
            <wp:effectExtent l="0" t="0" r="2540" b="8890"/>
            <wp:wrapTight wrapText="bothSides">
              <wp:wrapPolygon edited="0">
                <wp:start x="0" y="0"/>
                <wp:lineTo x="0" y="21453"/>
                <wp:lineTo x="21246" y="21453"/>
                <wp:lineTo x="2124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inetic Letters" w:hAnsi="Kinetic Letters"/>
          <w:sz w:val="36"/>
          <w:szCs w:val="36"/>
        </w:rPr>
        <w:t>I can change the adverb quickly to make a new sentence.</w:t>
      </w:r>
    </w:p>
    <w:p w14:paraId="3E2958ED" w14:textId="77777777" w:rsidR="00424660" w:rsidRDefault="00D82EAE" w:rsidP="00424660">
      <w:pPr>
        <w:pStyle w:val="ListParagraph"/>
        <w:ind w:left="360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         </w:t>
      </w:r>
    </w:p>
    <w:p w14:paraId="53453E7C" w14:textId="77777777" w:rsidR="00424660" w:rsidRDefault="00424660" w:rsidP="00D82EAE">
      <w:pPr>
        <w:pStyle w:val="ListParagraph"/>
        <w:ind w:left="360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Isaiah ran </w:t>
      </w:r>
      <w:r w:rsidRPr="00424660">
        <w:rPr>
          <w:rFonts w:ascii="Kinetic Letters" w:hAnsi="Kinetic Letters"/>
          <w:color w:val="FF0000"/>
          <w:sz w:val="36"/>
          <w:szCs w:val="36"/>
        </w:rPr>
        <w:t>slowly</w:t>
      </w:r>
      <w:r>
        <w:rPr>
          <w:rFonts w:ascii="Kinetic Letters" w:hAnsi="Kinetic Letters"/>
          <w:color w:val="FF0000"/>
          <w:sz w:val="36"/>
          <w:szCs w:val="36"/>
        </w:rPr>
        <w:t>.</w:t>
      </w:r>
    </w:p>
    <w:p w14:paraId="227B0958" w14:textId="77777777" w:rsidR="00424660" w:rsidRDefault="00424660" w:rsidP="00D82EAE">
      <w:pPr>
        <w:rPr>
          <w:rFonts w:ascii="Kinetic Letters" w:hAnsi="Kinetic Letters"/>
          <w:sz w:val="36"/>
          <w:szCs w:val="36"/>
        </w:rPr>
      </w:pPr>
    </w:p>
    <w:p w14:paraId="652236D4" w14:textId="77777777" w:rsidR="00D82EAE" w:rsidRDefault="00D82EAE" w:rsidP="00D82EAE">
      <w:pPr>
        <w:rPr>
          <w:rFonts w:ascii="Kinetic Letters" w:hAnsi="Kinetic Letters"/>
          <w:sz w:val="36"/>
          <w:szCs w:val="36"/>
        </w:rPr>
      </w:pPr>
    </w:p>
    <w:p w14:paraId="6C9E5641" w14:textId="77777777" w:rsidR="00D82EAE" w:rsidRDefault="00D82EAE" w:rsidP="00D82EAE">
      <w:pPr>
        <w:jc w:val="center"/>
        <w:rPr>
          <w:rFonts w:ascii="Kinetic Letters" w:hAnsi="Kinetic Letters"/>
          <w:sz w:val="36"/>
          <w:szCs w:val="36"/>
        </w:rPr>
      </w:pPr>
    </w:p>
    <w:p w14:paraId="115FE364" w14:textId="77777777" w:rsidR="007E50E6" w:rsidRDefault="007E50E6" w:rsidP="00D82EAE">
      <w:pPr>
        <w:jc w:val="center"/>
        <w:rPr>
          <w:rFonts w:ascii="Kinetic Letters" w:hAnsi="Kinetic Letters"/>
          <w:sz w:val="36"/>
          <w:szCs w:val="36"/>
        </w:rPr>
      </w:pPr>
    </w:p>
    <w:p w14:paraId="26A33CD6" w14:textId="77777777" w:rsidR="007E50E6" w:rsidRDefault="007E50E6" w:rsidP="00D82EAE">
      <w:pPr>
        <w:jc w:val="center"/>
        <w:rPr>
          <w:rFonts w:ascii="Kinetic Letters" w:hAnsi="Kinetic Letters"/>
          <w:sz w:val="36"/>
          <w:szCs w:val="36"/>
        </w:rPr>
      </w:pPr>
    </w:p>
    <w:p w14:paraId="5F61987C" w14:textId="77777777" w:rsidR="00D82EAE" w:rsidRPr="00424660" w:rsidRDefault="00D82EAE" w:rsidP="00D82EAE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Can you do the same for these sentences? Hmm</w:t>
      </w:r>
      <w:r>
        <w:rPr>
          <w:rFonts w:ascii="Courier New" w:hAnsi="Courier New" w:cs="Courier New"/>
          <w:sz w:val="36"/>
          <w:szCs w:val="36"/>
        </w:rPr>
        <w:t>…</w:t>
      </w:r>
      <w:r>
        <w:rPr>
          <w:rFonts w:ascii="Kinetic Letters" w:hAnsi="Kinetic Letters"/>
          <w:sz w:val="36"/>
          <w:szCs w:val="36"/>
        </w:rPr>
        <w:t>.</w:t>
      </w:r>
      <w:r w:rsidRPr="00D82EAE">
        <w:rPr>
          <w:rFonts w:ascii="Kinetic Letters" w:hAnsi="Kinetic Letters"/>
          <w:b/>
          <w:sz w:val="36"/>
          <w:szCs w:val="36"/>
          <w:u w:val="single"/>
        </w:rPr>
        <w:t>1 dojo</w:t>
      </w:r>
      <w:r>
        <w:rPr>
          <w:rFonts w:ascii="Kinetic Letters" w:hAnsi="Kinetic Letters"/>
          <w:sz w:val="36"/>
          <w:szCs w:val="36"/>
        </w:rPr>
        <w:t xml:space="preserve"> for every two sentences I see I think! </w:t>
      </w:r>
    </w:p>
    <w:p w14:paraId="3E23B679" w14:textId="77777777" w:rsidR="00424660" w:rsidRDefault="00424660" w:rsidP="00D82EAE">
      <w:pPr>
        <w:pStyle w:val="ListParagraph"/>
        <w:numPr>
          <w:ilvl w:val="0"/>
          <w:numId w:val="5"/>
        </w:numPr>
        <w:spacing w:line="48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Isabelle tried hard.</w:t>
      </w:r>
    </w:p>
    <w:p w14:paraId="7B1C093C" w14:textId="77777777" w:rsidR="00424660" w:rsidRDefault="00424660" w:rsidP="00D82EAE">
      <w:pPr>
        <w:pStyle w:val="ListParagraph"/>
        <w:numPr>
          <w:ilvl w:val="0"/>
          <w:numId w:val="5"/>
        </w:numPr>
        <w:spacing w:line="48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Abigail threw the ball up.</w:t>
      </w:r>
    </w:p>
    <w:p w14:paraId="7D9B355C" w14:textId="77777777" w:rsidR="00424660" w:rsidRDefault="00424660" w:rsidP="00D82EAE">
      <w:pPr>
        <w:pStyle w:val="ListParagraph"/>
        <w:numPr>
          <w:ilvl w:val="0"/>
          <w:numId w:val="5"/>
        </w:numPr>
        <w:spacing w:line="48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Liam ran upstairs.</w:t>
      </w:r>
    </w:p>
    <w:p w14:paraId="465B0049" w14:textId="77777777" w:rsidR="00424660" w:rsidRDefault="00424660" w:rsidP="00D82EAE">
      <w:pPr>
        <w:pStyle w:val="ListParagraph"/>
        <w:numPr>
          <w:ilvl w:val="0"/>
          <w:numId w:val="5"/>
        </w:numPr>
        <w:spacing w:line="48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Helen laughed nervously.</w:t>
      </w:r>
    </w:p>
    <w:p w14:paraId="2C26BFB8" w14:textId="77777777" w:rsidR="00424660" w:rsidRDefault="00424660" w:rsidP="00D82EAE">
      <w:pPr>
        <w:pStyle w:val="ListParagraph"/>
        <w:numPr>
          <w:ilvl w:val="0"/>
          <w:numId w:val="5"/>
        </w:numPr>
        <w:spacing w:line="48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The penguins swam yesterday.</w:t>
      </w:r>
    </w:p>
    <w:p w14:paraId="6595CF75" w14:textId="77777777" w:rsidR="00D82EAE" w:rsidRDefault="00424660" w:rsidP="00D82EAE">
      <w:pPr>
        <w:pStyle w:val="ListParagraph"/>
        <w:numPr>
          <w:ilvl w:val="0"/>
          <w:numId w:val="5"/>
        </w:numPr>
        <w:spacing w:line="480" w:lineRule="auto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The lion roared daily.</w:t>
      </w:r>
    </w:p>
    <w:p w14:paraId="3F449EA2" w14:textId="77777777" w:rsidR="00892AB4" w:rsidRDefault="00424660" w:rsidP="00D82EAE">
      <w:pPr>
        <w:pStyle w:val="ListParagraph"/>
        <w:numPr>
          <w:ilvl w:val="0"/>
          <w:numId w:val="5"/>
        </w:numPr>
        <w:spacing w:line="480" w:lineRule="auto"/>
        <w:jc w:val="center"/>
        <w:rPr>
          <w:rFonts w:ascii="Kinetic Letters" w:hAnsi="Kinetic Letters"/>
          <w:sz w:val="36"/>
          <w:szCs w:val="36"/>
        </w:rPr>
      </w:pPr>
      <w:r w:rsidRPr="00D82EAE">
        <w:rPr>
          <w:rFonts w:ascii="Kinetic Letters" w:hAnsi="Kinetic Letters"/>
          <w:sz w:val="36"/>
          <w:szCs w:val="36"/>
        </w:rPr>
        <w:t>Amy tried hard to finish her homework</w:t>
      </w:r>
    </w:p>
    <w:p w14:paraId="4686929B" w14:textId="77777777" w:rsidR="00D82EAE" w:rsidRDefault="00FE0CA2" w:rsidP="00D82EAE">
      <w:pPr>
        <w:jc w:val="center"/>
        <w:rPr>
          <w:rFonts w:ascii="Kinetic Letters" w:hAnsi="Kinetic Letters"/>
          <w:b/>
          <w:sz w:val="36"/>
          <w:szCs w:val="36"/>
          <w:u w:val="single"/>
        </w:rPr>
      </w:pPr>
      <w:r>
        <w:rPr>
          <w:rFonts w:ascii="Kinetic Letters" w:hAnsi="Kinetic Letters"/>
          <w:b/>
          <w:sz w:val="36"/>
          <w:szCs w:val="36"/>
          <w:u w:val="single"/>
        </w:rPr>
        <w:t xml:space="preserve">Last today, is </w:t>
      </w:r>
      <w:proofErr w:type="gramStart"/>
      <w:r>
        <w:rPr>
          <w:rFonts w:ascii="Kinetic Letters" w:hAnsi="Kinetic Letters"/>
          <w:b/>
          <w:sz w:val="36"/>
          <w:szCs w:val="36"/>
          <w:u w:val="single"/>
        </w:rPr>
        <w:t>RE</w:t>
      </w:r>
      <w:proofErr w:type="gramEnd"/>
    </w:p>
    <w:p w14:paraId="33B31169" w14:textId="77777777" w:rsidR="004F591F" w:rsidRDefault="004F591F" w:rsidP="00D82EAE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Some people’s special place might be a place of worship. A place of worship is where people go to carry out their religious practices together. </w:t>
      </w:r>
    </w:p>
    <w:p w14:paraId="77AFBF75" w14:textId="77777777" w:rsidR="002121E0" w:rsidRDefault="002121E0" w:rsidP="00D82EAE">
      <w:pPr>
        <w:jc w:val="center"/>
        <w:rPr>
          <w:rFonts w:ascii="Kinetic Letters" w:hAnsi="Kinetic Letters"/>
          <w:sz w:val="36"/>
          <w:szCs w:val="36"/>
        </w:rPr>
      </w:pPr>
    </w:p>
    <w:p w14:paraId="2C50F54C" w14:textId="77777777" w:rsidR="00B770D3" w:rsidRDefault="002121E0" w:rsidP="00D82EAE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Below are pictures of </w:t>
      </w:r>
      <w:r w:rsidR="004F591F">
        <w:rPr>
          <w:rFonts w:ascii="Kinetic Letters" w:hAnsi="Kinetic Letters"/>
          <w:sz w:val="36"/>
          <w:szCs w:val="36"/>
        </w:rPr>
        <w:t>different places of worship. How many can yo</w:t>
      </w:r>
      <w:r w:rsidR="00F9004C">
        <w:rPr>
          <w:rFonts w:ascii="Kinetic Letters" w:hAnsi="Kinetic Letters"/>
          <w:sz w:val="36"/>
          <w:szCs w:val="36"/>
        </w:rPr>
        <w:t>u name</w:t>
      </w:r>
      <w:r>
        <w:rPr>
          <w:rFonts w:ascii="Kinetic Letters" w:hAnsi="Kinetic Letters"/>
          <w:sz w:val="36"/>
          <w:szCs w:val="36"/>
        </w:rPr>
        <w:t xml:space="preserve"> and match to the religion they belong to in 5 minutes? </w:t>
      </w:r>
    </w:p>
    <w:p w14:paraId="38DF3FF3" w14:textId="77777777" w:rsidR="004F591F" w:rsidRPr="004F591F" w:rsidRDefault="00446E54" w:rsidP="00B770D3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Write the number, letter and capital letter that match. Send me a photo of your answers for </w:t>
      </w:r>
      <w:r w:rsidRPr="00446E54">
        <w:rPr>
          <w:rFonts w:ascii="Kinetic Letters" w:hAnsi="Kinetic Letters"/>
          <w:b/>
          <w:sz w:val="36"/>
          <w:szCs w:val="36"/>
          <w:u w:val="single"/>
        </w:rPr>
        <w:t>4 dojos</w:t>
      </w:r>
      <w:r>
        <w:rPr>
          <w:rFonts w:ascii="Kinetic Letters" w:hAnsi="Kinetic Letters"/>
          <w:sz w:val="36"/>
          <w:szCs w:val="36"/>
        </w:rPr>
        <w:t>!</w:t>
      </w:r>
    </w:p>
    <w:p w14:paraId="67A510DC" w14:textId="77777777" w:rsidR="004F591F" w:rsidRDefault="00446E54" w:rsidP="00D82EAE">
      <w:pPr>
        <w:jc w:val="center"/>
        <w:rPr>
          <w:rFonts w:ascii="Kinetic Letters" w:hAnsi="Kinetic Letters"/>
          <w:b/>
          <w:sz w:val="36"/>
          <w:szCs w:val="36"/>
          <w:u w:val="single"/>
        </w:rPr>
      </w:pPr>
      <w:r>
        <w:rPr>
          <w:rFonts w:ascii="Kinetic Letters" w:hAnsi="Kinetic Letter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A8EC1D" wp14:editId="2E76E8E8">
                <wp:simplePos x="0" y="0"/>
                <wp:positionH relativeFrom="margin">
                  <wp:posOffset>2409825</wp:posOffset>
                </wp:positionH>
                <wp:positionV relativeFrom="paragraph">
                  <wp:posOffset>5868670</wp:posOffset>
                </wp:positionV>
                <wp:extent cx="2019300" cy="44577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45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A2DADC" w14:textId="77777777" w:rsidR="002121E0" w:rsidRPr="00446E54" w:rsidRDefault="002121E0" w:rsidP="002121E0">
                            <w:pPr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>Religions</w:t>
                            </w:r>
                          </w:p>
                          <w:p w14:paraId="48B329AD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 xml:space="preserve">Hinduism </w:t>
                            </w:r>
                          </w:p>
                          <w:p w14:paraId="1C52A026" w14:textId="77777777" w:rsidR="002121E0" w:rsidRPr="00446E54" w:rsidRDefault="00240F37" w:rsidP="00446E5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>Islam</w:t>
                            </w:r>
                          </w:p>
                          <w:p w14:paraId="28D6A487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 xml:space="preserve">Christianity </w:t>
                            </w:r>
                          </w:p>
                          <w:p w14:paraId="4D7296E6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 xml:space="preserve">Judaism </w:t>
                            </w:r>
                          </w:p>
                          <w:p w14:paraId="4013D6D0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 xml:space="preserve">Sikhism </w:t>
                            </w:r>
                          </w:p>
                          <w:p w14:paraId="5424BA8F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FF0000"/>
                                <w:sz w:val="56"/>
                                <w:szCs w:val="56"/>
                              </w:rPr>
                              <w:t>Buddhism</w:t>
                            </w:r>
                          </w:p>
                          <w:p w14:paraId="2015E75A" w14:textId="77777777" w:rsidR="002121E0" w:rsidRPr="002121E0" w:rsidRDefault="002121E0" w:rsidP="002121E0">
                            <w:pPr>
                              <w:jc w:val="center"/>
                              <w:rPr>
                                <w:rFonts w:ascii="Kinetic Letters" w:hAnsi="Kinetic Letters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8EC1D" id="Text Box 42" o:spid="_x0000_s1036" type="#_x0000_t202" style="position:absolute;left:0;text-align:left;margin-left:189.75pt;margin-top:462.1pt;width:159pt;height:35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" fillcolor="window" strokeweight=".5pt">
                <v:textbox>
                  <w:txbxContent>
                    <w:p w14:paraId="7EA2DADC" w14:textId="77777777" w:rsidR="002121E0" w:rsidRPr="00446E54" w:rsidRDefault="002121E0" w:rsidP="002121E0">
                      <w:pPr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  <w:u w:val="single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  <w:u w:val="single"/>
                        </w:rPr>
                        <w:t>Religions</w:t>
                      </w:r>
                    </w:p>
                    <w:p w14:paraId="48B329AD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 xml:space="preserve">Hinduism </w:t>
                      </w:r>
                    </w:p>
                    <w:p w14:paraId="1C52A026" w14:textId="77777777" w:rsidR="002121E0" w:rsidRPr="00446E54" w:rsidRDefault="00240F37" w:rsidP="00446E5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>Islam</w:t>
                      </w:r>
                    </w:p>
                    <w:p w14:paraId="28D6A487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 xml:space="preserve">Christianity </w:t>
                      </w:r>
                    </w:p>
                    <w:p w14:paraId="4D7296E6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 xml:space="preserve">Judaism </w:t>
                      </w:r>
                    </w:p>
                    <w:p w14:paraId="4013D6D0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 xml:space="preserve">Sikhism </w:t>
                      </w:r>
                    </w:p>
                    <w:p w14:paraId="5424BA8F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FF0000"/>
                          <w:sz w:val="56"/>
                          <w:szCs w:val="56"/>
                        </w:rPr>
                        <w:t>Buddhism</w:t>
                      </w:r>
                    </w:p>
                    <w:p w14:paraId="2015E75A" w14:textId="77777777" w:rsidR="002121E0" w:rsidRPr="002121E0" w:rsidRDefault="002121E0" w:rsidP="002121E0">
                      <w:pPr>
                        <w:jc w:val="center"/>
                        <w:rPr>
                          <w:rFonts w:ascii="Kinetic Letters" w:hAnsi="Kinetic Letters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inetic Letters" w:hAnsi="Kinetic Letter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D1D3FD" wp14:editId="66BE643A">
                <wp:simplePos x="0" y="0"/>
                <wp:positionH relativeFrom="margin">
                  <wp:posOffset>-390525</wp:posOffset>
                </wp:positionH>
                <wp:positionV relativeFrom="paragraph">
                  <wp:posOffset>5887720</wp:posOffset>
                </wp:positionV>
                <wp:extent cx="2019300" cy="44196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58CB0" w14:textId="77777777" w:rsidR="002121E0" w:rsidRPr="00446E54" w:rsidRDefault="002121E0" w:rsidP="002121E0">
                            <w:pPr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  <w:u w:val="single"/>
                              </w:rPr>
                              <w:t>Places of worship</w:t>
                            </w:r>
                          </w:p>
                          <w:p w14:paraId="5733013F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  <w:t>Temple</w:t>
                            </w:r>
                          </w:p>
                          <w:p w14:paraId="5AC3A866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  <w:t>Synagogue</w:t>
                            </w:r>
                          </w:p>
                          <w:p w14:paraId="1F203B15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  <w:t>Gurdwara</w:t>
                            </w:r>
                          </w:p>
                          <w:p w14:paraId="328748EE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  <w:t>Mandir</w:t>
                            </w:r>
                          </w:p>
                          <w:p w14:paraId="0B05A410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  <w:t>Mosque</w:t>
                            </w:r>
                          </w:p>
                          <w:p w14:paraId="7273A5DE" w14:textId="77777777" w:rsidR="002121E0" w:rsidRPr="00446E54" w:rsidRDefault="002121E0" w:rsidP="00446E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46E54">
                              <w:rPr>
                                <w:rFonts w:ascii="Kinetic Letters" w:hAnsi="Kinetic Letters"/>
                                <w:color w:val="002060"/>
                                <w:sz w:val="56"/>
                                <w:szCs w:val="56"/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1D3FD" id="Text Box 41" o:spid="_x0000_s1037" type="#_x0000_t202" style="position:absolute;left:0;text-align:left;margin-left:-30.75pt;margin-top:463.6pt;width:159pt;height:34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" fillcolor="white [3201]" strokeweight=".5pt">
                <v:textbox>
                  <w:txbxContent>
                    <w:p w14:paraId="10458CB0" w14:textId="77777777" w:rsidR="002121E0" w:rsidRPr="00446E54" w:rsidRDefault="002121E0" w:rsidP="002121E0">
                      <w:pPr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  <w:u w:val="single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  <w:u w:val="single"/>
                        </w:rPr>
                        <w:t>Places of worship</w:t>
                      </w:r>
                    </w:p>
                    <w:p w14:paraId="5733013F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  <w:t>Temple</w:t>
                      </w:r>
                    </w:p>
                    <w:p w14:paraId="5AC3A866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  <w:t>Synagogue</w:t>
                      </w:r>
                    </w:p>
                    <w:p w14:paraId="1F203B15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  <w:t>Gurdwara</w:t>
                      </w:r>
                    </w:p>
                    <w:p w14:paraId="328748EE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  <w:t>Mandir</w:t>
                      </w:r>
                    </w:p>
                    <w:p w14:paraId="0B05A410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  <w:t>Mosque</w:t>
                      </w:r>
                    </w:p>
                    <w:p w14:paraId="7273A5DE" w14:textId="77777777" w:rsidR="002121E0" w:rsidRPr="00446E54" w:rsidRDefault="002121E0" w:rsidP="00446E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</w:pPr>
                      <w:r w:rsidRPr="00446E54">
                        <w:rPr>
                          <w:rFonts w:ascii="Kinetic Letters" w:hAnsi="Kinetic Letters"/>
                          <w:color w:val="002060"/>
                          <w:sz w:val="56"/>
                          <w:szCs w:val="56"/>
                        </w:rPr>
                        <w:t>Church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21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11804AD" wp14:editId="01782124">
                <wp:simplePos x="0" y="0"/>
                <wp:positionH relativeFrom="page">
                  <wp:align>right</wp:align>
                </wp:positionH>
                <wp:positionV relativeFrom="paragraph">
                  <wp:posOffset>5092700</wp:posOffset>
                </wp:positionV>
                <wp:extent cx="7122160" cy="628650"/>
                <wp:effectExtent l="0" t="0" r="2540" b="0"/>
                <wp:wrapTight wrapText="bothSides">
                  <wp:wrapPolygon edited="0">
                    <wp:start x="0" y="0"/>
                    <wp:lineTo x="0" y="20945"/>
                    <wp:lineTo x="21550" y="20945"/>
                    <wp:lineTo x="21550" y="0"/>
                    <wp:lineTo x="0" y="0"/>
                  </wp:wrapPolygon>
                </wp:wrapTight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16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924AE0" w14:textId="77777777" w:rsidR="002121E0" w:rsidRPr="002121E0" w:rsidRDefault="002121E0" w:rsidP="002121E0">
                            <w:pPr>
                              <w:rPr>
                                <w:rFonts w:ascii="Kinetic Letters" w:hAnsi="Kinetic Letter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72"/>
                                <w:szCs w:val="72"/>
                              </w:rPr>
                              <w:t xml:space="preserve">      4                      5                       6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1804AD" id="Text Box 40" o:spid="_x0000_s1038" type="#_x0000_t202" style="position:absolute;left:0;text-align:left;margin-left:509.6pt;margin-top:401pt;width:560.8pt;height:49.5pt;z-index:-251607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" fillcolor="window" stroked="f" strokeweight=".5pt">
                <v:textbox>
                  <w:txbxContent>
                    <w:p w14:paraId="30924AE0" w14:textId="77777777" w:rsidR="002121E0" w:rsidRPr="002121E0" w:rsidRDefault="002121E0" w:rsidP="002121E0">
                      <w:pPr>
                        <w:rPr>
                          <w:rFonts w:ascii="Kinetic Letters" w:hAnsi="Kinetic Letters"/>
                          <w:sz w:val="72"/>
                          <w:szCs w:val="72"/>
                        </w:rPr>
                      </w:pPr>
                      <w:r>
                        <w:rPr>
                          <w:rFonts w:ascii="Kinetic Letters" w:hAnsi="Kinetic Letters"/>
                          <w:sz w:val="72"/>
                          <w:szCs w:val="72"/>
                        </w:rPr>
                        <w:t xml:space="preserve">      4                      5                       6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00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89C0FB5" wp14:editId="16138459">
                <wp:simplePos x="0" y="0"/>
                <wp:positionH relativeFrom="column">
                  <wp:posOffset>-1476375</wp:posOffset>
                </wp:positionH>
                <wp:positionV relativeFrom="paragraph">
                  <wp:posOffset>2172970</wp:posOffset>
                </wp:positionV>
                <wp:extent cx="7122160" cy="628650"/>
                <wp:effectExtent l="0" t="0" r="2540" b="0"/>
                <wp:wrapTight wrapText="bothSides">
                  <wp:wrapPolygon edited="0">
                    <wp:start x="0" y="0"/>
                    <wp:lineTo x="0" y="20945"/>
                    <wp:lineTo x="21550" y="20945"/>
                    <wp:lineTo x="21550" y="0"/>
                    <wp:lineTo x="0" y="0"/>
                  </wp:wrapPolygon>
                </wp:wrapTight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16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AE79" w14:textId="77777777" w:rsidR="00F9004C" w:rsidRPr="002121E0" w:rsidRDefault="002121E0">
                            <w:pPr>
                              <w:rPr>
                                <w:rFonts w:ascii="Kinetic Letters" w:hAnsi="Kinetic Letter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72"/>
                                <w:szCs w:val="72"/>
                              </w:rPr>
                              <w:t xml:space="preserve">        </w:t>
                            </w:r>
                            <w:r w:rsidRPr="002121E0">
                              <w:rPr>
                                <w:rFonts w:ascii="Kinetic Letters" w:hAnsi="Kinetic Letter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Kinetic Letters" w:hAnsi="Kinetic Letters"/>
                                <w:sz w:val="72"/>
                                <w:szCs w:val="72"/>
                              </w:rPr>
                              <w:t xml:space="preserve">                      2                       3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9C0FB5" id="Text Box 39" o:spid="_x0000_s1039" type="#_x0000_t202" style="position:absolute;left:0;text-align:left;margin-left:-116.25pt;margin-top:171.1pt;width:560.8pt;height:49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" fillcolor="white [3201]" stroked="f" strokeweight=".5pt">
                <v:textbox>
                  <w:txbxContent>
                    <w:p w14:paraId="37D0AE79" w14:textId="77777777" w:rsidR="00F9004C" w:rsidRPr="002121E0" w:rsidRDefault="002121E0">
                      <w:pPr>
                        <w:rPr>
                          <w:rFonts w:ascii="Kinetic Letters" w:hAnsi="Kinetic Letters"/>
                          <w:sz w:val="72"/>
                          <w:szCs w:val="72"/>
                        </w:rPr>
                      </w:pPr>
                      <w:r>
                        <w:rPr>
                          <w:rFonts w:ascii="Kinetic Letters" w:hAnsi="Kinetic Letters"/>
                          <w:sz w:val="72"/>
                          <w:szCs w:val="72"/>
                        </w:rPr>
                        <w:t xml:space="preserve">        </w:t>
                      </w:r>
                      <w:r w:rsidRPr="002121E0">
                        <w:rPr>
                          <w:rFonts w:ascii="Kinetic Letters" w:hAnsi="Kinetic Letter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Kinetic Letters" w:hAnsi="Kinetic Letters"/>
                          <w:sz w:val="72"/>
                          <w:szCs w:val="72"/>
                        </w:rPr>
                        <w:t xml:space="preserve">                      2                       3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591F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05C91770" wp14:editId="0E94D3A5">
            <wp:simplePos x="0" y="0"/>
            <wp:positionH relativeFrom="page">
              <wp:align>right</wp:align>
            </wp:positionH>
            <wp:positionV relativeFrom="paragraph">
              <wp:posOffset>95116</wp:posOffset>
            </wp:positionV>
            <wp:extent cx="7409180" cy="4960620"/>
            <wp:effectExtent l="0" t="0" r="1270" b="0"/>
            <wp:wrapTight wrapText="bothSides">
              <wp:wrapPolygon edited="0">
                <wp:start x="2555" y="0"/>
                <wp:lineTo x="2110" y="166"/>
                <wp:lineTo x="1000" y="1078"/>
                <wp:lineTo x="944" y="1410"/>
                <wp:lineTo x="389" y="2654"/>
                <wp:lineTo x="167" y="3982"/>
                <wp:lineTo x="56" y="5724"/>
                <wp:lineTo x="111" y="6802"/>
                <wp:lineTo x="1111" y="7963"/>
                <wp:lineTo x="1277" y="8793"/>
                <wp:lineTo x="4832" y="9290"/>
                <wp:lineTo x="10774" y="9290"/>
                <wp:lineTo x="10774" y="10618"/>
                <wp:lineTo x="17550" y="11945"/>
                <wp:lineTo x="2555" y="11945"/>
                <wp:lineTo x="1222" y="12028"/>
                <wp:lineTo x="1222" y="13272"/>
                <wp:lineTo x="500" y="14599"/>
                <wp:lineTo x="222" y="15926"/>
                <wp:lineTo x="167" y="17253"/>
                <wp:lineTo x="444" y="18581"/>
                <wp:lineTo x="1000" y="19908"/>
                <wp:lineTo x="1055" y="20571"/>
                <wp:lineTo x="1833" y="21235"/>
                <wp:lineTo x="2943" y="21484"/>
                <wp:lineTo x="3721" y="21484"/>
                <wp:lineTo x="15217" y="21235"/>
                <wp:lineTo x="20549" y="20820"/>
                <wp:lineTo x="20493" y="19908"/>
                <wp:lineTo x="20715" y="19908"/>
                <wp:lineTo x="21215" y="18912"/>
                <wp:lineTo x="21215" y="18581"/>
                <wp:lineTo x="21548" y="17253"/>
                <wp:lineTo x="21548" y="15843"/>
                <wp:lineTo x="21382" y="14599"/>
                <wp:lineTo x="20937" y="12774"/>
                <wp:lineTo x="20493" y="12359"/>
                <wp:lineTo x="19438" y="11862"/>
                <wp:lineTo x="17050" y="11447"/>
                <wp:lineTo x="10719" y="10618"/>
                <wp:lineTo x="10774" y="9290"/>
                <wp:lineTo x="17550" y="9290"/>
                <wp:lineTo x="20271" y="8876"/>
                <wp:lineTo x="20215" y="7963"/>
                <wp:lineTo x="20604" y="7963"/>
                <wp:lineTo x="21548" y="7051"/>
                <wp:lineTo x="21548" y="6387"/>
                <wp:lineTo x="21437" y="4728"/>
                <wp:lineTo x="21215" y="3982"/>
                <wp:lineTo x="20993" y="2654"/>
                <wp:lineTo x="20549" y="1742"/>
                <wp:lineTo x="20382" y="1078"/>
                <wp:lineTo x="19049" y="166"/>
                <wp:lineTo x="18438" y="0"/>
                <wp:lineTo x="2555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8753" l="0" r="99833">
                                  <a14:foregroundMark x1="5843" y1="7731" x2="8848" y2="30175"/>
                                  <a14:foregroundMark x1="18531" y1="36160" x2="18531" y2="36160"/>
                                  <a14:foregroundMark x1="29215" y1="20449" x2="29215" y2="20449"/>
                                  <a14:foregroundMark x1="10017" y1="4489" x2="19199" y2="6234"/>
                                  <a14:foregroundMark x1="13689" y1="59352" x2="15860" y2="93017"/>
                                  <a14:foregroundMark x1="2003" y1="81546" x2="27379" y2="74813"/>
                                  <a14:foregroundMark x1="21536" y1="64090" x2="21536" y2="64090"/>
                                  <a14:foregroundMark x1="22204" y1="74065" x2="22204" y2="74065"/>
                                  <a14:foregroundMark x1="21536" y1="62344" x2="21536" y2="62344"/>
                                  <a14:foregroundMark x1="9683" y1="60848" x2="9683" y2="72569"/>
                                  <a14:foregroundMark x1="2671" y1="19202" x2="2671" y2="19202"/>
                                  <a14:foregroundMark x1="10518" y1="33915" x2="11185" y2="33416"/>
                                  <a14:foregroundMark x1="13856" y1="39651" x2="21703" y2="6234"/>
                                  <a14:foregroundMark x1="7012" y1="6484" x2="21035" y2="33915"/>
                                  <a14:foregroundMark x1="8347" y1="34913" x2="15693" y2="39401"/>
                                  <a14:foregroundMark x1="7346" y1="89526" x2="7346" y2="89526"/>
                                  <a14:foregroundMark x1="36895" y1="14214" x2="51252" y2="2993"/>
                                  <a14:foregroundMark x1="45910" y1="38903" x2="61436" y2="14963"/>
                                  <a14:foregroundMark x1="37062" y1="27930" x2="60267" y2="30923"/>
                                  <a14:foregroundMark x1="37396" y1="30923" x2="41235" y2="32419"/>
                                  <a14:foregroundMark x1="57262" y1="61596" x2="38731" y2="87781"/>
                                  <a14:foregroundMark x1="84641" y1="56858" x2="85142" y2="93017"/>
                                  <a14:foregroundMark x1="71786" y1="78803" x2="97830" y2="76559"/>
                                  <a14:foregroundMark x1="93489" y1="82294" x2="93489" y2="82294"/>
                                  <a14:foregroundMark x1="40902" y1="64589" x2="54925" y2="94264"/>
                                  <a14:foregroundMark x1="91486" y1="60848" x2="76127" y2="87531"/>
                                  <a14:foregroundMark x1="80301" y1="58603" x2="82137" y2="92519"/>
                                  <a14:foregroundMark x1="73122" y1="70324" x2="87145" y2="93516"/>
                                  <a14:foregroundMark x1="87646" y1="57107" x2="97496" y2="74065"/>
                                  <a14:foregroundMark x1="87980" y1="94264" x2="92154" y2="91521"/>
                                  <a14:foregroundMark x1="16528" y1="33167" x2="23873" y2="369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4C1FB" w14:textId="77777777" w:rsidR="00FE0CA2" w:rsidRPr="00FE0CA2" w:rsidRDefault="00FE0CA2" w:rsidP="00D82EAE">
      <w:pPr>
        <w:jc w:val="center"/>
        <w:rPr>
          <w:rFonts w:ascii="Kinetic Letters" w:hAnsi="Kinetic Letters"/>
          <w:sz w:val="36"/>
          <w:szCs w:val="36"/>
        </w:rPr>
      </w:pPr>
    </w:p>
    <w:p w14:paraId="7A128FE6" w14:textId="77777777" w:rsidR="00892AB4" w:rsidRDefault="00892AB4" w:rsidP="00892AB4">
      <w:pPr>
        <w:rPr>
          <w:rFonts w:ascii="Kinetic Letters" w:hAnsi="Kinetic Letters"/>
          <w:sz w:val="36"/>
          <w:szCs w:val="36"/>
        </w:rPr>
      </w:pPr>
    </w:p>
    <w:p w14:paraId="352762F7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430C73AC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4FBE746F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5885B631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1CAB56E9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7431EBB4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3A2C4809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4FD44D9F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1EB2AA20" w14:textId="77777777" w:rsidR="00412467" w:rsidRDefault="00412467" w:rsidP="00892AB4">
      <w:pPr>
        <w:rPr>
          <w:rFonts w:ascii="Kinetic Letters" w:hAnsi="Kinetic Letters"/>
          <w:sz w:val="36"/>
          <w:szCs w:val="36"/>
        </w:rPr>
      </w:pPr>
    </w:p>
    <w:p w14:paraId="47354D8A" w14:textId="77777777" w:rsidR="00412467" w:rsidRDefault="009667C6" w:rsidP="009667C6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Are any of these places of worship special to you or your family?</w:t>
      </w:r>
    </w:p>
    <w:p w14:paraId="62EC7EA6" w14:textId="77777777" w:rsidR="00095F7D" w:rsidRDefault="00095F7D" w:rsidP="00EF1F8C">
      <w:pPr>
        <w:rPr>
          <w:rFonts w:ascii="Kinetic Letters" w:hAnsi="Kinetic Letters"/>
          <w:sz w:val="36"/>
          <w:szCs w:val="36"/>
        </w:rPr>
      </w:pPr>
    </w:p>
    <w:p w14:paraId="25C38624" w14:textId="77777777" w:rsidR="00095F7D" w:rsidRDefault="009667C6" w:rsidP="009667C6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Today, we are going to make a guide for a visitor who has never visited one of these special places before. </w:t>
      </w:r>
    </w:p>
    <w:p w14:paraId="58FDD2C4" w14:textId="77777777" w:rsidR="009667C6" w:rsidRDefault="00095F7D" w:rsidP="009667C6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Pick a place</w:t>
      </w:r>
      <w:r w:rsidR="009667C6">
        <w:rPr>
          <w:rFonts w:ascii="Kinetic Letters" w:hAnsi="Kinetic Letters"/>
          <w:sz w:val="36"/>
          <w:szCs w:val="36"/>
        </w:rPr>
        <w:t xml:space="preserve"> of worship from above. You might pick one you go to regularly, have visited before, or you might like to research </w:t>
      </w:r>
      <w:r>
        <w:rPr>
          <w:rFonts w:ascii="Kinetic Letters" w:hAnsi="Kinetic Letters"/>
          <w:sz w:val="36"/>
          <w:szCs w:val="36"/>
        </w:rPr>
        <w:t xml:space="preserve">one </w:t>
      </w:r>
      <w:r w:rsidR="009667C6">
        <w:rPr>
          <w:rFonts w:ascii="Kinetic Letters" w:hAnsi="Kinetic Letters"/>
          <w:sz w:val="36"/>
          <w:szCs w:val="36"/>
        </w:rPr>
        <w:t>online</w:t>
      </w:r>
      <w:r>
        <w:rPr>
          <w:rFonts w:ascii="Kinetic Letters" w:hAnsi="Kinetic Letters"/>
          <w:sz w:val="36"/>
          <w:szCs w:val="36"/>
        </w:rPr>
        <w:t xml:space="preserve"> here </w:t>
      </w:r>
      <w:hyperlink r:id="rId23" w:history="1">
        <w:r w:rsidRPr="00095F7D">
          <w:rPr>
            <w:rStyle w:val="Hyperlink"/>
            <w:rFonts w:ascii="Kinetic Letters" w:hAnsi="Kinetic Letters"/>
            <w:sz w:val="36"/>
            <w:szCs w:val="36"/>
          </w:rPr>
          <w:t>https://www.bbc.co.uk/bitesize/subjects/zxnygk7</w:t>
        </w:r>
      </w:hyperlink>
      <w:r w:rsidRPr="00095F7D">
        <w:rPr>
          <w:rFonts w:ascii="Kinetic Letters" w:hAnsi="Kinetic Letters"/>
          <w:sz w:val="36"/>
          <w:szCs w:val="36"/>
        </w:rPr>
        <w:t>.</w:t>
      </w:r>
    </w:p>
    <w:p w14:paraId="1C8B922E" w14:textId="77777777" w:rsidR="00095F7D" w:rsidRDefault="00095F7D" w:rsidP="009667C6">
      <w:pPr>
        <w:jc w:val="center"/>
        <w:rPr>
          <w:rFonts w:ascii="Kinetic Letters" w:hAnsi="Kinetic Letters"/>
          <w:sz w:val="36"/>
          <w:szCs w:val="36"/>
        </w:rPr>
      </w:pPr>
    </w:p>
    <w:p w14:paraId="3173B48C" w14:textId="77777777" w:rsidR="009667C6" w:rsidRDefault="009667C6" w:rsidP="009667C6">
      <w:pPr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 </w:t>
      </w:r>
      <w:r w:rsidR="00095F7D">
        <w:rPr>
          <w:rFonts w:ascii="Kinetic Letters" w:hAnsi="Kinetic Letters"/>
          <w:sz w:val="36"/>
          <w:szCs w:val="36"/>
        </w:rPr>
        <w:t xml:space="preserve">In your guide you need to tell </w:t>
      </w:r>
      <w:r w:rsidR="00EF1F8C">
        <w:rPr>
          <w:rFonts w:ascii="Kinetic Letters" w:hAnsi="Kinetic Letters"/>
          <w:sz w:val="36"/>
          <w:szCs w:val="36"/>
        </w:rPr>
        <w:t xml:space="preserve">your </w:t>
      </w:r>
      <w:r w:rsidR="00095F7D">
        <w:rPr>
          <w:rFonts w:ascii="Kinetic Letters" w:hAnsi="Kinetic Letters"/>
          <w:sz w:val="36"/>
          <w:szCs w:val="36"/>
        </w:rPr>
        <w:t>visitor:</w:t>
      </w:r>
    </w:p>
    <w:p w14:paraId="3EE21D6D" w14:textId="77777777" w:rsidR="00095F7D" w:rsidRDefault="00095F7D" w:rsidP="00EF1F8C">
      <w:pPr>
        <w:pStyle w:val="ListParagraph"/>
        <w:numPr>
          <w:ilvl w:val="0"/>
          <w:numId w:val="8"/>
        </w:numPr>
        <w:spacing w:line="48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What might they see in this place of worship?</w:t>
      </w:r>
    </w:p>
    <w:p w14:paraId="038FABC7" w14:textId="77777777" w:rsidR="00095F7D" w:rsidRDefault="00095F7D" w:rsidP="00EF1F8C">
      <w:pPr>
        <w:pStyle w:val="ListParagraph"/>
        <w:numPr>
          <w:ilvl w:val="0"/>
          <w:numId w:val="8"/>
        </w:numPr>
        <w:spacing w:line="48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Are there any special items they might need to know about?</w:t>
      </w:r>
    </w:p>
    <w:p w14:paraId="39BDA837" w14:textId="77777777" w:rsidR="00095F7D" w:rsidRDefault="00095F7D" w:rsidP="00EF1F8C">
      <w:pPr>
        <w:pStyle w:val="ListParagraph"/>
        <w:numPr>
          <w:ilvl w:val="0"/>
          <w:numId w:val="8"/>
        </w:numPr>
        <w:spacing w:line="480" w:lineRule="auto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Is there anything they need to wear</w:t>
      </w:r>
      <w:r w:rsidR="005962C8">
        <w:rPr>
          <w:rFonts w:ascii="Kinetic Letters" w:hAnsi="Kinetic Letters"/>
          <w:sz w:val="36"/>
          <w:szCs w:val="36"/>
        </w:rPr>
        <w:t xml:space="preserve"> or do before coming</w:t>
      </w:r>
      <w:r>
        <w:rPr>
          <w:rFonts w:ascii="Kinetic Letters" w:hAnsi="Kinetic Letters"/>
          <w:sz w:val="36"/>
          <w:szCs w:val="36"/>
        </w:rPr>
        <w:t xml:space="preserve"> to this special place?</w:t>
      </w:r>
    </w:p>
    <w:p w14:paraId="3BEB254A" w14:textId="77777777" w:rsidR="00095F7D" w:rsidRDefault="00095F7D" w:rsidP="00095F7D">
      <w:pPr>
        <w:pStyle w:val="ListParagraph"/>
        <w:rPr>
          <w:rFonts w:ascii="Kinetic Letters" w:hAnsi="Kinetic Letters"/>
          <w:sz w:val="36"/>
          <w:szCs w:val="36"/>
        </w:rPr>
      </w:pPr>
    </w:p>
    <w:p w14:paraId="47026385" w14:textId="77777777" w:rsidR="00EF1F8C" w:rsidRDefault="00EF1F8C" w:rsidP="00095F7D">
      <w:pPr>
        <w:pStyle w:val="ListParagraph"/>
        <w:rPr>
          <w:rFonts w:ascii="Kinetic Letters" w:hAnsi="Kinetic Letters"/>
          <w:sz w:val="36"/>
          <w:szCs w:val="36"/>
        </w:rPr>
      </w:pPr>
    </w:p>
    <w:p w14:paraId="41B0C4C6" w14:textId="77777777" w:rsidR="005962C8" w:rsidRDefault="005962C8" w:rsidP="005962C8">
      <w:pPr>
        <w:pStyle w:val="ListParagraph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Please send me a picture of your visitor guides.</w:t>
      </w:r>
    </w:p>
    <w:p w14:paraId="3579C981" w14:textId="77777777" w:rsidR="005962C8" w:rsidRDefault="005962C8" w:rsidP="005962C8">
      <w:pPr>
        <w:pStyle w:val="ListParagraph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 xml:space="preserve">I will give </w:t>
      </w:r>
      <w:r w:rsidRPr="005962C8">
        <w:rPr>
          <w:rFonts w:ascii="Kinetic Letters" w:hAnsi="Kinetic Letters"/>
          <w:b/>
          <w:sz w:val="36"/>
          <w:szCs w:val="36"/>
          <w:u w:val="single"/>
        </w:rPr>
        <w:t>5 dojos</w:t>
      </w:r>
      <w:r>
        <w:rPr>
          <w:rFonts w:ascii="Kinetic Letters" w:hAnsi="Kinetic Letters"/>
          <w:sz w:val="36"/>
          <w:szCs w:val="36"/>
        </w:rPr>
        <w:t xml:space="preserve"> for any visitor guides that are colourful and in your best handwriting. </w:t>
      </w:r>
    </w:p>
    <w:p w14:paraId="1C343115" w14:textId="77777777" w:rsidR="00EF1F8C" w:rsidRDefault="00EF1F8C" w:rsidP="005962C8">
      <w:pPr>
        <w:pStyle w:val="ListParagraph"/>
        <w:jc w:val="center"/>
        <w:rPr>
          <w:rFonts w:ascii="Kinetic Letters" w:hAnsi="Kinetic Letters"/>
          <w:sz w:val="36"/>
          <w:szCs w:val="36"/>
        </w:rPr>
      </w:pPr>
    </w:p>
    <w:p w14:paraId="194BB697" w14:textId="77777777" w:rsidR="005962C8" w:rsidRDefault="005962C8" w:rsidP="005962C8">
      <w:pPr>
        <w:pStyle w:val="ListParagraph"/>
        <w:jc w:val="center"/>
        <w:rPr>
          <w:rFonts w:ascii="Kinetic Letters" w:hAnsi="Kinetic Letters"/>
          <w:sz w:val="36"/>
          <w:szCs w:val="36"/>
        </w:rPr>
      </w:pPr>
    </w:p>
    <w:p w14:paraId="08A88F08" w14:textId="77777777" w:rsidR="005962C8" w:rsidRDefault="005962C8" w:rsidP="005962C8">
      <w:pPr>
        <w:pStyle w:val="ListParagraph"/>
        <w:jc w:val="center"/>
        <w:rPr>
          <w:rFonts w:ascii="Kinetic Letters" w:hAnsi="Kinetic Letters"/>
          <w:sz w:val="36"/>
          <w:szCs w:val="36"/>
        </w:rPr>
      </w:pPr>
      <w:r>
        <w:rPr>
          <w:rFonts w:ascii="Kinetic Letters" w:hAnsi="Kinetic Letters"/>
          <w:sz w:val="36"/>
          <w:szCs w:val="36"/>
        </w:rPr>
        <w:t>I can’t wait to see your guides Year 2!</w:t>
      </w:r>
    </w:p>
    <w:p w14:paraId="4583E705" w14:textId="77777777" w:rsidR="005962C8" w:rsidRDefault="005962C8" w:rsidP="005962C8">
      <w:pPr>
        <w:pStyle w:val="ListParagraph"/>
        <w:jc w:val="center"/>
        <w:rPr>
          <w:rFonts w:ascii="Kinetic Letters" w:hAnsi="Kinetic Letters"/>
          <w:sz w:val="36"/>
          <w:szCs w:val="36"/>
        </w:rPr>
      </w:pPr>
    </w:p>
    <w:p w14:paraId="70427EBC" w14:textId="77777777" w:rsidR="00EF1F8C" w:rsidRDefault="00EF1F8C" w:rsidP="005962C8">
      <w:pPr>
        <w:pStyle w:val="ListParagraph"/>
        <w:jc w:val="center"/>
        <w:rPr>
          <w:rFonts w:ascii="Kinetic Letters" w:hAnsi="Kinetic Letters"/>
          <w:sz w:val="36"/>
          <w:szCs w:val="36"/>
        </w:rPr>
      </w:pPr>
    </w:p>
    <w:p w14:paraId="4204DCEC" w14:textId="77777777" w:rsidR="00EF1F8C" w:rsidRDefault="00EF1F8C" w:rsidP="00EF1F8C">
      <w:pPr>
        <w:spacing w:after="100" w:afterAutospacing="1"/>
        <w:jc w:val="center"/>
        <w:rPr>
          <w:rFonts w:ascii="Kinetic Letters" w:hAnsi="Kinetic Letters"/>
          <w:sz w:val="40"/>
          <w:szCs w:val="40"/>
          <w:lang w:val="en-US"/>
        </w:rPr>
      </w:pPr>
    </w:p>
    <w:p w14:paraId="4F9C0F7E" w14:textId="77777777" w:rsidR="00F073ED" w:rsidRDefault="00F073ED" w:rsidP="00EF1F8C">
      <w:pPr>
        <w:spacing w:after="100" w:afterAutospacing="1"/>
        <w:jc w:val="center"/>
        <w:rPr>
          <w:noProof/>
          <w:lang w:eastAsia="en-GB"/>
        </w:rPr>
      </w:pPr>
      <w:r>
        <w:rPr>
          <w:rFonts w:ascii="Kinetic Letters" w:hAnsi="Kinetic Letters"/>
          <w:sz w:val="40"/>
          <w:szCs w:val="40"/>
          <w:lang w:val="en-US"/>
        </w:rPr>
        <w:t>I can’t wait to see your visitor guides, I have no doubt I will be giving out a lot of dojos!</w:t>
      </w:r>
    </w:p>
    <w:p w14:paraId="310B32BC" w14:textId="77777777" w:rsidR="00EF1F8C" w:rsidRDefault="00A91FED" w:rsidP="00EF1F8C">
      <w:pPr>
        <w:spacing w:after="100" w:afterAutospacing="1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7E881E01" wp14:editId="46F40DFD">
            <wp:simplePos x="0" y="0"/>
            <wp:positionH relativeFrom="column">
              <wp:posOffset>-365760</wp:posOffset>
            </wp:positionH>
            <wp:positionV relativeFrom="paragraph">
              <wp:posOffset>19685</wp:posOffset>
            </wp:positionV>
            <wp:extent cx="2143760" cy="2206625"/>
            <wp:effectExtent l="0" t="0" r="8890" b="3175"/>
            <wp:wrapTight wrapText="bothSides">
              <wp:wrapPolygon edited="0">
                <wp:start x="0" y="0"/>
                <wp:lineTo x="0" y="21445"/>
                <wp:lineTo x="21498" y="21445"/>
                <wp:lineTo x="2149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BC9860B" wp14:editId="1D281363">
            <wp:simplePos x="0" y="0"/>
            <wp:positionH relativeFrom="column">
              <wp:posOffset>2298700</wp:posOffset>
            </wp:positionH>
            <wp:positionV relativeFrom="paragraph">
              <wp:posOffset>19685</wp:posOffset>
            </wp:positionV>
            <wp:extent cx="2037080" cy="2175510"/>
            <wp:effectExtent l="0" t="0" r="1270" b="0"/>
            <wp:wrapTight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62799" w14:textId="77777777" w:rsidR="00EF1F8C" w:rsidRDefault="00EF1F8C" w:rsidP="00EF1F8C">
      <w:pPr>
        <w:spacing w:after="100" w:afterAutospacing="1"/>
        <w:jc w:val="center"/>
        <w:rPr>
          <w:noProof/>
          <w:lang w:eastAsia="en-GB"/>
        </w:rPr>
      </w:pPr>
    </w:p>
    <w:p w14:paraId="2249CF22" w14:textId="77777777" w:rsidR="00EF1F8C" w:rsidRDefault="00EF1F8C" w:rsidP="00EF1F8C">
      <w:pPr>
        <w:spacing w:after="100" w:afterAutospacing="1"/>
        <w:jc w:val="center"/>
        <w:rPr>
          <w:noProof/>
          <w:lang w:eastAsia="en-GB"/>
        </w:rPr>
      </w:pPr>
    </w:p>
    <w:p w14:paraId="049C07D3" w14:textId="77777777" w:rsidR="00EF1F8C" w:rsidRDefault="00EF1F8C" w:rsidP="00EF1F8C">
      <w:pPr>
        <w:spacing w:after="100" w:afterAutospacing="1"/>
        <w:jc w:val="center"/>
        <w:rPr>
          <w:noProof/>
          <w:lang w:eastAsia="en-GB"/>
        </w:rPr>
      </w:pPr>
    </w:p>
    <w:p w14:paraId="70E4CD2A" w14:textId="77777777" w:rsidR="00EF1F8C" w:rsidRDefault="00EF1F8C" w:rsidP="00F073ED">
      <w:pPr>
        <w:spacing w:after="100" w:afterAutospacing="1"/>
        <w:rPr>
          <w:noProof/>
          <w:lang w:eastAsia="en-GB"/>
        </w:rPr>
      </w:pPr>
    </w:p>
    <w:p w14:paraId="149FC836" w14:textId="77777777" w:rsidR="00A91FED" w:rsidRDefault="00A91FED" w:rsidP="00F073ED">
      <w:pPr>
        <w:spacing w:after="100" w:afterAutospacing="1"/>
        <w:rPr>
          <w:rFonts w:ascii="Kinetic Letters" w:hAnsi="Kinetic Letters"/>
          <w:sz w:val="40"/>
          <w:szCs w:val="40"/>
          <w:lang w:val="en-US"/>
        </w:rPr>
      </w:pPr>
    </w:p>
    <w:p w14:paraId="50D06E26" w14:textId="419C4DF2" w:rsidR="005E7EAC" w:rsidRDefault="00F073ED" w:rsidP="00A91FED">
      <w:pPr>
        <w:jc w:val="center"/>
        <w:rPr>
          <w:rFonts w:ascii="Kinetic Letters" w:hAnsi="Kinetic Letters"/>
          <w:sz w:val="40"/>
          <w:szCs w:val="40"/>
        </w:rPr>
      </w:pPr>
      <w:r>
        <w:rPr>
          <w:rFonts w:ascii="Kinetic Letters" w:hAnsi="Kinetic Letters"/>
          <w:sz w:val="40"/>
          <w:szCs w:val="40"/>
        </w:rPr>
        <w:t xml:space="preserve">If </w:t>
      </w:r>
      <w:r w:rsidR="00EF1F8C">
        <w:rPr>
          <w:rFonts w:ascii="Kinetic Letters" w:hAnsi="Kinetic Letters"/>
          <w:sz w:val="40"/>
          <w:szCs w:val="40"/>
        </w:rPr>
        <w:t>you have any problems</w:t>
      </w:r>
      <w:r w:rsidR="00613BFD">
        <w:rPr>
          <w:rFonts w:ascii="Kinetic Letters" w:hAnsi="Kinetic Letters"/>
          <w:sz w:val="40"/>
          <w:szCs w:val="40"/>
        </w:rPr>
        <w:t>,</w:t>
      </w:r>
      <w:r w:rsidR="00EF1F8C">
        <w:rPr>
          <w:rFonts w:ascii="Kinetic Letters" w:hAnsi="Kinetic Letters"/>
          <w:sz w:val="40"/>
          <w:szCs w:val="40"/>
        </w:rPr>
        <w:t xml:space="preserve"> you can email me on our </w:t>
      </w:r>
      <w:r w:rsidR="007E50E6">
        <w:rPr>
          <w:rFonts w:ascii="Kinetic Letters" w:hAnsi="Kinetic Letters"/>
          <w:sz w:val="40"/>
          <w:szCs w:val="40"/>
        </w:rPr>
        <w:t>Y</w:t>
      </w:r>
      <w:r w:rsidR="00EF1F8C">
        <w:rPr>
          <w:rFonts w:ascii="Kinetic Letters" w:hAnsi="Kinetic Letters"/>
          <w:sz w:val="40"/>
          <w:szCs w:val="40"/>
        </w:rPr>
        <w:t xml:space="preserve">ear 2 email address. </w:t>
      </w:r>
      <w:r>
        <w:rPr>
          <w:rFonts w:ascii="Kinetic Letters" w:hAnsi="Kinetic Letters"/>
          <w:sz w:val="40"/>
          <w:szCs w:val="40"/>
        </w:rPr>
        <w:t>Remember to practise your challenges and make sure to read today. What exercise have you been enjoying recently? I think I will go for another</w:t>
      </w:r>
      <w:r w:rsidR="005E7EAC">
        <w:rPr>
          <w:rFonts w:ascii="Kinetic Letters" w:hAnsi="Kinetic Letters"/>
          <w:sz w:val="40"/>
          <w:szCs w:val="40"/>
        </w:rPr>
        <w:t xml:space="preserve"> long walk in the park later. There are some absolutely beautiful flowers blossoming. </w:t>
      </w:r>
      <w:r w:rsidR="00A91FED">
        <w:rPr>
          <w:rFonts w:ascii="Kinetic Letters" w:hAnsi="Kinetic Letters"/>
          <w:sz w:val="40"/>
          <w:szCs w:val="40"/>
        </w:rPr>
        <w:t>Look at this picture I took of the flower beds!</w:t>
      </w:r>
    </w:p>
    <w:p w14:paraId="671E79ED" w14:textId="77777777" w:rsidR="00A91FED" w:rsidRPr="00A91FED" w:rsidRDefault="00A91FED" w:rsidP="00A91FED">
      <w:pPr>
        <w:jc w:val="center"/>
        <w:rPr>
          <w:rFonts w:ascii="Kinetic Letters" w:hAnsi="Kinetic Letter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57C8A11" wp14:editId="35C9847E">
            <wp:extent cx="2144110" cy="2556191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3792" cy="25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55F0" w14:textId="77777777" w:rsidR="00EF1F8C" w:rsidRDefault="005E7EAC" w:rsidP="00EF1F8C">
      <w:pPr>
        <w:jc w:val="center"/>
        <w:rPr>
          <w:rFonts w:ascii="Kinetic Letters" w:hAnsi="Kinetic Letters"/>
          <w:sz w:val="40"/>
          <w:szCs w:val="40"/>
          <w:lang w:val="en-US"/>
        </w:rPr>
      </w:pPr>
      <w:r>
        <w:rPr>
          <w:rFonts w:ascii="Kinetic Letters" w:hAnsi="Kinetic Letters"/>
          <w:sz w:val="40"/>
          <w:szCs w:val="40"/>
          <w:lang w:val="en-US"/>
        </w:rPr>
        <w:t>Enjoy the rest of your day!</w:t>
      </w:r>
    </w:p>
    <w:p w14:paraId="67458DAF" w14:textId="77777777" w:rsidR="005E7EAC" w:rsidRDefault="005E7EAC" w:rsidP="00EF1F8C">
      <w:pPr>
        <w:jc w:val="center"/>
        <w:rPr>
          <w:rFonts w:ascii="Kinetic Letters" w:hAnsi="Kinetic Letters"/>
          <w:sz w:val="40"/>
          <w:szCs w:val="40"/>
          <w:lang w:val="en-US"/>
        </w:rPr>
      </w:pPr>
    </w:p>
    <w:p w14:paraId="725966EF" w14:textId="77777777" w:rsidR="005E7EAC" w:rsidRDefault="005E7EAC" w:rsidP="00EF1F8C">
      <w:pPr>
        <w:jc w:val="center"/>
        <w:rPr>
          <w:rFonts w:ascii="Kinetic Letters" w:hAnsi="Kinetic Letters"/>
          <w:sz w:val="40"/>
          <w:szCs w:val="40"/>
          <w:lang w:val="en-US"/>
        </w:rPr>
      </w:pPr>
      <w:r>
        <w:rPr>
          <w:rFonts w:ascii="Kinetic Letters" w:hAnsi="Kinetic Letters"/>
          <w:sz w:val="40"/>
          <w:szCs w:val="40"/>
          <w:lang w:val="en-US"/>
        </w:rPr>
        <w:t>Miss Pylypiak-Clancy</w:t>
      </w:r>
    </w:p>
    <w:p w14:paraId="6ACEE265" w14:textId="77777777" w:rsidR="00412467" w:rsidRPr="00892AB4" w:rsidRDefault="00412467" w:rsidP="00892AB4">
      <w:pPr>
        <w:rPr>
          <w:rFonts w:ascii="Kinetic Letters" w:hAnsi="Kinetic Letters"/>
          <w:sz w:val="36"/>
          <w:szCs w:val="36"/>
        </w:rPr>
      </w:pPr>
    </w:p>
    <w:sectPr w:rsidR="00412467" w:rsidRPr="00892AB4" w:rsidSect="00CD133A">
      <w:pgSz w:w="11906" w:h="16838"/>
      <w:pgMar w:top="238" w:right="2835" w:bottom="249" w:left="28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inetic Letter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C7FD1"/>
    <w:multiLevelType w:val="hybridMultilevel"/>
    <w:tmpl w:val="90407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63B29"/>
    <w:multiLevelType w:val="hybridMultilevel"/>
    <w:tmpl w:val="AD12F8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B4185A"/>
    <w:multiLevelType w:val="hybridMultilevel"/>
    <w:tmpl w:val="AE9E8876"/>
    <w:lvl w:ilvl="0" w:tplc="26F84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255" w:hanging="360"/>
      </w:pPr>
    </w:lvl>
    <w:lvl w:ilvl="2" w:tplc="0809001B" w:tentative="1">
      <w:start w:val="1"/>
      <w:numFmt w:val="lowerRoman"/>
      <w:lvlText w:val="%3."/>
      <w:lvlJc w:val="right"/>
      <w:pPr>
        <w:ind w:left="465" w:hanging="180"/>
      </w:pPr>
    </w:lvl>
    <w:lvl w:ilvl="3" w:tplc="0809000F" w:tentative="1">
      <w:start w:val="1"/>
      <w:numFmt w:val="decimal"/>
      <w:lvlText w:val="%4."/>
      <w:lvlJc w:val="left"/>
      <w:pPr>
        <w:ind w:left="1185" w:hanging="360"/>
      </w:pPr>
    </w:lvl>
    <w:lvl w:ilvl="4" w:tplc="08090019" w:tentative="1">
      <w:start w:val="1"/>
      <w:numFmt w:val="lowerLetter"/>
      <w:lvlText w:val="%5."/>
      <w:lvlJc w:val="left"/>
      <w:pPr>
        <w:ind w:left="1905" w:hanging="360"/>
      </w:pPr>
    </w:lvl>
    <w:lvl w:ilvl="5" w:tplc="0809001B" w:tentative="1">
      <w:start w:val="1"/>
      <w:numFmt w:val="lowerRoman"/>
      <w:lvlText w:val="%6."/>
      <w:lvlJc w:val="right"/>
      <w:pPr>
        <w:ind w:left="2625" w:hanging="180"/>
      </w:pPr>
    </w:lvl>
    <w:lvl w:ilvl="6" w:tplc="0809000F" w:tentative="1">
      <w:start w:val="1"/>
      <w:numFmt w:val="decimal"/>
      <w:lvlText w:val="%7."/>
      <w:lvlJc w:val="left"/>
      <w:pPr>
        <w:ind w:left="3345" w:hanging="360"/>
      </w:pPr>
    </w:lvl>
    <w:lvl w:ilvl="7" w:tplc="08090019" w:tentative="1">
      <w:start w:val="1"/>
      <w:numFmt w:val="lowerLetter"/>
      <w:lvlText w:val="%8."/>
      <w:lvlJc w:val="left"/>
      <w:pPr>
        <w:ind w:left="4065" w:hanging="360"/>
      </w:pPr>
    </w:lvl>
    <w:lvl w:ilvl="8" w:tplc="0809001B" w:tentative="1">
      <w:start w:val="1"/>
      <w:numFmt w:val="lowerRoman"/>
      <w:lvlText w:val="%9."/>
      <w:lvlJc w:val="right"/>
      <w:pPr>
        <w:ind w:left="4785" w:hanging="180"/>
      </w:pPr>
    </w:lvl>
  </w:abstractNum>
  <w:abstractNum w:abstractNumId="3">
    <w:nsid w:val="0FA26280"/>
    <w:multiLevelType w:val="hybridMultilevel"/>
    <w:tmpl w:val="21368F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B5E6C"/>
    <w:multiLevelType w:val="hybridMultilevel"/>
    <w:tmpl w:val="76BCA59E"/>
    <w:lvl w:ilvl="0" w:tplc="0809000F">
      <w:start w:val="1"/>
      <w:numFmt w:val="decimal"/>
      <w:lvlText w:val="%1."/>
      <w:lvlJc w:val="left"/>
      <w:pPr>
        <w:ind w:left="3240" w:hanging="360"/>
      </w:p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3B491E47"/>
    <w:multiLevelType w:val="hybridMultilevel"/>
    <w:tmpl w:val="8EFAAAF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B416F09"/>
    <w:multiLevelType w:val="hybridMultilevel"/>
    <w:tmpl w:val="EA8A5E1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360938"/>
    <w:multiLevelType w:val="hybridMultilevel"/>
    <w:tmpl w:val="76BCA59E"/>
    <w:lvl w:ilvl="0" w:tplc="0809000F">
      <w:start w:val="1"/>
      <w:numFmt w:val="decimal"/>
      <w:lvlText w:val="%1."/>
      <w:lvlJc w:val="left"/>
      <w:pPr>
        <w:ind w:left="3240" w:hanging="360"/>
      </w:p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52"/>
    <w:rsid w:val="000060EE"/>
    <w:rsid w:val="0001681B"/>
    <w:rsid w:val="000753FB"/>
    <w:rsid w:val="00095F7D"/>
    <w:rsid w:val="000F4F3B"/>
    <w:rsid w:val="001A25D3"/>
    <w:rsid w:val="002121E0"/>
    <w:rsid w:val="00240F37"/>
    <w:rsid w:val="0032738E"/>
    <w:rsid w:val="00412467"/>
    <w:rsid w:val="00424660"/>
    <w:rsid w:val="00446E54"/>
    <w:rsid w:val="004F591F"/>
    <w:rsid w:val="00516E52"/>
    <w:rsid w:val="00562AFF"/>
    <w:rsid w:val="005962C8"/>
    <w:rsid w:val="005A7AFA"/>
    <w:rsid w:val="005E7EAC"/>
    <w:rsid w:val="00604762"/>
    <w:rsid w:val="00613BFD"/>
    <w:rsid w:val="00616E89"/>
    <w:rsid w:val="00674F63"/>
    <w:rsid w:val="00725310"/>
    <w:rsid w:val="00773C71"/>
    <w:rsid w:val="007E50E6"/>
    <w:rsid w:val="00801A81"/>
    <w:rsid w:val="00892AB4"/>
    <w:rsid w:val="009667C6"/>
    <w:rsid w:val="00A91FED"/>
    <w:rsid w:val="00B34956"/>
    <w:rsid w:val="00B770D3"/>
    <w:rsid w:val="00BA59F0"/>
    <w:rsid w:val="00C16D87"/>
    <w:rsid w:val="00C62A5D"/>
    <w:rsid w:val="00CD133A"/>
    <w:rsid w:val="00D82EAE"/>
    <w:rsid w:val="00D95CE1"/>
    <w:rsid w:val="00DB4818"/>
    <w:rsid w:val="00DD70A1"/>
    <w:rsid w:val="00ED4C9C"/>
    <w:rsid w:val="00EE6FDD"/>
    <w:rsid w:val="00EF1F8C"/>
    <w:rsid w:val="00F073ED"/>
    <w:rsid w:val="00F83D71"/>
    <w:rsid w:val="00F9004C"/>
    <w:rsid w:val="00FE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F6256"/>
  <w15:chartTrackingRefBased/>
  <w15:docId w15:val="{50E85ACD-DD1A-4559-831D-E662AD98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4F6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95C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www.phonicsplay.co.uk/" TargetMode="External"/><Relationship Id="rId23" Type="http://schemas.openxmlformats.org/officeDocument/2006/relationships/hyperlink" Target="https://www.bbc.co.uk/bitesize/subjects/zxnygk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445B3F78</Template>
  <TotalTime>0</TotalTime>
  <Pages>9</Pages>
  <Words>549</Words>
  <Characters>3132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A. Pylypiak-Clancy</dc:creator>
  <cp:keywords/>
  <dc:description/>
  <cp:lastModifiedBy>Miss A. Pylypiak-Clancy</cp:lastModifiedBy>
  <cp:revision>2</cp:revision>
  <dcterms:created xsi:type="dcterms:W3CDTF">2020-06-04T09:51:00Z</dcterms:created>
  <dcterms:modified xsi:type="dcterms:W3CDTF">2020-06-04T09:51:00Z</dcterms:modified>
</cp:coreProperties>
</file>