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14687" w14:textId="5411A019" w:rsidR="001C3F2C" w:rsidRDefault="0090104A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90104A">
        <w:rPr>
          <w:noProof/>
        </w:rPr>
        <w:drawing>
          <wp:anchor distT="0" distB="0" distL="114300" distR="114300" simplePos="0" relativeHeight="251752448" behindDoc="1" locked="0" layoutInCell="1" allowOverlap="1" wp14:anchorId="331CCBA0" wp14:editId="266EE388">
            <wp:simplePos x="0" y="0"/>
            <wp:positionH relativeFrom="column">
              <wp:posOffset>5326380</wp:posOffset>
            </wp:positionH>
            <wp:positionV relativeFrom="page">
              <wp:posOffset>205740</wp:posOffset>
            </wp:positionV>
            <wp:extent cx="1339215" cy="1342390"/>
            <wp:effectExtent l="0" t="0" r="0" b="0"/>
            <wp:wrapTight wrapText="bothSides">
              <wp:wrapPolygon edited="0">
                <wp:start x="0" y="0"/>
                <wp:lineTo x="0" y="21150"/>
                <wp:lineTo x="21201" y="21150"/>
                <wp:lineTo x="2120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9215" cy="1342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3F2C">
        <w:rPr>
          <w:rFonts w:ascii="Comic Sans MS" w:hAnsi="Comic Sans MS"/>
        </w:rPr>
        <w:t>Blowers Green at home – Nursery</w:t>
      </w:r>
      <w:r w:rsidR="00972D78" w:rsidRPr="00972D78">
        <w:rPr>
          <w:noProof/>
        </w:rPr>
        <w:t xml:space="preserve"> </w:t>
      </w:r>
    </w:p>
    <w:p w14:paraId="77F25318" w14:textId="67CCBC77" w:rsidR="001C3F2C" w:rsidRDefault="00FA55C0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Friday 5th</w:t>
      </w:r>
      <w:r w:rsidR="00DB37F1">
        <w:rPr>
          <w:rFonts w:ascii="Comic Sans MS" w:hAnsi="Comic Sans MS"/>
        </w:rPr>
        <w:t xml:space="preserve"> June </w:t>
      </w:r>
      <w:r w:rsidR="00A6758B" w:rsidRPr="00A6758B">
        <w:rPr>
          <w:rFonts w:ascii="Comic Sans MS" w:hAnsi="Comic Sans MS"/>
          <w:noProof/>
        </w:rPr>
        <w:t>2020</w:t>
      </w:r>
      <w:r w:rsidR="00FF5CDB" w:rsidRPr="00FF5CDB">
        <w:rPr>
          <w:noProof/>
        </w:rPr>
        <w:t xml:space="preserve"> </w:t>
      </w:r>
    </w:p>
    <w:p w14:paraId="3C8E028A" w14:textId="04408C01" w:rsidR="007E5562" w:rsidRDefault="007E5562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7E5562">
        <w:rPr>
          <w:rFonts w:ascii="Comic Sans MS" w:hAnsi="Comic Sans MS"/>
        </w:rPr>
        <w:t xml:space="preserve">E-mail: </w:t>
      </w:r>
      <w:bookmarkStart w:id="0" w:name="_Hlk36633562"/>
      <w:r w:rsidR="004250EC">
        <w:fldChar w:fldCharType="begin"/>
      </w:r>
      <w:r w:rsidR="00E75CC6">
        <w:instrText>HYPERLINK "mailto:nursery@blowers.dudley.sch.uk"</w:instrText>
      </w:r>
      <w:r w:rsidR="004250EC">
        <w:fldChar w:fldCharType="separate"/>
      </w:r>
      <w:r w:rsidRPr="00A24D6A">
        <w:rPr>
          <w:rStyle w:val="Hyperlink"/>
          <w:rFonts w:ascii="Comic Sans MS" w:hAnsi="Comic Sans MS"/>
        </w:rPr>
        <w:t>nursery@blowers.dudley.sch.uk</w:t>
      </w:r>
      <w:r w:rsidR="004250EC">
        <w:rPr>
          <w:rStyle w:val="Hyperlink"/>
          <w:rFonts w:ascii="Comic Sans MS" w:hAnsi="Comic Sans MS"/>
        </w:rPr>
        <w:fldChar w:fldCharType="end"/>
      </w:r>
    </w:p>
    <w:bookmarkEnd w:id="0"/>
    <w:p w14:paraId="43EED325" w14:textId="282E4598" w:rsidR="001C3F2C" w:rsidRDefault="001C3F2C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40B403B8" w14:textId="66836765" w:rsidR="001C3F2C" w:rsidRDefault="007E5562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Good morning</w:t>
      </w:r>
      <w:r w:rsidR="00FF5CDB">
        <w:rPr>
          <w:rFonts w:ascii="Comic Sans MS" w:hAnsi="Comic Sans MS"/>
        </w:rPr>
        <w:t xml:space="preserve"> Nursery</w:t>
      </w:r>
      <w:r w:rsidR="00E75CC6">
        <w:rPr>
          <w:rFonts w:ascii="Comic Sans MS" w:hAnsi="Comic Sans MS"/>
        </w:rPr>
        <w:t>,</w:t>
      </w:r>
    </w:p>
    <w:p w14:paraId="6B4C6BBC" w14:textId="7A8BED80" w:rsidR="00F537A5" w:rsidRDefault="00F537A5" w:rsidP="00FE22E6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33D02855" w14:textId="1A3B8CDF" w:rsidR="00F61AA8" w:rsidRDefault="00DA31BC" w:rsidP="00FE22E6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I can’t believe it’s Friday already. What a busy week we have had! </w:t>
      </w:r>
      <w:r w:rsidR="0090104A">
        <w:rPr>
          <w:rFonts w:ascii="Comic Sans MS" w:hAnsi="Comic Sans MS"/>
        </w:rPr>
        <w:t xml:space="preserve">  Below are your ‘Nursery at Home’ activities for today.</w:t>
      </w:r>
    </w:p>
    <w:p w14:paraId="5854495B" w14:textId="77777777" w:rsidR="0090104A" w:rsidRDefault="0090104A" w:rsidP="00FE22E6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004C9E81" w14:textId="7246DED5" w:rsidR="00F537A5" w:rsidRDefault="00F537A5" w:rsidP="00FE22E6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Have a </w:t>
      </w:r>
      <w:r w:rsidR="00FA55C0">
        <w:rPr>
          <w:rFonts w:ascii="Comic Sans MS" w:hAnsi="Comic Sans MS"/>
        </w:rPr>
        <w:t>fantastic Friday and a wonderful</w:t>
      </w:r>
      <w:r w:rsidR="0090104A">
        <w:rPr>
          <w:rFonts w:ascii="Comic Sans MS" w:hAnsi="Comic Sans MS"/>
        </w:rPr>
        <w:t xml:space="preserve"> weekend</w:t>
      </w:r>
      <w:r w:rsidR="0074391D">
        <w:rPr>
          <w:rFonts w:ascii="Comic Sans MS" w:hAnsi="Comic Sans MS"/>
        </w:rPr>
        <w:t>!</w:t>
      </w:r>
    </w:p>
    <w:p w14:paraId="4D71D715" w14:textId="27FD2C47" w:rsidR="00F537A5" w:rsidRDefault="00F537A5" w:rsidP="00FE22E6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5EBF6C61" w14:textId="0D66FF4F" w:rsidR="00972D78" w:rsidRDefault="00FE22E6" w:rsidP="00FE22E6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FE22E6">
        <w:rPr>
          <w:rFonts w:ascii="Comic Sans MS" w:hAnsi="Comic Sans MS"/>
        </w:rPr>
        <w:t>Miss Meads</w:t>
      </w:r>
    </w:p>
    <w:p w14:paraId="72D2F83C" w14:textId="77777777" w:rsidR="003C008C" w:rsidRDefault="003C008C" w:rsidP="00842A07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4F3B39C2" w14:textId="241FCB9C" w:rsidR="00972D78" w:rsidRDefault="0090104A" w:rsidP="00842A07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754496" behindDoc="1" locked="0" layoutInCell="1" allowOverlap="1" wp14:anchorId="3D394091" wp14:editId="46981077">
            <wp:simplePos x="0" y="0"/>
            <wp:positionH relativeFrom="margin">
              <wp:align>right</wp:align>
            </wp:positionH>
            <wp:positionV relativeFrom="paragraph">
              <wp:posOffset>39370</wp:posOffset>
            </wp:positionV>
            <wp:extent cx="2170430" cy="969645"/>
            <wp:effectExtent l="0" t="0" r="1270" b="1905"/>
            <wp:wrapTight wrapText="bothSides">
              <wp:wrapPolygon edited="0">
                <wp:start x="0" y="0"/>
                <wp:lineTo x="0" y="21218"/>
                <wp:lineTo x="21423" y="21218"/>
                <wp:lineTo x="21423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430" cy="969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5DB6" w:rsidRPr="002329A2">
        <w:rPr>
          <w:rFonts w:ascii="Comic Sans MS" w:hAnsi="Comic Sans MS"/>
          <w:b/>
          <w:bCs/>
        </w:rPr>
        <w:t xml:space="preserve">Keep </w:t>
      </w:r>
      <w:r w:rsidR="00B47A42" w:rsidRPr="002329A2">
        <w:rPr>
          <w:rFonts w:ascii="Comic Sans MS" w:hAnsi="Comic Sans MS"/>
          <w:b/>
          <w:bCs/>
        </w:rPr>
        <w:t xml:space="preserve">on </w:t>
      </w:r>
      <w:r w:rsidR="000E5DB6" w:rsidRPr="002329A2">
        <w:rPr>
          <w:rFonts w:ascii="Comic Sans MS" w:hAnsi="Comic Sans MS"/>
          <w:b/>
          <w:bCs/>
        </w:rPr>
        <w:t>Moving</w:t>
      </w:r>
      <w:r>
        <w:rPr>
          <w:rFonts w:ascii="Comic Sans MS" w:hAnsi="Comic Sans MS"/>
          <w:b/>
          <w:bCs/>
        </w:rPr>
        <w:t>!</w:t>
      </w:r>
    </w:p>
    <w:p w14:paraId="55D90A2C" w14:textId="0F629BB4" w:rsidR="0090104A" w:rsidRPr="00FD3806" w:rsidRDefault="0090104A" w:rsidP="00842A07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FD3806">
        <w:rPr>
          <w:rFonts w:ascii="Comic Sans MS" w:hAnsi="Comic Sans MS"/>
        </w:rPr>
        <w:t>Every little cell in my body is happy!</w:t>
      </w:r>
    </w:p>
    <w:p w14:paraId="124BE3DC" w14:textId="4466D3B0" w:rsidR="0090104A" w:rsidRPr="00FD3806" w:rsidRDefault="0090104A" w:rsidP="00842A07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FD3806">
        <w:rPr>
          <w:rFonts w:ascii="Comic Sans MS" w:hAnsi="Comic Sans MS"/>
        </w:rPr>
        <w:t>As it is Friday, let’s join in with one of happy action songs.</w:t>
      </w:r>
    </w:p>
    <w:p w14:paraId="6306B098" w14:textId="6F25FE93" w:rsidR="0090104A" w:rsidRDefault="00DB5B58" w:rsidP="0090104A">
      <w:pPr>
        <w:pStyle w:val="NormalWeb"/>
        <w:spacing w:before="0" w:beforeAutospacing="0" w:after="0" w:afterAutospacing="0"/>
        <w:rPr>
          <w:rFonts w:ascii="Comic Sans MS" w:hAnsi="Comic Sans MS"/>
        </w:rPr>
      </w:pPr>
      <w:hyperlink r:id="rId8" w:history="1">
        <w:r w:rsidR="00FD3806" w:rsidRPr="00D2269D">
          <w:rPr>
            <w:rStyle w:val="Hyperlink"/>
            <w:rFonts w:ascii="Comic Sans MS" w:hAnsi="Comic Sans MS"/>
          </w:rPr>
          <w:t>https://safeyoutube.net</w:t>
        </w:r>
        <w:r w:rsidR="00FD3806" w:rsidRPr="00D2269D">
          <w:rPr>
            <w:rStyle w:val="Hyperlink"/>
            <w:rFonts w:ascii="Comic Sans MS" w:hAnsi="Comic Sans MS"/>
          </w:rPr>
          <w:t>/</w:t>
        </w:r>
        <w:r w:rsidR="00FD3806" w:rsidRPr="00D2269D">
          <w:rPr>
            <w:rStyle w:val="Hyperlink"/>
            <w:rFonts w:ascii="Comic Sans MS" w:hAnsi="Comic Sans MS"/>
          </w:rPr>
          <w:t>w/BK3E</w:t>
        </w:r>
      </w:hyperlink>
    </w:p>
    <w:p w14:paraId="12B1B1E1" w14:textId="380D8B63" w:rsidR="0090104A" w:rsidRDefault="0090104A" w:rsidP="0090104A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70C56CC6" w14:textId="163F1C1F" w:rsidR="0074391D" w:rsidRPr="003C008C" w:rsidRDefault="00FD3806" w:rsidP="0090104A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FD3806">
        <w:rPr>
          <w:rFonts w:ascii="Comic Sans MS" w:hAnsi="Comic Sans MS"/>
          <w:b/>
          <w:bCs/>
        </w:rPr>
        <w:t>Listening Time</w:t>
      </w:r>
      <w:r w:rsidR="003C008C">
        <w:rPr>
          <w:rFonts w:ascii="Comic Sans MS" w:hAnsi="Comic Sans MS"/>
          <w:b/>
          <w:bCs/>
        </w:rPr>
        <w:t xml:space="preserve">  </w:t>
      </w:r>
      <w:r w:rsidR="006F5E0A" w:rsidRPr="006F5E0A">
        <w:rPr>
          <w:rFonts w:ascii="Comic Sans MS" w:hAnsi="Comic Sans MS"/>
        </w:rPr>
        <w:t xml:space="preserve"> </w:t>
      </w:r>
      <w:r w:rsidR="000C58FF">
        <w:rPr>
          <w:rFonts w:ascii="Comic Sans MS" w:hAnsi="Comic Sans MS"/>
        </w:rPr>
        <w:t>S</w:t>
      </w:r>
      <w:r w:rsidR="003C008C">
        <w:rPr>
          <w:rFonts w:ascii="Comic Sans MS" w:hAnsi="Comic Sans MS"/>
        </w:rPr>
        <w:t xml:space="preserve">ound </w:t>
      </w:r>
      <w:r w:rsidR="0009103B">
        <w:rPr>
          <w:rFonts w:ascii="Comic Sans MS" w:hAnsi="Comic Sans MS"/>
        </w:rPr>
        <w:t>O</w:t>
      </w:r>
      <w:r w:rsidR="003C008C">
        <w:rPr>
          <w:rFonts w:ascii="Comic Sans MS" w:hAnsi="Comic Sans MS"/>
        </w:rPr>
        <w:t xml:space="preserve">dd </w:t>
      </w:r>
      <w:r w:rsidR="0009103B">
        <w:rPr>
          <w:rFonts w:ascii="Comic Sans MS" w:hAnsi="Comic Sans MS"/>
        </w:rPr>
        <w:t>O</w:t>
      </w:r>
      <w:r w:rsidR="003C008C">
        <w:rPr>
          <w:rFonts w:ascii="Comic Sans MS" w:hAnsi="Comic Sans MS"/>
        </w:rPr>
        <w:t xml:space="preserve">ne </w:t>
      </w:r>
      <w:r w:rsidR="0009103B">
        <w:rPr>
          <w:rFonts w:ascii="Comic Sans MS" w:hAnsi="Comic Sans MS"/>
        </w:rPr>
        <w:t>O</w:t>
      </w:r>
      <w:r w:rsidR="003C008C">
        <w:rPr>
          <w:rFonts w:ascii="Comic Sans MS" w:hAnsi="Comic Sans MS"/>
        </w:rPr>
        <w:t>ut</w:t>
      </w:r>
    </w:p>
    <w:p w14:paraId="2BB848DB" w14:textId="5F598BB4" w:rsidR="006F5E0A" w:rsidRPr="006F5E0A" w:rsidRDefault="006F5E0A" w:rsidP="0090104A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6F5E0A">
        <w:rPr>
          <w:rFonts w:ascii="Comic Sans MS" w:hAnsi="Comic Sans MS"/>
        </w:rPr>
        <w:t xml:space="preserve">Name the objects </w:t>
      </w:r>
      <w:r w:rsidR="003C008C">
        <w:rPr>
          <w:rFonts w:ascii="Comic Sans MS" w:hAnsi="Comic Sans MS"/>
        </w:rPr>
        <w:t>in the set</w:t>
      </w:r>
      <w:r w:rsidR="00FA55C0">
        <w:rPr>
          <w:rFonts w:ascii="Comic Sans MS" w:hAnsi="Comic Sans MS"/>
        </w:rPr>
        <w:t xml:space="preserve"> and listen carefully </w:t>
      </w:r>
      <w:r w:rsidR="003C008C">
        <w:rPr>
          <w:rFonts w:ascii="Comic Sans MS" w:hAnsi="Comic Sans MS"/>
        </w:rPr>
        <w:t xml:space="preserve">to the </w:t>
      </w:r>
      <w:r w:rsidR="000C58FF">
        <w:rPr>
          <w:rFonts w:ascii="Comic Sans MS" w:hAnsi="Comic Sans MS"/>
        </w:rPr>
        <w:t>first</w:t>
      </w:r>
      <w:r w:rsidR="003C008C">
        <w:rPr>
          <w:rFonts w:ascii="Comic Sans MS" w:hAnsi="Comic Sans MS"/>
        </w:rPr>
        <w:t xml:space="preserve"> sound</w:t>
      </w:r>
      <w:r w:rsidR="00FA55C0">
        <w:rPr>
          <w:rFonts w:ascii="Comic Sans MS" w:hAnsi="Comic Sans MS"/>
        </w:rPr>
        <w:t>.</w:t>
      </w:r>
      <w:r w:rsidR="003C008C">
        <w:rPr>
          <w:rFonts w:ascii="Comic Sans MS" w:hAnsi="Comic Sans MS"/>
        </w:rPr>
        <w:t xml:space="preserve"> </w:t>
      </w:r>
      <w:r w:rsidRPr="006F5E0A">
        <w:rPr>
          <w:rFonts w:ascii="Comic Sans MS" w:hAnsi="Comic Sans MS"/>
        </w:rPr>
        <w:t xml:space="preserve">One of the </w:t>
      </w:r>
      <w:r w:rsidR="00DB5B58">
        <w:rPr>
          <w:rFonts w:ascii="Comic Sans MS" w:hAnsi="Comic Sans MS"/>
        </w:rPr>
        <w:t>objects has a different first</w:t>
      </w:r>
      <w:r w:rsidRPr="006F5E0A">
        <w:rPr>
          <w:rFonts w:ascii="Comic Sans MS" w:hAnsi="Comic Sans MS"/>
        </w:rPr>
        <w:t xml:space="preserve"> sound. Can you find the odd one out</w:t>
      </w:r>
      <w:r w:rsidR="003C008C">
        <w:rPr>
          <w:rFonts w:ascii="Comic Sans MS" w:hAnsi="Comic Sans MS"/>
        </w:rPr>
        <w:t xml:space="preserve"> in each set</w:t>
      </w:r>
      <w:r w:rsidRPr="006F5E0A">
        <w:rPr>
          <w:rFonts w:ascii="Comic Sans MS" w:hAnsi="Comic Sans MS"/>
        </w:rPr>
        <w:t>?</w:t>
      </w:r>
      <w:r w:rsidR="00E75FEA">
        <w:rPr>
          <w:rFonts w:ascii="Comic Sans MS" w:hAnsi="Comic Sans MS"/>
        </w:rPr>
        <w:t xml:space="preserve"> The first one is done for you.</w:t>
      </w:r>
    </w:p>
    <w:p w14:paraId="30E63074" w14:textId="4A556307" w:rsidR="006F5E0A" w:rsidRDefault="006F5E0A" w:rsidP="0090104A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tbl>
      <w:tblPr>
        <w:tblStyle w:val="TableGrid"/>
        <w:tblW w:w="10772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5386"/>
        <w:gridCol w:w="5386"/>
      </w:tblGrid>
      <w:tr w:rsidR="00E57752" w14:paraId="16DB81A3" w14:textId="54E3B325" w:rsidTr="001A1AB3">
        <w:trPr>
          <w:trHeight w:val="3041"/>
        </w:trPr>
        <w:tc>
          <w:tcPr>
            <w:tcW w:w="5386" w:type="dxa"/>
          </w:tcPr>
          <w:p w14:paraId="0E2EF6B8" w14:textId="4F718489" w:rsidR="00E57752" w:rsidRDefault="00E57752" w:rsidP="0090104A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786240" behindDoc="1" locked="0" layoutInCell="1" allowOverlap="1" wp14:anchorId="0E84302D" wp14:editId="08431CE7">
                  <wp:simplePos x="0" y="0"/>
                  <wp:positionH relativeFrom="column">
                    <wp:posOffset>811530</wp:posOffset>
                  </wp:positionH>
                  <wp:positionV relativeFrom="paragraph">
                    <wp:posOffset>109220</wp:posOffset>
                  </wp:positionV>
                  <wp:extent cx="1607820" cy="1273810"/>
                  <wp:effectExtent l="0" t="0" r="0" b="2540"/>
                  <wp:wrapTight wrapText="bothSides">
                    <wp:wrapPolygon edited="0">
                      <wp:start x="0" y="0"/>
                      <wp:lineTo x="0" y="21320"/>
                      <wp:lineTo x="21242" y="21320"/>
                      <wp:lineTo x="2124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7820" cy="1273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86" w:type="dxa"/>
          </w:tcPr>
          <w:p w14:paraId="3ABBAAEA" w14:textId="4A496184" w:rsidR="00E57752" w:rsidRDefault="00E57752" w:rsidP="0090104A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787264" behindDoc="1" locked="0" layoutInCell="1" allowOverlap="1" wp14:anchorId="4B90D03E" wp14:editId="660AEE95">
                  <wp:simplePos x="0" y="0"/>
                  <wp:positionH relativeFrom="column">
                    <wp:posOffset>408940</wp:posOffset>
                  </wp:positionH>
                  <wp:positionV relativeFrom="paragraph">
                    <wp:posOffset>93980</wp:posOffset>
                  </wp:positionV>
                  <wp:extent cx="1866900" cy="1299210"/>
                  <wp:effectExtent l="0" t="0" r="0" b="0"/>
                  <wp:wrapTight wrapText="bothSides">
                    <wp:wrapPolygon edited="0">
                      <wp:start x="0" y="0"/>
                      <wp:lineTo x="0" y="21220"/>
                      <wp:lineTo x="21380" y="21220"/>
                      <wp:lineTo x="21380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6900" cy="1299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57752" w14:paraId="029602F8" w14:textId="77777777" w:rsidTr="001A1AB3">
        <w:trPr>
          <w:trHeight w:val="3163"/>
        </w:trPr>
        <w:tc>
          <w:tcPr>
            <w:tcW w:w="5386" w:type="dxa"/>
          </w:tcPr>
          <w:p w14:paraId="16CF540D" w14:textId="46525EA7" w:rsidR="00E57752" w:rsidRDefault="00E57752" w:rsidP="0090104A">
            <w:pPr>
              <w:pStyle w:val="NormalWeb"/>
              <w:spacing w:before="0" w:beforeAutospacing="0" w:after="0" w:afterAutospacing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89312" behindDoc="1" locked="0" layoutInCell="1" allowOverlap="1" wp14:anchorId="1939A162" wp14:editId="24C782C9">
                  <wp:simplePos x="0" y="0"/>
                  <wp:positionH relativeFrom="column">
                    <wp:posOffset>430530</wp:posOffset>
                  </wp:positionH>
                  <wp:positionV relativeFrom="paragraph">
                    <wp:posOffset>137160</wp:posOffset>
                  </wp:positionV>
                  <wp:extent cx="1848485" cy="1013460"/>
                  <wp:effectExtent l="0" t="0" r="0" b="0"/>
                  <wp:wrapTight wrapText="bothSides">
                    <wp:wrapPolygon edited="0">
                      <wp:start x="0" y="0"/>
                      <wp:lineTo x="0" y="21113"/>
                      <wp:lineTo x="21370" y="21113"/>
                      <wp:lineTo x="21370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1848485" cy="1013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86" w:type="dxa"/>
          </w:tcPr>
          <w:p w14:paraId="2AD82EC5" w14:textId="7B3377B9" w:rsidR="00E57752" w:rsidRDefault="00E57752" w:rsidP="0090104A">
            <w:pPr>
              <w:pStyle w:val="NormalWeb"/>
              <w:spacing w:before="0" w:beforeAutospacing="0" w:after="0" w:afterAutospacing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88288" behindDoc="1" locked="0" layoutInCell="1" allowOverlap="1" wp14:anchorId="33F3841E" wp14:editId="58330CBB">
                  <wp:simplePos x="0" y="0"/>
                  <wp:positionH relativeFrom="column">
                    <wp:posOffset>767080</wp:posOffset>
                  </wp:positionH>
                  <wp:positionV relativeFrom="paragraph">
                    <wp:posOffset>83185</wp:posOffset>
                  </wp:positionV>
                  <wp:extent cx="982980" cy="920115"/>
                  <wp:effectExtent l="0" t="0" r="7620" b="0"/>
                  <wp:wrapTight wrapText="bothSides">
                    <wp:wrapPolygon edited="0">
                      <wp:start x="0" y="0"/>
                      <wp:lineTo x="0" y="21019"/>
                      <wp:lineTo x="21349" y="21019"/>
                      <wp:lineTo x="21349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298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0E0371A0" wp14:editId="5BE96276">
                      <wp:simplePos x="0" y="0"/>
                      <wp:positionH relativeFrom="column">
                        <wp:posOffset>157480</wp:posOffset>
                      </wp:positionH>
                      <wp:positionV relativeFrom="paragraph">
                        <wp:posOffset>-11430</wp:posOffset>
                      </wp:positionV>
                      <wp:extent cx="1935480" cy="1177290"/>
                      <wp:effectExtent l="38100" t="19050" r="26670" b="41910"/>
                      <wp:wrapNone/>
                      <wp:docPr id="42" name="Freeform: Shape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35480" cy="1177290"/>
                              </a:xfrm>
                              <a:custGeom>
                                <a:avLst/>
                                <a:gdLst>
                                  <a:gd name="connsiteX0" fmla="*/ 526728 w 961597"/>
                                  <a:gd name="connsiteY0" fmla="*/ 63484 h 775620"/>
                                  <a:gd name="connsiteX1" fmla="*/ 446665 w 961597"/>
                                  <a:gd name="connsiteY1" fmla="*/ 67697 h 775620"/>
                                  <a:gd name="connsiteX2" fmla="*/ 421382 w 961597"/>
                                  <a:gd name="connsiteY2" fmla="*/ 92980 h 775620"/>
                                  <a:gd name="connsiteX3" fmla="*/ 408741 w 961597"/>
                                  <a:gd name="connsiteY3" fmla="*/ 105622 h 775620"/>
                                  <a:gd name="connsiteX4" fmla="*/ 294967 w 961597"/>
                                  <a:gd name="connsiteY4" fmla="*/ 118263 h 775620"/>
                                  <a:gd name="connsiteX5" fmla="*/ 278112 w 961597"/>
                                  <a:gd name="connsiteY5" fmla="*/ 122477 h 775620"/>
                                  <a:gd name="connsiteX6" fmla="*/ 181194 w 961597"/>
                                  <a:gd name="connsiteY6" fmla="*/ 114049 h 775620"/>
                                  <a:gd name="connsiteX7" fmla="*/ 96918 w 961597"/>
                                  <a:gd name="connsiteY7" fmla="*/ 118263 h 775620"/>
                                  <a:gd name="connsiteX8" fmla="*/ 84276 w 961597"/>
                                  <a:gd name="connsiteY8" fmla="*/ 122477 h 775620"/>
                                  <a:gd name="connsiteX9" fmla="*/ 75849 w 961597"/>
                                  <a:gd name="connsiteY9" fmla="*/ 135119 h 775620"/>
                                  <a:gd name="connsiteX10" fmla="*/ 46352 w 961597"/>
                                  <a:gd name="connsiteY10" fmla="*/ 164615 h 775620"/>
                                  <a:gd name="connsiteX11" fmla="*/ 25283 w 961597"/>
                                  <a:gd name="connsiteY11" fmla="*/ 198326 h 775620"/>
                                  <a:gd name="connsiteX12" fmla="*/ 16855 w 961597"/>
                                  <a:gd name="connsiteY12" fmla="*/ 227823 h 775620"/>
                                  <a:gd name="connsiteX13" fmla="*/ 8427 w 961597"/>
                                  <a:gd name="connsiteY13" fmla="*/ 257319 h 775620"/>
                                  <a:gd name="connsiteX14" fmla="*/ 0 w 961597"/>
                                  <a:gd name="connsiteY14" fmla="*/ 320527 h 775620"/>
                                  <a:gd name="connsiteX15" fmla="*/ 4214 w 961597"/>
                                  <a:gd name="connsiteY15" fmla="*/ 434300 h 775620"/>
                                  <a:gd name="connsiteX16" fmla="*/ 8427 w 961597"/>
                                  <a:gd name="connsiteY16" fmla="*/ 446942 h 775620"/>
                                  <a:gd name="connsiteX17" fmla="*/ 25283 w 961597"/>
                                  <a:gd name="connsiteY17" fmla="*/ 472225 h 775620"/>
                                  <a:gd name="connsiteX18" fmla="*/ 42138 w 961597"/>
                                  <a:gd name="connsiteY18" fmla="*/ 505935 h 775620"/>
                                  <a:gd name="connsiteX19" fmla="*/ 63207 w 961597"/>
                                  <a:gd name="connsiteY19" fmla="*/ 535432 h 775620"/>
                                  <a:gd name="connsiteX20" fmla="*/ 75849 w 961597"/>
                                  <a:gd name="connsiteY20" fmla="*/ 560715 h 775620"/>
                                  <a:gd name="connsiteX21" fmla="*/ 96918 w 961597"/>
                                  <a:gd name="connsiteY21" fmla="*/ 573356 h 775620"/>
                                  <a:gd name="connsiteX22" fmla="*/ 122201 w 961597"/>
                                  <a:gd name="connsiteY22" fmla="*/ 590212 h 775620"/>
                                  <a:gd name="connsiteX23" fmla="*/ 160125 w 961597"/>
                                  <a:gd name="connsiteY23" fmla="*/ 611281 h 775620"/>
                                  <a:gd name="connsiteX24" fmla="*/ 172767 w 961597"/>
                                  <a:gd name="connsiteY24" fmla="*/ 619708 h 775620"/>
                                  <a:gd name="connsiteX25" fmla="*/ 189622 w 961597"/>
                                  <a:gd name="connsiteY25" fmla="*/ 632350 h 775620"/>
                                  <a:gd name="connsiteX26" fmla="*/ 219119 w 961597"/>
                                  <a:gd name="connsiteY26" fmla="*/ 640778 h 775620"/>
                                  <a:gd name="connsiteX27" fmla="*/ 231760 w 961597"/>
                                  <a:gd name="connsiteY27" fmla="*/ 649205 h 775620"/>
                                  <a:gd name="connsiteX28" fmla="*/ 244402 w 961597"/>
                                  <a:gd name="connsiteY28" fmla="*/ 653419 h 775620"/>
                                  <a:gd name="connsiteX29" fmla="*/ 257043 w 961597"/>
                                  <a:gd name="connsiteY29" fmla="*/ 666060 h 775620"/>
                                  <a:gd name="connsiteX30" fmla="*/ 273898 w 961597"/>
                                  <a:gd name="connsiteY30" fmla="*/ 670274 h 775620"/>
                                  <a:gd name="connsiteX31" fmla="*/ 286540 w 961597"/>
                                  <a:gd name="connsiteY31" fmla="*/ 674488 h 775620"/>
                                  <a:gd name="connsiteX32" fmla="*/ 303395 w 961597"/>
                                  <a:gd name="connsiteY32" fmla="*/ 687130 h 775620"/>
                                  <a:gd name="connsiteX33" fmla="*/ 345533 w 961597"/>
                                  <a:gd name="connsiteY33" fmla="*/ 708199 h 775620"/>
                                  <a:gd name="connsiteX34" fmla="*/ 358175 w 961597"/>
                                  <a:gd name="connsiteY34" fmla="*/ 716626 h 775620"/>
                                  <a:gd name="connsiteX35" fmla="*/ 383458 w 961597"/>
                                  <a:gd name="connsiteY35" fmla="*/ 725054 h 775620"/>
                                  <a:gd name="connsiteX36" fmla="*/ 417168 w 961597"/>
                                  <a:gd name="connsiteY36" fmla="*/ 737695 h 775620"/>
                                  <a:gd name="connsiteX37" fmla="*/ 429810 w 961597"/>
                                  <a:gd name="connsiteY37" fmla="*/ 741909 h 775620"/>
                                  <a:gd name="connsiteX38" fmla="*/ 446665 w 961597"/>
                                  <a:gd name="connsiteY38" fmla="*/ 746123 h 775620"/>
                                  <a:gd name="connsiteX39" fmla="*/ 459307 w 961597"/>
                                  <a:gd name="connsiteY39" fmla="*/ 750337 h 775620"/>
                                  <a:gd name="connsiteX40" fmla="*/ 602577 w 961597"/>
                                  <a:gd name="connsiteY40" fmla="*/ 758765 h 775620"/>
                                  <a:gd name="connsiteX41" fmla="*/ 627860 w 961597"/>
                                  <a:gd name="connsiteY41" fmla="*/ 762978 h 775620"/>
                                  <a:gd name="connsiteX42" fmla="*/ 657356 w 961597"/>
                                  <a:gd name="connsiteY42" fmla="*/ 775620 h 775620"/>
                                  <a:gd name="connsiteX43" fmla="*/ 817482 w 961597"/>
                                  <a:gd name="connsiteY43" fmla="*/ 771406 h 775620"/>
                                  <a:gd name="connsiteX44" fmla="*/ 846979 w 961597"/>
                                  <a:gd name="connsiteY44" fmla="*/ 762978 h 775620"/>
                                  <a:gd name="connsiteX45" fmla="*/ 863834 w 961597"/>
                                  <a:gd name="connsiteY45" fmla="*/ 758765 h 775620"/>
                                  <a:gd name="connsiteX46" fmla="*/ 876475 w 961597"/>
                                  <a:gd name="connsiteY46" fmla="*/ 750337 h 775620"/>
                                  <a:gd name="connsiteX47" fmla="*/ 897544 w 961597"/>
                                  <a:gd name="connsiteY47" fmla="*/ 737695 h 775620"/>
                                  <a:gd name="connsiteX48" fmla="*/ 927041 w 961597"/>
                                  <a:gd name="connsiteY48" fmla="*/ 708199 h 775620"/>
                                  <a:gd name="connsiteX49" fmla="*/ 935469 w 961597"/>
                                  <a:gd name="connsiteY49" fmla="*/ 682916 h 775620"/>
                                  <a:gd name="connsiteX50" fmla="*/ 939683 w 961597"/>
                                  <a:gd name="connsiteY50" fmla="*/ 661847 h 775620"/>
                                  <a:gd name="connsiteX51" fmla="*/ 948110 w 961597"/>
                                  <a:gd name="connsiteY51" fmla="*/ 649205 h 775620"/>
                                  <a:gd name="connsiteX52" fmla="*/ 952324 w 961597"/>
                                  <a:gd name="connsiteY52" fmla="*/ 636564 h 775620"/>
                                  <a:gd name="connsiteX53" fmla="*/ 956538 w 961597"/>
                                  <a:gd name="connsiteY53" fmla="*/ 590212 h 775620"/>
                                  <a:gd name="connsiteX54" fmla="*/ 960752 w 961597"/>
                                  <a:gd name="connsiteY54" fmla="*/ 569142 h 775620"/>
                                  <a:gd name="connsiteX55" fmla="*/ 952324 w 961597"/>
                                  <a:gd name="connsiteY55" fmla="*/ 400589 h 775620"/>
                                  <a:gd name="connsiteX56" fmla="*/ 948110 w 961597"/>
                                  <a:gd name="connsiteY56" fmla="*/ 387948 h 775620"/>
                                  <a:gd name="connsiteX57" fmla="*/ 939683 w 961597"/>
                                  <a:gd name="connsiteY57" fmla="*/ 248892 h 775620"/>
                                  <a:gd name="connsiteX58" fmla="*/ 935469 w 961597"/>
                                  <a:gd name="connsiteY58" fmla="*/ 232037 h 775620"/>
                                  <a:gd name="connsiteX59" fmla="*/ 927041 w 961597"/>
                                  <a:gd name="connsiteY59" fmla="*/ 181471 h 775620"/>
                                  <a:gd name="connsiteX60" fmla="*/ 918614 w 961597"/>
                                  <a:gd name="connsiteY60" fmla="*/ 151974 h 775620"/>
                                  <a:gd name="connsiteX61" fmla="*/ 897544 w 961597"/>
                                  <a:gd name="connsiteY61" fmla="*/ 126691 h 775620"/>
                                  <a:gd name="connsiteX62" fmla="*/ 868048 w 961597"/>
                                  <a:gd name="connsiteY62" fmla="*/ 88766 h 775620"/>
                                  <a:gd name="connsiteX63" fmla="*/ 838551 w 961597"/>
                                  <a:gd name="connsiteY63" fmla="*/ 59270 h 775620"/>
                                  <a:gd name="connsiteX64" fmla="*/ 830123 w 961597"/>
                                  <a:gd name="connsiteY64" fmla="*/ 46628 h 775620"/>
                                  <a:gd name="connsiteX65" fmla="*/ 817482 w 961597"/>
                                  <a:gd name="connsiteY65" fmla="*/ 42414 h 775620"/>
                                  <a:gd name="connsiteX66" fmla="*/ 809054 w 961597"/>
                                  <a:gd name="connsiteY66" fmla="*/ 29773 h 775620"/>
                                  <a:gd name="connsiteX67" fmla="*/ 779557 w 961597"/>
                                  <a:gd name="connsiteY67" fmla="*/ 17131 h 775620"/>
                                  <a:gd name="connsiteX68" fmla="*/ 699495 w 961597"/>
                                  <a:gd name="connsiteY68" fmla="*/ 8704 h 775620"/>
                                  <a:gd name="connsiteX69" fmla="*/ 632073 w 961597"/>
                                  <a:gd name="connsiteY69" fmla="*/ 8704 h 775620"/>
                                  <a:gd name="connsiteX70" fmla="*/ 619432 w 961597"/>
                                  <a:gd name="connsiteY70" fmla="*/ 17131 h 775620"/>
                                  <a:gd name="connsiteX71" fmla="*/ 577294 w 961597"/>
                                  <a:gd name="connsiteY71" fmla="*/ 25559 h 775620"/>
                                  <a:gd name="connsiteX72" fmla="*/ 530942 w 961597"/>
                                  <a:gd name="connsiteY72" fmla="*/ 38201 h 775620"/>
                                  <a:gd name="connsiteX73" fmla="*/ 505659 w 961597"/>
                                  <a:gd name="connsiteY73" fmla="*/ 46628 h 775620"/>
                                  <a:gd name="connsiteX74" fmla="*/ 493017 w 961597"/>
                                  <a:gd name="connsiteY74" fmla="*/ 50842 h 775620"/>
                                  <a:gd name="connsiteX75" fmla="*/ 467734 w 961597"/>
                                  <a:gd name="connsiteY75" fmla="*/ 63484 h 775620"/>
                                  <a:gd name="connsiteX76" fmla="*/ 450879 w 961597"/>
                                  <a:gd name="connsiteY76" fmla="*/ 71911 h 77562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  <a:cxn ang="0">
                                    <a:pos x="connsiteX26" y="connsiteY26"/>
                                  </a:cxn>
                                  <a:cxn ang="0">
                                    <a:pos x="connsiteX27" y="connsiteY27"/>
                                  </a:cxn>
                                  <a:cxn ang="0">
                                    <a:pos x="connsiteX28" y="connsiteY28"/>
                                  </a:cxn>
                                  <a:cxn ang="0">
                                    <a:pos x="connsiteX29" y="connsiteY29"/>
                                  </a:cxn>
                                  <a:cxn ang="0">
                                    <a:pos x="connsiteX30" y="connsiteY30"/>
                                  </a:cxn>
                                  <a:cxn ang="0">
                                    <a:pos x="connsiteX31" y="connsiteY31"/>
                                  </a:cxn>
                                  <a:cxn ang="0">
                                    <a:pos x="connsiteX32" y="connsiteY32"/>
                                  </a:cxn>
                                  <a:cxn ang="0">
                                    <a:pos x="connsiteX33" y="connsiteY33"/>
                                  </a:cxn>
                                  <a:cxn ang="0">
                                    <a:pos x="connsiteX34" y="connsiteY34"/>
                                  </a:cxn>
                                  <a:cxn ang="0">
                                    <a:pos x="connsiteX35" y="connsiteY35"/>
                                  </a:cxn>
                                  <a:cxn ang="0">
                                    <a:pos x="connsiteX36" y="connsiteY36"/>
                                  </a:cxn>
                                  <a:cxn ang="0">
                                    <a:pos x="connsiteX37" y="connsiteY37"/>
                                  </a:cxn>
                                  <a:cxn ang="0">
                                    <a:pos x="connsiteX38" y="connsiteY38"/>
                                  </a:cxn>
                                  <a:cxn ang="0">
                                    <a:pos x="connsiteX39" y="connsiteY39"/>
                                  </a:cxn>
                                  <a:cxn ang="0">
                                    <a:pos x="connsiteX40" y="connsiteY40"/>
                                  </a:cxn>
                                  <a:cxn ang="0">
                                    <a:pos x="connsiteX41" y="connsiteY41"/>
                                  </a:cxn>
                                  <a:cxn ang="0">
                                    <a:pos x="connsiteX42" y="connsiteY42"/>
                                  </a:cxn>
                                  <a:cxn ang="0">
                                    <a:pos x="connsiteX43" y="connsiteY43"/>
                                  </a:cxn>
                                  <a:cxn ang="0">
                                    <a:pos x="connsiteX44" y="connsiteY44"/>
                                  </a:cxn>
                                  <a:cxn ang="0">
                                    <a:pos x="connsiteX45" y="connsiteY45"/>
                                  </a:cxn>
                                  <a:cxn ang="0">
                                    <a:pos x="connsiteX46" y="connsiteY46"/>
                                  </a:cxn>
                                  <a:cxn ang="0">
                                    <a:pos x="connsiteX47" y="connsiteY47"/>
                                  </a:cxn>
                                  <a:cxn ang="0">
                                    <a:pos x="connsiteX48" y="connsiteY48"/>
                                  </a:cxn>
                                  <a:cxn ang="0">
                                    <a:pos x="connsiteX49" y="connsiteY49"/>
                                  </a:cxn>
                                  <a:cxn ang="0">
                                    <a:pos x="connsiteX50" y="connsiteY50"/>
                                  </a:cxn>
                                  <a:cxn ang="0">
                                    <a:pos x="connsiteX51" y="connsiteY51"/>
                                  </a:cxn>
                                  <a:cxn ang="0">
                                    <a:pos x="connsiteX52" y="connsiteY52"/>
                                  </a:cxn>
                                  <a:cxn ang="0">
                                    <a:pos x="connsiteX53" y="connsiteY53"/>
                                  </a:cxn>
                                  <a:cxn ang="0">
                                    <a:pos x="connsiteX54" y="connsiteY54"/>
                                  </a:cxn>
                                  <a:cxn ang="0">
                                    <a:pos x="connsiteX55" y="connsiteY55"/>
                                  </a:cxn>
                                  <a:cxn ang="0">
                                    <a:pos x="connsiteX56" y="connsiteY56"/>
                                  </a:cxn>
                                  <a:cxn ang="0">
                                    <a:pos x="connsiteX57" y="connsiteY57"/>
                                  </a:cxn>
                                  <a:cxn ang="0">
                                    <a:pos x="connsiteX58" y="connsiteY58"/>
                                  </a:cxn>
                                  <a:cxn ang="0">
                                    <a:pos x="connsiteX59" y="connsiteY59"/>
                                  </a:cxn>
                                  <a:cxn ang="0">
                                    <a:pos x="connsiteX60" y="connsiteY60"/>
                                  </a:cxn>
                                  <a:cxn ang="0">
                                    <a:pos x="connsiteX61" y="connsiteY61"/>
                                  </a:cxn>
                                  <a:cxn ang="0">
                                    <a:pos x="connsiteX62" y="connsiteY62"/>
                                  </a:cxn>
                                  <a:cxn ang="0">
                                    <a:pos x="connsiteX63" y="connsiteY63"/>
                                  </a:cxn>
                                  <a:cxn ang="0">
                                    <a:pos x="connsiteX64" y="connsiteY64"/>
                                  </a:cxn>
                                  <a:cxn ang="0">
                                    <a:pos x="connsiteX65" y="connsiteY65"/>
                                  </a:cxn>
                                  <a:cxn ang="0">
                                    <a:pos x="connsiteX66" y="connsiteY66"/>
                                  </a:cxn>
                                  <a:cxn ang="0">
                                    <a:pos x="connsiteX67" y="connsiteY67"/>
                                  </a:cxn>
                                  <a:cxn ang="0">
                                    <a:pos x="connsiteX68" y="connsiteY68"/>
                                  </a:cxn>
                                  <a:cxn ang="0">
                                    <a:pos x="connsiteX69" y="connsiteY69"/>
                                  </a:cxn>
                                  <a:cxn ang="0">
                                    <a:pos x="connsiteX70" y="connsiteY70"/>
                                  </a:cxn>
                                  <a:cxn ang="0">
                                    <a:pos x="connsiteX71" y="connsiteY71"/>
                                  </a:cxn>
                                  <a:cxn ang="0">
                                    <a:pos x="connsiteX72" y="connsiteY72"/>
                                  </a:cxn>
                                  <a:cxn ang="0">
                                    <a:pos x="connsiteX73" y="connsiteY73"/>
                                  </a:cxn>
                                  <a:cxn ang="0">
                                    <a:pos x="connsiteX74" y="connsiteY74"/>
                                  </a:cxn>
                                  <a:cxn ang="0">
                                    <a:pos x="connsiteX75" y="connsiteY75"/>
                                  </a:cxn>
                                  <a:cxn ang="0">
                                    <a:pos x="connsiteX76" y="connsiteY76"/>
                                  </a:cxn>
                                </a:cxnLst>
                                <a:rect l="l" t="t" r="r" b="b"/>
                                <a:pathLst>
                                  <a:path w="961597" h="775620">
                                    <a:moveTo>
                                      <a:pt x="526728" y="63484"/>
                                    </a:moveTo>
                                    <a:cubicBezTo>
                                      <a:pt x="500040" y="64888"/>
                                      <a:pt x="472994" y="63118"/>
                                      <a:pt x="446665" y="67697"/>
                                    </a:cubicBezTo>
                                    <a:cubicBezTo>
                                      <a:pt x="432503" y="70160"/>
                                      <a:pt x="428843" y="84027"/>
                                      <a:pt x="421382" y="92980"/>
                                    </a:cubicBezTo>
                                    <a:cubicBezTo>
                                      <a:pt x="417567" y="97558"/>
                                      <a:pt x="414585" y="104453"/>
                                      <a:pt x="408741" y="105622"/>
                                    </a:cubicBezTo>
                                    <a:cubicBezTo>
                                      <a:pt x="371324" y="113105"/>
                                      <a:pt x="332892" y="114049"/>
                                      <a:pt x="294967" y="118263"/>
                                    </a:cubicBezTo>
                                    <a:cubicBezTo>
                                      <a:pt x="289349" y="119668"/>
                                      <a:pt x="283903" y="122477"/>
                                      <a:pt x="278112" y="122477"/>
                                    </a:cubicBezTo>
                                    <a:cubicBezTo>
                                      <a:pt x="202707" y="122477"/>
                                      <a:pt x="218418" y="126457"/>
                                      <a:pt x="181194" y="114049"/>
                                    </a:cubicBezTo>
                                    <a:cubicBezTo>
                                      <a:pt x="153102" y="115454"/>
                                      <a:pt x="124939" y="115826"/>
                                      <a:pt x="96918" y="118263"/>
                                    </a:cubicBezTo>
                                    <a:cubicBezTo>
                                      <a:pt x="92493" y="118648"/>
                                      <a:pt x="87745" y="119702"/>
                                      <a:pt x="84276" y="122477"/>
                                    </a:cubicBezTo>
                                    <a:cubicBezTo>
                                      <a:pt x="80321" y="125641"/>
                                      <a:pt x="79237" y="131355"/>
                                      <a:pt x="75849" y="135119"/>
                                    </a:cubicBezTo>
                                    <a:cubicBezTo>
                                      <a:pt x="66547" y="145454"/>
                                      <a:pt x="53721" y="152824"/>
                                      <a:pt x="46352" y="164615"/>
                                    </a:cubicBezTo>
                                    <a:cubicBezTo>
                                      <a:pt x="39329" y="175852"/>
                                      <a:pt x="29474" y="185755"/>
                                      <a:pt x="25283" y="198326"/>
                                    </a:cubicBezTo>
                                    <a:cubicBezTo>
                                      <a:pt x="15179" y="228634"/>
                                      <a:pt x="27438" y="190785"/>
                                      <a:pt x="16855" y="227823"/>
                                    </a:cubicBezTo>
                                    <a:cubicBezTo>
                                      <a:pt x="11501" y="246562"/>
                                      <a:pt x="12817" y="235367"/>
                                      <a:pt x="8427" y="257319"/>
                                    </a:cubicBezTo>
                                    <a:cubicBezTo>
                                      <a:pt x="3701" y="280952"/>
                                      <a:pt x="2809" y="295245"/>
                                      <a:pt x="0" y="320527"/>
                                    </a:cubicBezTo>
                                    <a:cubicBezTo>
                                      <a:pt x="1405" y="358451"/>
                                      <a:pt x="1690" y="396434"/>
                                      <a:pt x="4214" y="434300"/>
                                    </a:cubicBezTo>
                                    <a:cubicBezTo>
                                      <a:pt x="4509" y="438732"/>
                                      <a:pt x="6270" y="443059"/>
                                      <a:pt x="8427" y="446942"/>
                                    </a:cubicBezTo>
                                    <a:cubicBezTo>
                                      <a:pt x="13346" y="455796"/>
                                      <a:pt x="25283" y="472225"/>
                                      <a:pt x="25283" y="472225"/>
                                    </a:cubicBezTo>
                                    <a:cubicBezTo>
                                      <a:pt x="32985" y="495333"/>
                                      <a:pt x="25553" y="476084"/>
                                      <a:pt x="42138" y="505935"/>
                                    </a:cubicBezTo>
                                    <a:cubicBezTo>
                                      <a:pt x="56005" y="530894"/>
                                      <a:pt x="43493" y="515717"/>
                                      <a:pt x="63207" y="535432"/>
                                    </a:cubicBezTo>
                                    <a:cubicBezTo>
                                      <a:pt x="66157" y="544281"/>
                                      <a:pt x="68225" y="554180"/>
                                      <a:pt x="75849" y="560715"/>
                                    </a:cubicBezTo>
                                    <a:cubicBezTo>
                                      <a:pt x="82067" y="566045"/>
                                      <a:pt x="90366" y="568442"/>
                                      <a:pt x="96918" y="573356"/>
                                    </a:cubicBezTo>
                                    <a:cubicBezTo>
                                      <a:pt x="122171" y="592296"/>
                                      <a:pt x="96846" y="581760"/>
                                      <a:pt x="122201" y="590212"/>
                                    </a:cubicBezTo>
                                    <a:cubicBezTo>
                                      <a:pt x="161865" y="629876"/>
                                      <a:pt x="98268" y="570048"/>
                                      <a:pt x="160125" y="611281"/>
                                    </a:cubicBezTo>
                                    <a:cubicBezTo>
                                      <a:pt x="164339" y="614090"/>
                                      <a:pt x="168646" y="616764"/>
                                      <a:pt x="172767" y="619708"/>
                                    </a:cubicBezTo>
                                    <a:cubicBezTo>
                                      <a:pt x="178482" y="623790"/>
                                      <a:pt x="183524" y="628865"/>
                                      <a:pt x="189622" y="632350"/>
                                    </a:cubicBezTo>
                                    <a:cubicBezTo>
                                      <a:pt x="194325" y="635037"/>
                                      <a:pt x="215469" y="639866"/>
                                      <a:pt x="219119" y="640778"/>
                                    </a:cubicBezTo>
                                    <a:cubicBezTo>
                                      <a:pt x="223333" y="643587"/>
                                      <a:pt x="227230" y="646940"/>
                                      <a:pt x="231760" y="649205"/>
                                    </a:cubicBezTo>
                                    <a:cubicBezTo>
                                      <a:pt x="235733" y="651191"/>
                                      <a:pt x="240706" y="650955"/>
                                      <a:pt x="244402" y="653419"/>
                                    </a:cubicBezTo>
                                    <a:cubicBezTo>
                                      <a:pt x="249360" y="656724"/>
                                      <a:pt x="251869" y="663103"/>
                                      <a:pt x="257043" y="666060"/>
                                    </a:cubicBezTo>
                                    <a:cubicBezTo>
                                      <a:pt x="262071" y="668933"/>
                                      <a:pt x="268330" y="668683"/>
                                      <a:pt x="273898" y="670274"/>
                                    </a:cubicBezTo>
                                    <a:cubicBezTo>
                                      <a:pt x="278169" y="671494"/>
                                      <a:pt x="282326" y="673083"/>
                                      <a:pt x="286540" y="674488"/>
                                    </a:cubicBezTo>
                                    <a:cubicBezTo>
                                      <a:pt x="292158" y="678702"/>
                                      <a:pt x="297297" y="683646"/>
                                      <a:pt x="303395" y="687130"/>
                                    </a:cubicBezTo>
                                    <a:cubicBezTo>
                                      <a:pt x="317030" y="694921"/>
                                      <a:pt x="332466" y="699489"/>
                                      <a:pt x="345533" y="708199"/>
                                    </a:cubicBezTo>
                                    <a:cubicBezTo>
                                      <a:pt x="349747" y="711008"/>
                                      <a:pt x="353547" y="714569"/>
                                      <a:pt x="358175" y="716626"/>
                                    </a:cubicBezTo>
                                    <a:cubicBezTo>
                                      <a:pt x="366293" y="720234"/>
                                      <a:pt x="383458" y="725054"/>
                                      <a:pt x="383458" y="725054"/>
                                    </a:cubicBezTo>
                                    <a:cubicBezTo>
                                      <a:pt x="404267" y="738928"/>
                                      <a:pt x="388008" y="730406"/>
                                      <a:pt x="417168" y="737695"/>
                                    </a:cubicBezTo>
                                    <a:cubicBezTo>
                                      <a:pt x="421477" y="738772"/>
                                      <a:pt x="425539" y="740689"/>
                                      <a:pt x="429810" y="741909"/>
                                    </a:cubicBezTo>
                                    <a:cubicBezTo>
                                      <a:pt x="435378" y="743500"/>
                                      <a:pt x="441097" y="744532"/>
                                      <a:pt x="446665" y="746123"/>
                                    </a:cubicBezTo>
                                    <a:cubicBezTo>
                                      <a:pt x="450936" y="747343"/>
                                      <a:pt x="454889" y="749872"/>
                                      <a:pt x="459307" y="750337"/>
                                    </a:cubicBezTo>
                                    <a:cubicBezTo>
                                      <a:pt x="472257" y="751700"/>
                                      <a:pt x="593920" y="758284"/>
                                      <a:pt x="602577" y="758765"/>
                                    </a:cubicBezTo>
                                    <a:cubicBezTo>
                                      <a:pt x="611005" y="760169"/>
                                      <a:pt x="619520" y="761125"/>
                                      <a:pt x="627860" y="762978"/>
                                    </a:cubicBezTo>
                                    <a:cubicBezTo>
                                      <a:pt x="639019" y="765458"/>
                                      <a:pt x="647053" y="770468"/>
                                      <a:pt x="657356" y="775620"/>
                                    </a:cubicBezTo>
                                    <a:cubicBezTo>
                                      <a:pt x="710731" y="774215"/>
                                      <a:pt x="764206" y="774958"/>
                                      <a:pt x="817482" y="771406"/>
                                    </a:cubicBezTo>
                                    <a:cubicBezTo>
                                      <a:pt x="827685" y="770726"/>
                                      <a:pt x="837113" y="765668"/>
                                      <a:pt x="846979" y="762978"/>
                                    </a:cubicBezTo>
                                    <a:cubicBezTo>
                                      <a:pt x="852566" y="761454"/>
                                      <a:pt x="858216" y="760169"/>
                                      <a:pt x="863834" y="758765"/>
                                    </a:cubicBezTo>
                                    <a:cubicBezTo>
                                      <a:pt x="868048" y="755956"/>
                                      <a:pt x="872181" y="753021"/>
                                      <a:pt x="876475" y="750337"/>
                                    </a:cubicBezTo>
                                    <a:cubicBezTo>
                                      <a:pt x="883420" y="745996"/>
                                      <a:pt x="891252" y="742938"/>
                                      <a:pt x="897544" y="737695"/>
                                    </a:cubicBezTo>
                                    <a:cubicBezTo>
                                      <a:pt x="908226" y="728793"/>
                                      <a:pt x="927041" y="708199"/>
                                      <a:pt x="927041" y="708199"/>
                                    </a:cubicBezTo>
                                    <a:cubicBezTo>
                                      <a:pt x="929850" y="699771"/>
                                      <a:pt x="933727" y="691627"/>
                                      <a:pt x="935469" y="682916"/>
                                    </a:cubicBezTo>
                                    <a:cubicBezTo>
                                      <a:pt x="936874" y="675893"/>
                                      <a:pt x="937168" y="668553"/>
                                      <a:pt x="939683" y="661847"/>
                                    </a:cubicBezTo>
                                    <a:cubicBezTo>
                                      <a:pt x="941461" y="657105"/>
                                      <a:pt x="945845" y="653735"/>
                                      <a:pt x="948110" y="649205"/>
                                    </a:cubicBezTo>
                                    <a:cubicBezTo>
                                      <a:pt x="950096" y="645232"/>
                                      <a:pt x="950919" y="640778"/>
                                      <a:pt x="952324" y="636564"/>
                                    </a:cubicBezTo>
                                    <a:cubicBezTo>
                                      <a:pt x="953729" y="621113"/>
                                      <a:pt x="954614" y="605607"/>
                                      <a:pt x="956538" y="590212"/>
                                    </a:cubicBezTo>
                                    <a:cubicBezTo>
                                      <a:pt x="957426" y="583105"/>
                                      <a:pt x="960752" y="576304"/>
                                      <a:pt x="960752" y="569142"/>
                                    </a:cubicBezTo>
                                    <a:cubicBezTo>
                                      <a:pt x="960752" y="527349"/>
                                      <a:pt x="965540" y="453450"/>
                                      <a:pt x="952324" y="400589"/>
                                    </a:cubicBezTo>
                                    <a:cubicBezTo>
                                      <a:pt x="951247" y="396280"/>
                                      <a:pt x="949515" y="392162"/>
                                      <a:pt x="948110" y="387948"/>
                                    </a:cubicBezTo>
                                    <a:cubicBezTo>
                                      <a:pt x="946042" y="334177"/>
                                      <a:pt x="948377" y="296710"/>
                                      <a:pt x="939683" y="248892"/>
                                    </a:cubicBezTo>
                                    <a:cubicBezTo>
                                      <a:pt x="938647" y="243194"/>
                                      <a:pt x="936874" y="237655"/>
                                      <a:pt x="935469" y="232037"/>
                                    </a:cubicBezTo>
                                    <a:cubicBezTo>
                                      <a:pt x="928620" y="170395"/>
                                      <a:pt x="936027" y="212919"/>
                                      <a:pt x="927041" y="181471"/>
                                    </a:cubicBezTo>
                                    <a:cubicBezTo>
                                      <a:pt x="925242" y="175176"/>
                                      <a:pt x="921980" y="158706"/>
                                      <a:pt x="918614" y="151974"/>
                                    </a:cubicBezTo>
                                    <a:cubicBezTo>
                                      <a:pt x="912747" y="140240"/>
                                      <a:pt x="906864" y="136010"/>
                                      <a:pt x="897544" y="126691"/>
                                    </a:cubicBezTo>
                                    <a:cubicBezTo>
                                      <a:pt x="889563" y="102742"/>
                                      <a:pt x="896471" y="117189"/>
                                      <a:pt x="868048" y="88766"/>
                                    </a:cubicBezTo>
                                    <a:lnTo>
                                      <a:pt x="838551" y="59270"/>
                                    </a:lnTo>
                                    <a:cubicBezTo>
                                      <a:pt x="835742" y="55056"/>
                                      <a:pt x="834078" y="49792"/>
                                      <a:pt x="830123" y="46628"/>
                                    </a:cubicBezTo>
                                    <a:cubicBezTo>
                                      <a:pt x="826655" y="43853"/>
                                      <a:pt x="821696" y="43819"/>
                                      <a:pt x="817482" y="42414"/>
                                    </a:cubicBezTo>
                                    <a:cubicBezTo>
                                      <a:pt x="814673" y="38200"/>
                                      <a:pt x="812635" y="33354"/>
                                      <a:pt x="809054" y="29773"/>
                                    </a:cubicBezTo>
                                    <a:cubicBezTo>
                                      <a:pt x="800293" y="21012"/>
                                      <a:pt x="791378" y="19280"/>
                                      <a:pt x="779557" y="17131"/>
                                    </a:cubicBezTo>
                                    <a:cubicBezTo>
                                      <a:pt x="751618" y="12052"/>
                                      <a:pt x="728792" y="11146"/>
                                      <a:pt x="699495" y="8704"/>
                                    </a:cubicBezTo>
                                    <a:cubicBezTo>
                                      <a:pt x="660623" y="-4254"/>
                                      <a:pt x="682923" y="-1466"/>
                                      <a:pt x="632073" y="8704"/>
                                    </a:cubicBezTo>
                                    <a:cubicBezTo>
                                      <a:pt x="627859" y="11513"/>
                                      <a:pt x="624087" y="15136"/>
                                      <a:pt x="619432" y="17131"/>
                                    </a:cubicBezTo>
                                    <a:cubicBezTo>
                                      <a:pt x="611193" y="20662"/>
                                      <a:pt x="583349" y="24458"/>
                                      <a:pt x="577294" y="25559"/>
                                    </a:cubicBezTo>
                                    <a:cubicBezTo>
                                      <a:pt x="551083" y="30325"/>
                                      <a:pt x="558592" y="28985"/>
                                      <a:pt x="530942" y="38201"/>
                                    </a:cubicBezTo>
                                    <a:lnTo>
                                      <a:pt x="505659" y="46628"/>
                                    </a:lnTo>
                                    <a:lnTo>
                                      <a:pt x="493017" y="50842"/>
                                    </a:lnTo>
                                    <a:cubicBezTo>
                                      <a:pt x="468728" y="67036"/>
                                      <a:pt x="492155" y="53018"/>
                                      <a:pt x="467734" y="63484"/>
                                    </a:cubicBezTo>
                                    <a:cubicBezTo>
                                      <a:pt x="461960" y="65958"/>
                                      <a:pt x="450879" y="71911"/>
                                      <a:pt x="450879" y="71911"/>
                                    </a:cubicBezTo>
                                  </a:path>
                                </a:pathLst>
                              </a:cu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6E2E52C" id="Freeform: Shape 42" o:spid="_x0000_s1026" style="position:absolute;margin-left:12.4pt;margin-top:-.9pt;width:152.4pt;height:92.7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61597,775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" path="m526728,63484v-26688,1404,-53734,-366,-80063,4213c432503,70160,428843,84027,421382,92980v-3815,4578,-6797,11473,-12641,12642c371324,113105,332892,114049,294967,118263v-5618,1405,-11064,4214,-16855,4214c202707,122477,218418,126457,181194,114049v-28092,1405,-56255,1777,-84276,4214c92493,118648,87745,119702,84276,122477v-3955,3164,-5039,8878,-8427,12642c66547,145454,53721,152824,46352,164615v-7023,11237,-16878,21140,-21069,33711c15179,228634,27438,190785,16855,227823v-5354,18739,-4038,7544,-8428,29496c3701,280952,2809,295245,,320527v1405,37924,1690,75907,4214,113773c4509,438732,6270,443059,8427,446942v4919,8854,16856,25283,16856,25283c32985,495333,25553,476084,42138,505935v13867,24959,1355,9782,21069,29497c66157,544281,68225,554180,75849,560715v6218,5330,14517,7727,21069,12641c122171,592296,96846,581760,122201,590212v39664,39664,-23933,-20164,37924,21069c164339,614090,168646,616764,172767,619708v5715,4082,10757,9157,16855,12642c194325,635037,215469,639866,219119,640778v4214,2809,8111,6162,12641,8427c235733,651191,240706,650955,244402,653419v4958,3305,7467,9684,12641,12641c262071,668933,268330,668683,273898,670274v4271,1220,8428,2809,12642,4214c292158,678702,297297,683646,303395,687130v13635,7791,29071,12359,42138,21069c349747,711008,353547,714569,358175,716626v8118,3608,25283,8428,25283,8428c404267,738928,388008,730406,417168,737695v4309,1077,8371,2994,12642,4214c435378,743500,441097,744532,446665,746123v4271,1220,8224,3749,12642,4214c472257,751700,593920,758284,602577,758765v8428,1404,16943,2360,25283,4213c639019,765458,647053,770468,657356,775620v53375,-1405,106850,-662,160126,-4214c827685,770726,837113,765668,846979,762978v5587,-1524,11237,-2809,16855,-4213c868048,755956,872181,753021,876475,750337v6945,-4341,14777,-7399,21069,-12642c908226,728793,927041,708199,927041,708199v2809,-8428,6686,-16572,8428,-25283c936874,675893,937168,668553,939683,661847v1778,-4742,6162,-8112,8427,-12642c950096,645232,950919,640778,952324,636564v1405,-15451,2290,-30957,4214,-46352c957426,583105,960752,576304,960752,569142v,-41793,4788,-115692,-8428,-168553c951247,396280,949515,392162,948110,387948v-2068,-53771,267,-91238,-8427,-139056c938647,243194,936874,237655,935469,232037v-6849,-61642,558,-19118,-8428,-50566c925242,175176,921980,158706,918614,151974v-5867,-11734,-11750,-15964,-21070,-25283c889563,102742,896471,117189,868048,88766l838551,59270v-2809,-4214,-4473,-9478,-8428,-12642c826655,43853,821696,43819,817482,42414v-2809,-4214,-4847,-9060,-8428,-12641c800293,21012,791378,19280,779557,17131,751618,12052,728792,11146,699495,8704v-38872,-12958,-16572,-10170,-67422,c627859,11513,624087,15136,619432,17131v-8239,3531,-36083,7327,-42138,8428c551083,30325,558592,28985,530942,38201r-25283,8427l493017,50842v-24289,16194,-862,2176,-25283,12642c461960,65958,450879,71911,450879,71911e" filled="f" strokecolor="red" strokeweight="2.25pt">
                      <v:stroke joinstyle="miter"/>
                      <v:path arrowok="t" o:connecttype="custom" o:connectlocs="1060186,96360;899037,102755;848148,141132;822704,160320;593703,179508;559777,185904;364703,173112;195074,179508;169629,185904;152667,205093;93296,249864;50889,301033;33925,345806;16962,390577;0,486518;8482,659211;16962,678400;50889,716776;84814,767943;127222,812716;152667,851092;195074,870280;245963,895865;322296,927845;347741,940636;381667,959825;441038,972617;466481,985409;491927,991805;517370,1010992;551296,1017389;576741,1023785;610666,1042974;695481,1074954;720926,1087745;771815,1100537;839666,1119725;865112,1126121;899037,1132517;924482,1138914;1212853,1151706;1263742,1158101;1323111,1177290;1645409,1170894;1704780,1158101;1738705,1151706;1764148,1138914;1806556,1119725;1865926,1074954;1882890,1036577;1891372,1004597;1908334,985409;1916816,966221;1925297,895865;1933779,863883;1916816,608042;1908334,588854;1891372,377786;1882890,352202;1865926,275449;1848965,230677;1806556,192300;1747187,134735;1687816,89964;1670852,70775;1645409,64379;1628445,45192;1569074,26003;1407927,13212;1272222,13212;1246778,26003;1161964,38795;1068668,57984;1017779,70775;992333,77172;941444,96360;907519,109152" o:connectangles="0,0,0,0,0,0,0,0,0,0,0,0,0,0,0,0,0,0,0,0,0,0,0,0,0,0,0,0,0,0,0,0,0,0,0,0,0,0,0,0,0,0,0,0,0,0,0,0,0,0,0,0,0,0,0,0,0,0,0,0,0,0,0,0,0,0,0,0,0,0,0,0,0,0,0,0,0"/>
                    </v:shape>
                  </w:pict>
                </mc:Fallback>
              </mc:AlternateContent>
            </w:r>
          </w:p>
        </w:tc>
      </w:tr>
    </w:tbl>
    <w:p w14:paraId="18F93FB2" w14:textId="78C4810D" w:rsidR="00E57752" w:rsidRDefault="0009103B" w:rsidP="0090104A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 </w:t>
      </w:r>
    </w:p>
    <w:p w14:paraId="2597C297" w14:textId="0DE713C9" w:rsidR="0009103B" w:rsidRDefault="0009103B" w:rsidP="0090104A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506"/>
        <w:gridCol w:w="5103"/>
      </w:tblGrid>
      <w:tr w:rsidR="00E57752" w14:paraId="20C97748" w14:textId="77777777" w:rsidTr="00E57752">
        <w:trPr>
          <w:trHeight w:val="3345"/>
        </w:trPr>
        <w:tc>
          <w:tcPr>
            <w:tcW w:w="4506" w:type="dxa"/>
          </w:tcPr>
          <w:p w14:paraId="0C1FED20" w14:textId="5B0FEB2D" w:rsidR="00E57752" w:rsidRDefault="00E57752" w:rsidP="00C84460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</w:rPr>
            </w:pPr>
            <w:bookmarkStart w:id="1" w:name="_Hlk42093569"/>
            <w:r>
              <w:rPr>
                <w:noProof/>
              </w:rPr>
              <w:lastRenderedPageBreak/>
              <w:drawing>
                <wp:anchor distT="0" distB="0" distL="114300" distR="114300" simplePos="0" relativeHeight="251792384" behindDoc="1" locked="0" layoutInCell="1" allowOverlap="1" wp14:anchorId="0CBDF252" wp14:editId="3D1BBEAE">
                  <wp:simplePos x="0" y="0"/>
                  <wp:positionH relativeFrom="column">
                    <wp:posOffset>460375</wp:posOffset>
                  </wp:positionH>
                  <wp:positionV relativeFrom="paragraph">
                    <wp:posOffset>312420</wp:posOffset>
                  </wp:positionV>
                  <wp:extent cx="1474470" cy="1463040"/>
                  <wp:effectExtent l="0" t="0" r="0" b="3810"/>
                  <wp:wrapTight wrapText="bothSides">
                    <wp:wrapPolygon edited="0">
                      <wp:start x="0" y="0"/>
                      <wp:lineTo x="0" y="21375"/>
                      <wp:lineTo x="21209" y="21375"/>
                      <wp:lineTo x="21209" y="0"/>
                      <wp:lineTo x="0" y="0"/>
                    </wp:wrapPolygon>
                  </wp:wrapTight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4470" cy="1463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03" w:type="dxa"/>
          </w:tcPr>
          <w:p w14:paraId="3FD8AAFC" w14:textId="4B8BED8B" w:rsidR="00E57752" w:rsidRDefault="00E57752" w:rsidP="00C84460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793408" behindDoc="1" locked="0" layoutInCell="1" allowOverlap="1" wp14:anchorId="55531A6F" wp14:editId="041120C9">
                  <wp:simplePos x="0" y="0"/>
                  <wp:positionH relativeFrom="column">
                    <wp:posOffset>365760</wp:posOffset>
                  </wp:positionH>
                  <wp:positionV relativeFrom="paragraph">
                    <wp:posOffset>228600</wp:posOffset>
                  </wp:positionV>
                  <wp:extent cx="1817370" cy="1470660"/>
                  <wp:effectExtent l="0" t="0" r="0" b="0"/>
                  <wp:wrapTight wrapText="bothSides">
                    <wp:wrapPolygon edited="0">
                      <wp:start x="0" y="0"/>
                      <wp:lineTo x="0" y="21264"/>
                      <wp:lineTo x="21283" y="21264"/>
                      <wp:lineTo x="21283" y="0"/>
                      <wp:lineTo x="0" y="0"/>
                    </wp:wrapPolygon>
                  </wp:wrapTight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317"/>
                          <a:stretch/>
                        </pic:blipFill>
                        <pic:spPr bwMode="auto">
                          <a:xfrm>
                            <a:off x="0" y="0"/>
                            <a:ext cx="1817370" cy="14706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57752" w14:paraId="79EBA34E" w14:textId="77777777" w:rsidTr="00E57752">
        <w:trPr>
          <w:trHeight w:val="3345"/>
        </w:trPr>
        <w:tc>
          <w:tcPr>
            <w:tcW w:w="4506" w:type="dxa"/>
          </w:tcPr>
          <w:p w14:paraId="24FFD721" w14:textId="1C44A434" w:rsidR="00E57752" w:rsidRDefault="00E57752" w:rsidP="00C84460">
            <w:pPr>
              <w:pStyle w:val="NormalWeb"/>
              <w:spacing w:before="0" w:beforeAutospacing="0" w:after="0" w:afterAutospacing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94432" behindDoc="1" locked="0" layoutInCell="1" allowOverlap="1" wp14:anchorId="450741CD" wp14:editId="102F857C">
                  <wp:simplePos x="0" y="0"/>
                  <wp:positionH relativeFrom="column">
                    <wp:posOffset>307975</wp:posOffset>
                  </wp:positionH>
                  <wp:positionV relativeFrom="paragraph">
                    <wp:posOffset>100965</wp:posOffset>
                  </wp:positionV>
                  <wp:extent cx="1829435" cy="1165860"/>
                  <wp:effectExtent l="0" t="0" r="0" b="0"/>
                  <wp:wrapTight wrapText="bothSides">
                    <wp:wrapPolygon edited="0">
                      <wp:start x="0" y="0"/>
                      <wp:lineTo x="0" y="21176"/>
                      <wp:lineTo x="21368" y="21176"/>
                      <wp:lineTo x="21368" y="0"/>
                      <wp:lineTo x="0" y="0"/>
                    </wp:wrapPolygon>
                  </wp:wrapTight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9435" cy="1165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03" w:type="dxa"/>
          </w:tcPr>
          <w:p w14:paraId="05ECC56A" w14:textId="013D4E37" w:rsidR="00E57752" w:rsidRDefault="00E57752" w:rsidP="00C84460">
            <w:pPr>
              <w:pStyle w:val="NormalWeb"/>
              <w:spacing w:before="0" w:beforeAutospacing="0" w:after="0" w:afterAutospacing="0"/>
              <w:rPr>
                <w:noProof/>
              </w:rPr>
            </w:pPr>
            <w:r>
              <w:rPr>
                <w:rFonts w:ascii="Comic Sans MS" w:hAnsi="Comic Sans MS"/>
                <w:b/>
                <w:bCs/>
                <w:noProof/>
              </w:rPr>
              <w:drawing>
                <wp:anchor distT="0" distB="0" distL="114300" distR="114300" simplePos="0" relativeHeight="251795456" behindDoc="1" locked="0" layoutInCell="1" allowOverlap="1" wp14:anchorId="4AAF06BE" wp14:editId="4DD396D7">
                  <wp:simplePos x="0" y="0"/>
                  <wp:positionH relativeFrom="column">
                    <wp:posOffset>548640</wp:posOffset>
                  </wp:positionH>
                  <wp:positionV relativeFrom="paragraph">
                    <wp:posOffset>77470</wp:posOffset>
                  </wp:positionV>
                  <wp:extent cx="1310640" cy="1752600"/>
                  <wp:effectExtent l="0" t="0" r="3810" b="0"/>
                  <wp:wrapTight wrapText="bothSides">
                    <wp:wrapPolygon edited="0">
                      <wp:start x="0" y="0"/>
                      <wp:lineTo x="0" y="21365"/>
                      <wp:lineTo x="21349" y="21365"/>
                      <wp:lineTo x="21349" y="0"/>
                      <wp:lineTo x="0" y="0"/>
                    </wp:wrapPolygon>
                  </wp:wrapTight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0640" cy="1752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bookmarkEnd w:id="1"/>
    </w:tbl>
    <w:p w14:paraId="1760B644" w14:textId="5E57078F" w:rsidR="006F5E0A" w:rsidRPr="00FD3806" w:rsidRDefault="006F5E0A" w:rsidP="0090104A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1CEFA61E" w14:textId="397C3CD3" w:rsidR="0016539D" w:rsidRDefault="0016539D" w:rsidP="0035099C">
      <w:pPr>
        <w:spacing w:after="0" w:line="240" w:lineRule="auto"/>
      </w:pPr>
    </w:p>
    <w:p w14:paraId="6E362ACA" w14:textId="2F1473CE" w:rsidR="00E57752" w:rsidRDefault="00E57752" w:rsidP="0035099C">
      <w:pPr>
        <w:spacing w:after="0" w:line="240" w:lineRule="auto"/>
      </w:pPr>
    </w:p>
    <w:p w14:paraId="3EAB7962" w14:textId="220F7AF1" w:rsidR="00E57752" w:rsidRDefault="00E57752" w:rsidP="0035099C">
      <w:pPr>
        <w:spacing w:after="0" w:line="240" w:lineRule="auto"/>
      </w:pPr>
    </w:p>
    <w:p w14:paraId="46EC4006" w14:textId="6349A135" w:rsidR="00E57752" w:rsidRDefault="00E57752" w:rsidP="0035099C">
      <w:pPr>
        <w:spacing w:after="0" w:line="240" w:lineRule="auto"/>
      </w:pPr>
    </w:p>
    <w:p w14:paraId="1ABA4C37" w14:textId="25509F39" w:rsidR="00E57752" w:rsidRDefault="00E57752" w:rsidP="0035099C">
      <w:pPr>
        <w:spacing w:after="0" w:line="240" w:lineRule="auto"/>
      </w:pPr>
    </w:p>
    <w:p w14:paraId="20F91797" w14:textId="0BD5A626" w:rsidR="00E57752" w:rsidRDefault="00E57752" w:rsidP="0035099C">
      <w:pPr>
        <w:spacing w:after="0" w:line="240" w:lineRule="auto"/>
      </w:pPr>
    </w:p>
    <w:p w14:paraId="1E53BA67" w14:textId="2F89BF45" w:rsidR="00E57752" w:rsidRDefault="00E57752" w:rsidP="0035099C">
      <w:pPr>
        <w:spacing w:after="0" w:line="240" w:lineRule="auto"/>
      </w:pPr>
    </w:p>
    <w:p w14:paraId="527B9088" w14:textId="31F24602" w:rsidR="00E57752" w:rsidRDefault="00E57752" w:rsidP="0035099C">
      <w:pPr>
        <w:spacing w:after="0" w:line="240" w:lineRule="auto"/>
      </w:pPr>
    </w:p>
    <w:p w14:paraId="7448C6D4" w14:textId="78325088" w:rsidR="00E57752" w:rsidRDefault="00E57752" w:rsidP="0035099C">
      <w:pPr>
        <w:spacing w:after="0" w:line="240" w:lineRule="auto"/>
      </w:pPr>
    </w:p>
    <w:tbl>
      <w:tblPr>
        <w:tblStyle w:val="TableGrid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790"/>
        <w:gridCol w:w="4961"/>
      </w:tblGrid>
      <w:tr w:rsidR="00E57752" w14:paraId="49FD94E3" w14:textId="77777777" w:rsidTr="00E57752">
        <w:trPr>
          <w:trHeight w:val="2608"/>
        </w:trPr>
        <w:tc>
          <w:tcPr>
            <w:tcW w:w="4790" w:type="dxa"/>
          </w:tcPr>
          <w:p w14:paraId="0106D212" w14:textId="201D83FA" w:rsidR="00E57752" w:rsidRDefault="00E57752" w:rsidP="00C84460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</w:rPr>
            </w:pPr>
            <w:bookmarkStart w:id="2" w:name="_Hlk42094225"/>
            <w:r>
              <w:rPr>
                <w:noProof/>
              </w:rPr>
              <w:drawing>
                <wp:anchor distT="0" distB="0" distL="114300" distR="114300" simplePos="0" relativeHeight="251799552" behindDoc="1" locked="0" layoutInCell="1" allowOverlap="1" wp14:anchorId="7CB7B69E" wp14:editId="1A9CD1E9">
                  <wp:simplePos x="0" y="0"/>
                  <wp:positionH relativeFrom="column">
                    <wp:posOffset>430530</wp:posOffset>
                  </wp:positionH>
                  <wp:positionV relativeFrom="paragraph">
                    <wp:posOffset>54610</wp:posOffset>
                  </wp:positionV>
                  <wp:extent cx="1470660" cy="1525270"/>
                  <wp:effectExtent l="0" t="0" r="0" b="0"/>
                  <wp:wrapTight wrapText="bothSides">
                    <wp:wrapPolygon edited="0">
                      <wp:start x="0" y="0"/>
                      <wp:lineTo x="0" y="21312"/>
                      <wp:lineTo x="21264" y="21312"/>
                      <wp:lineTo x="21264" y="0"/>
                      <wp:lineTo x="0" y="0"/>
                    </wp:wrapPolygon>
                  </wp:wrapTight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0660" cy="1525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61" w:type="dxa"/>
          </w:tcPr>
          <w:p w14:paraId="7DB5A320" w14:textId="5534504C" w:rsidR="00E57752" w:rsidRDefault="00E57752" w:rsidP="00C84460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78988A84" wp14:editId="3DE66B26">
                  <wp:extent cx="1668780" cy="1234285"/>
                  <wp:effectExtent l="0" t="0" r="7620" b="4445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2143" cy="12663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7752" w14:paraId="485C6BF1" w14:textId="77777777" w:rsidTr="00E57752">
        <w:trPr>
          <w:trHeight w:val="2608"/>
        </w:trPr>
        <w:tc>
          <w:tcPr>
            <w:tcW w:w="4790" w:type="dxa"/>
          </w:tcPr>
          <w:p w14:paraId="0F20BFC2" w14:textId="411374E1" w:rsidR="00E57752" w:rsidRDefault="00E57752" w:rsidP="00C84460">
            <w:pPr>
              <w:pStyle w:val="NormalWeb"/>
              <w:spacing w:before="0" w:beforeAutospacing="0" w:after="0" w:afterAutospacing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98528" behindDoc="1" locked="0" layoutInCell="1" allowOverlap="1" wp14:anchorId="7A829569" wp14:editId="319BC754">
                  <wp:simplePos x="0" y="0"/>
                  <wp:positionH relativeFrom="column">
                    <wp:posOffset>461010</wp:posOffset>
                  </wp:positionH>
                  <wp:positionV relativeFrom="paragraph">
                    <wp:posOffset>212090</wp:posOffset>
                  </wp:positionV>
                  <wp:extent cx="1935480" cy="1032510"/>
                  <wp:effectExtent l="0" t="0" r="7620" b="0"/>
                  <wp:wrapTight wrapText="bothSides">
                    <wp:wrapPolygon edited="0">
                      <wp:start x="0" y="0"/>
                      <wp:lineTo x="0" y="21122"/>
                      <wp:lineTo x="21472" y="21122"/>
                      <wp:lineTo x="21472" y="0"/>
                      <wp:lineTo x="0" y="0"/>
                    </wp:wrapPolygon>
                  </wp:wrapTight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5480" cy="1032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61" w:type="dxa"/>
          </w:tcPr>
          <w:p w14:paraId="76693C0E" w14:textId="1D8AE1A6" w:rsidR="00E57752" w:rsidRDefault="00E57752" w:rsidP="00C84460">
            <w:pPr>
              <w:pStyle w:val="NormalWeb"/>
              <w:spacing w:before="0" w:beforeAutospacing="0" w:after="0" w:afterAutospacing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97504" behindDoc="1" locked="0" layoutInCell="1" allowOverlap="1" wp14:anchorId="72867D56" wp14:editId="22DC6694">
                  <wp:simplePos x="0" y="0"/>
                  <wp:positionH relativeFrom="column">
                    <wp:posOffset>215900</wp:posOffset>
                  </wp:positionH>
                  <wp:positionV relativeFrom="paragraph">
                    <wp:posOffset>59690</wp:posOffset>
                  </wp:positionV>
                  <wp:extent cx="1402080" cy="1312545"/>
                  <wp:effectExtent l="0" t="0" r="7620" b="1905"/>
                  <wp:wrapTight wrapText="bothSides">
                    <wp:wrapPolygon edited="0">
                      <wp:start x="0" y="0"/>
                      <wp:lineTo x="0" y="21318"/>
                      <wp:lineTo x="21424" y="21318"/>
                      <wp:lineTo x="21424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2080" cy="1312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bookmarkEnd w:id="2"/>
    </w:tbl>
    <w:p w14:paraId="026E7BA6" w14:textId="58B4D3DD" w:rsidR="0016539D" w:rsidRDefault="0016539D" w:rsidP="0035099C">
      <w:pPr>
        <w:spacing w:after="0" w:line="240" w:lineRule="auto"/>
      </w:pPr>
    </w:p>
    <w:p w14:paraId="3EFB1C04" w14:textId="4CFEEA8A" w:rsidR="00E57752" w:rsidRPr="0009103B" w:rsidRDefault="00E57752" w:rsidP="00E57752">
      <w:pPr>
        <w:spacing w:after="0" w:line="240" w:lineRule="auto"/>
        <w:rPr>
          <w:rFonts w:ascii="Comic Sans MS" w:hAnsi="Comic Sans MS"/>
          <w:b/>
          <w:bCs/>
          <w:sz w:val="24"/>
          <w:szCs w:val="24"/>
        </w:rPr>
      </w:pPr>
      <w:r w:rsidRPr="0009103B">
        <w:rPr>
          <w:rFonts w:ascii="Comic Sans MS" w:hAnsi="Comic Sans MS"/>
          <w:b/>
          <w:bCs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800576" behindDoc="1" locked="0" layoutInCell="1" allowOverlap="1" wp14:anchorId="563E834D" wp14:editId="11896B4E">
            <wp:simplePos x="0" y="0"/>
            <wp:positionH relativeFrom="column">
              <wp:posOffset>5334000</wp:posOffset>
            </wp:positionH>
            <wp:positionV relativeFrom="paragraph">
              <wp:posOffset>0</wp:posOffset>
            </wp:positionV>
            <wp:extent cx="1126490" cy="1136015"/>
            <wp:effectExtent l="0" t="0" r="0" b="6985"/>
            <wp:wrapTight wrapText="bothSides">
              <wp:wrapPolygon edited="0">
                <wp:start x="0" y="0"/>
                <wp:lineTo x="0" y="21371"/>
                <wp:lineTo x="21186" y="21371"/>
                <wp:lineTo x="21186" y="0"/>
                <wp:lineTo x="0" y="0"/>
              </wp:wrapPolygon>
            </wp:wrapTight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490" cy="1136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103B">
        <w:rPr>
          <w:rFonts w:ascii="Comic Sans MS" w:hAnsi="Comic Sans MS"/>
          <w:b/>
          <w:bCs/>
          <w:sz w:val="24"/>
          <w:szCs w:val="24"/>
        </w:rPr>
        <w:t xml:space="preserve">Jack and the Beanstalk </w:t>
      </w:r>
    </w:p>
    <w:p w14:paraId="018A56F9" w14:textId="673F72DD" w:rsidR="00E57752" w:rsidRPr="00E57752" w:rsidRDefault="00E57752" w:rsidP="00E57752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E57752">
        <w:rPr>
          <w:rFonts w:ascii="Comic Sans MS" w:hAnsi="Comic Sans MS"/>
          <w:sz w:val="24"/>
          <w:szCs w:val="24"/>
        </w:rPr>
        <w:t>Our story this week is Jack and the Beanstalk.</w:t>
      </w:r>
      <w:r>
        <w:rPr>
          <w:rFonts w:ascii="Comic Sans MS" w:hAnsi="Comic Sans MS"/>
          <w:sz w:val="24"/>
          <w:szCs w:val="24"/>
        </w:rPr>
        <w:t xml:space="preserve"> If you have missed the story o</w:t>
      </w:r>
      <w:r w:rsidR="00DB5B58">
        <w:rPr>
          <w:rFonts w:ascii="Comic Sans MS" w:hAnsi="Comic Sans MS"/>
          <w:sz w:val="24"/>
          <w:szCs w:val="24"/>
        </w:rPr>
        <w:t>r would like to read it again, c</w:t>
      </w:r>
      <w:r>
        <w:rPr>
          <w:rFonts w:ascii="Comic Sans MS" w:hAnsi="Comic Sans MS"/>
          <w:sz w:val="24"/>
          <w:szCs w:val="24"/>
        </w:rPr>
        <w:t xml:space="preserve">lick on the link below.  </w:t>
      </w:r>
      <w:r w:rsidR="0009103B">
        <w:rPr>
          <w:rFonts w:ascii="Comic Sans MS" w:hAnsi="Comic Sans MS"/>
          <w:sz w:val="24"/>
          <w:szCs w:val="24"/>
        </w:rPr>
        <w:t>Can you join in with he giant? Can you say what happens next?</w:t>
      </w:r>
    </w:p>
    <w:p w14:paraId="1C6D88E1" w14:textId="2713C8D6" w:rsidR="0009103B" w:rsidRPr="0009103B" w:rsidRDefault="00DB5B58" w:rsidP="0009103B">
      <w:pPr>
        <w:spacing w:after="0" w:line="240" w:lineRule="auto"/>
        <w:rPr>
          <w:rFonts w:ascii="Comic Sans MS" w:hAnsi="Comic Sans MS"/>
          <w:sz w:val="24"/>
          <w:szCs w:val="24"/>
        </w:rPr>
      </w:pPr>
      <w:hyperlink r:id="rId22" w:history="1">
        <w:r w:rsidR="0009103B" w:rsidRPr="0009103B">
          <w:rPr>
            <w:rFonts w:ascii="Comic Sans MS" w:hAnsi="Comic Sans MS"/>
            <w:color w:val="0563C1" w:themeColor="hyperlink"/>
            <w:sz w:val="24"/>
            <w:szCs w:val="24"/>
            <w:u w:val="single"/>
          </w:rPr>
          <w:t>https://safeyoutube.net/w/eidI</w:t>
        </w:r>
      </w:hyperlink>
    </w:p>
    <w:p w14:paraId="0555D732" w14:textId="38428BD8" w:rsidR="00AE2842" w:rsidRPr="00E57752" w:rsidRDefault="00AE2842" w:rsidP="00E57752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1C0B39A4" w14:textId="3D0C8F29" w:rsidR="00E57752" w:rsidRDefault="00E57752" w:rsidP="00D17F8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05D6ED6C" w14:textId="377D9E8E" w:rsidR="0009103B" w:rsidRPr="006929FD" w:rsidRDefault="006929FD" w:rsidP="00D17F8D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997FE1">
        <w:rPr>
          <w:noProof/>
        </w:rPr>
        <w:drawing>
          <wp:anchor distT="0" distB="0" distL="114300" distR="114300" simplePos="0" relativeHeight="251808768" behindDoc="1" locked="0" layoutInCell="1" allowOverlap="1" wp14:anchorId="653F8847" wp14:editId="3CC19932">
            <wp:simplePos x="0" y="0"/>
            <wp:positionH relativeFrom="margin">
              <wp:posOffset>4419600</wp:posOffset>
            </wp:positionH>
            <wp:positionV relativeFrom="paragraph">
              <wp:posOffset>8890</wp:posOffset>
            </wp:positionV>
            <wp:extent cx="1888490" cy="3000375"/>
            <wp:effectExtent l="0" t="0" r="0" b="9525"/>
            <wp:wrapTight wrapText="bothSides">
              <wp:wrapPolygon edited="0">
                <wp:start x="0" y="0"/>
                <wp:lineTo x="0" y="21531"/>
                <wp:lineTo x="21353" y="21531"/>
                <wp:lineTo x="21353" y="0"/>
                <wp:lineTo x="0" y="0"/>
              </wp:wrapPolygon>
            </wp:wrapTight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849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411B" w:rsidRPr="0024411B">
        <w:rPr>
          <w:rFonts w:ascii="Comic Sans MS" w:hAnsi="Comic Sans MS"/>
          <w:b/>
          <w:bCs/>
        </w:rPr>
        <w:t>Making our Mark</w:t>
      </w:r>
      <w:r w:rsidR="0024411B">
        <w:rPr>
          <w:rFonts w:ascii="Comic Sans MS" w:hAnsi="Comic Sans MS"/>
        </w:rPr>
        <w:t xml:space="preserve"> – Draw or paint a beanstalk</w:t>
      </w:r>
    </w:p>
    <w:p w14:paraId="1BD97D6D" w14:textId="3E61BDC7" w:rsidR="00997FE1" w:rsidRPr="00997FE1" w:rsidRDefault="00FA55C0" w:rsidP="00997FE1">
      <w:pPr>
        <w:pStyle w:val="NormalWeb"/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You will need paper (</w:t>
      </w:r>
      <w:r w:rsidR="00997FE1" w:rsidRPr="00997FE1">
        <w:rPr>
          <w:rFonts w:ascii="Comic Sans MS" w:hAnsi="Comic Sans MS"/>
        </w:rPr>
        <w:t>the bigger the better</w:t>
      </w:r>
      <w:r>
        <w:rPr>
          <w:rFonts w:ascii="Comic Sans MS" w:hAnsi="Comic Sans MS"/>
        </w:rPr>
        <w:t>)</w:t>
      </w:r>
      <w:r w:rsidR="00997FE1" w:rsidRPr="00997FE1">
        <w:rPr>
          <w:rFonts w:ascii="Comic Sans MS" w:hAnsi="Comic Sans MS"/>
        </w:rPr>
        <w:t xml:space="preserve"> and some green crayons or felt tips.  If you are using paint, try mixing blue and yellow.</w:t>
      </w:r>
    </w:p>
    <w:p w14:paraId="754EBC76" w14:textId="43CB9495" w:rsidR="00997FE1" w:rsidRDefault="00DB5B58" w:rsidP="00997FE1">
      <w:pPr>
        <w:pStyle w:val="NormalWeb"/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Draw or paint wavy </w:t>
      </w:r>
      <w:r w:rsidR="00997FE1" w:rsidRPr="00997FE1">
        <w:rPr>
          <w:rFonts w:ascii="Comic Sans MS" w:hAnsi="Comic Sans MS"/>
        </w:rPr>
        <w:t>lines on your paper. Then add some leaves to fill in the spaces.</w:t>
      </w:r>
    </w:p>
    <w:p w14:paraId="002948AF" w14:textId="77777777" w:rsidR="00997FE1" w:rsidRPr="007F3DBE" w:rsidRDefault="00997FE1" w:rsidP="00997FE1">
      <w:pPr>
        <w:pStyle w:val="NormalWeb"/>
        <w:spacing w:after="0"/>
        <w:rPr>
          <w:rFonts w:ascii="Comic Sans MS" w:hAnsi="Comic Sans MS"/>
          <w:color w:val="FF0000"/>
        </w:rPr>
      </w:pPr>
      <w:r w:rsidRPr="007F3DBE">
        <w:rPr>
          <w:rFonts w:ascii="Comic Sans MS" w:hAnsi="Comic Sans MS"/>
          <w:color w:val="FF0000"/>
        </w:rPr>
        <w:t>Note to parents</w:t>
      </w:r>
    </w:p>
    <w:p w14:paraId="4AD61BDE" w14:textId="740FE7B3" w:rsidR="00997FE1" w:rsidRDefault="00997FE1" w:rsidP="00997FE1">
      <w:pPr>
        <w:pStyle w:val="NormalWeb"/>
        <w:spacing w:after="0"/>
        <w:rPr>
          <w:rFonts w:ascii="Comic Sans MS" w:hAnsi="Comic Sans MS"/>
        </w:rPr>
      </w:pPr>
      <w:r w:rsidRPr="00997FE1">
        <w:rPr>
          <w:rFonts w:ascii="Comic Sans MS" w:hAnsi="Comic Sans MS"/>
        </w:rPr>
        <w:t>Paint alongside your child and chat about what you are d</w:t>
      </w:r>
      <w:r w:rsidR="006929FD">
        <w:rPr>
          <w:rFonts w:ascii="Comic Sans MS" w:hAnsi="Comic Sans MS"/>
        </w:rPr>
        <w:t>oing</w:t>
      </w:r>
      <w:r w:rsidR="00DB5B58">
        <w:rPr>
          <w:rFonts w:ascii="Comic Sans MS" w:hAnsi="Comic Sans MS"/>
        </w:rPr>
        <w:t>.</w:t>
      </w:r>
    </w:p>
    <w:p w14:paraId="25E139A5" w14:textId="38F3999F" w:rsidR="006929FD" w:rsidRDefault="006929FD" w:rsidP="00997FE1">
      <w:pPr>
        <w:pStyle w:val="NormalWeb"/>
        <w:spacing w:after="0"/>
        <w:rPr>
          <w:rFonts w:ascii="Comic Sans MS" w:hAnsi="Comic Sans MS"/>
        </w:rPr>
      </w:pPr>
      <w:r w:rsidRPr="006929FD">
        <w:rPr>
          <w:rFonts w:ascii="Comic Sans MS" w:hAnsi="Comic Sans MS"/>
        </w:rPr>
        <w:t>To support your child</w:t>
      </w:r>
      <w:r>
        <w:rPr>
          <w:rFonts w:ascii="Comic Sans MS" w:hAnsi="Comic Sans MS"/>
        </w:rPr>
        <w:t>,</w:t>
      </w:r>
      <w:r w:rsidR="00DB5B58">
        <w:rPr>
          <w:rFonts w:ascii="Comic Sans MS" w:hAnsi="Comic Sans MS"/>
        </w:rPr>
        <w:t xml:space="preserve"> draw a wavy </w:t>
      </w:r>
      <w:r w:rsidRPr="006929FD">
        <w:rPr>
          <w:rFonts w:ascii="Comic Sans MS" w:hAnsi="Comic Sans MS"/>
        </w:rPr>
        <w:t>line for them to follow.  However, if your c</w:t>
      </w:r>
      <w:r w:rsidR="00DB5B58">
        <w:rPr>
          <w:rFonts w:ascii="Comic Sans MS" w:hAnsi="Comic Sans MS"/>
        </w:rPr>
        <w:t xml:space="preserve">hild </w:t>
      </w:r>
      <w:r w:rsidRPr="006929FD">
        <w:rPr>
          <w:rFonts w:ascii="Comic Sans MS" w:hAnsi="Comic Sans MS"/>
        </w:rPr>
        <w:t>enjoy</w:t>
      </w:r>
      <w:r w:rsidR="00DB5B58">
        <w:rPr>
          <w:rFonts w:ascii="Comic Sans MS" w:hAnsi="Comic Sans MS"/>
        </w:rPr>
        <w:t>s</w:t>
      </w:r>
      <w:bookmarkStart w:id="3" w:name="_GoBack"/>
      <w:bookmarkEnd w:id="3"/>
      <w:r w:rsidRPr="006929FD">
        <w:rPr>
          <w:rFonts w:ascii="Comic Sans MS" w:hAnsi="Comic Sans MS"/>
        </w:rPr>
        <w:t xml:space="preserve"> free mark making then this is great too.</w:t>
      </w:r>
    </w:p>
    <w:p w14:paraId="37688103" w14:textId="50F7F7C9" w:rsidR="006929FD" w:rsidRPr="00997FE1" w:rsidRDefault="00FA55C0" w:rsidP="00997FE1">
      <w:pPr>
        <w:pStyle w:val="NormalWeb"/>
        <w:spacing w:after="0"/>
        <w:rPr>
          <w:rFonts w:ascii="Comic Sans MS" w:hAnsi="Comic Sans MS"/>
        </w:rPr>
      </w:pPr>
      <w:r w:rsidRPr="007F3DBE">
        <w:rPr>
          <w:noProof/>
        </w:rPr>
        <w:drawing>
          <wp:anchor distT="0" distB="0" distL="114300" distR="114300" simplePos="0" relativeHeight="251809792" behindDoc="1" locked="0" layoutInCell="1" allowOverlap="1" wp14:anchorId="5065D0E5" wp14:editId="60F0B924">
            <wp:simplePos x="0" y="0"/>
            <wp:positionH relativeFrom="column">
              <wp:posOffset>9525</wp:posOffset>
            </wp:positionH>
            <wp:positionV relativeFrom="paragraph">
              <wp:posOffset>6350</wp:posOffset>
            </wp:positionV>
            <wp:extent cx="930275" cy="1543050"/>
            <wp:effectExtent l="0" t="0" r="3175" b="0"/>
            <wp:wrapTight wrapText="bothSides">
              <wp:wrapPolygon edited="0">
                <wp:start x="0" y="0"/>
                <wp:lineTo x="0" y="21333"/>
                <wp:lineTo x="21231" y="21333"/>
                <wp:lineTo x="21231" y="0"/>
                <wp:lineTo x="0" y="0"/>
              </wp:wrapPolygon>
            </wp:wrapTight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027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3DBE">
        <w:rPr>
          <w:noProof/>
        </w:rPr>
        <w:drawing>
          <wp:anchor distT="0" distB="0" distL="114300" distR="114300" simplePos="0" relativeHeight="251810816" behindDoc="1" locked="0" layoutInCell="1" allowOverlap="1" wp14:anchorId="351FEA5B" wp14:editId="53E9C64A">
            <wp:simplePos x="0" y="0"/>
            <wp:positionH relativeFrom="margin">
              <wp:align>right</wp:align>
            </wp:positionH>
            <wp:positionV relativeFrom="paragraph">
              <wp:posOffset>11430</wp:posOffset>
            </wp:positionV>
            <wp:extent cx="2438400" cy="1470025"/>
            <wp:effectExtent l="0" t="0" r="0" b="0"/>
            <wp:wrapTight wrapText="bothSides">
              <wp:wrapPolygon edited="0">
                <wp:start x="0" y="0"/>
                <wp:lineTo x="0" y="21273"/>
                <wp:lineTo x="21431" y="21273"/>
                <wp:lineTo x="21431" y="0"/>
                <wp:lineTo x="0" y="0"/>
              </wp:wrapPolygon>
            </wp:wrapTight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585"/>
                    <a:stretch/>
                  </pic:blipFill>
                  <pic:spPr bwMode="auto">
                    <a:xfrm>
                      <a:off x="0" y="0"/>
                      <a:ext cx="2438400" cy="1470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95B6BC" w14:textId="6779664B" w:rsidR="00E57752" w:rsidRDefault="00E57752" w:rsidP="00D17F8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416F7ABB" w14:textId="29FA8AEF" w:rsidR="00997FE1" w:rsidRDefault="00997FE1" w:rsidP="00D17F8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3B26E817" w14:textId="77777777" w:rsidR="00997FE1" w:rsidRDefault="00997FE1" w:rsidP="00D17F8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1B2535FB" w14:textId="5E911178" w:rsidR="00997FE1" w:rsidRDefault="00997FE1" w:rsidP="00D17F8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49A47B0C" w14:textId="77777777" w:rsidR="00997FE1" w:rsidRDefault="00997FE1" w:rsidP="00D17F8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213ADFFF" w14:textId="77777777" w:rsidR="00997FE1" w:rsidRDefault="00997FE1" w:rsidP="00D17F8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2D08F0B4" w14:textId="77777777" w:rsidR="00FA55C0" w:rsidRDefault="00FA55C0" w:rsidP="00D17F8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7BD76FCE" w14:textId="02E8838F" w:rsidR="00997FE1" w:rsidRPr="00DB5B58" w:rsidRDefault="00FA55C0" w:rsidP="00D17F8D">
      <w:pPr>
        <w:pStyle w:val="NormalWeb"/>
        <w:spacing w:before="0" w:beforeAutospacing="0" w:after="0" w:afterAutospacing="0"/>
        <w:rPr>
          <w:rFonts w:ascii="Comic Sans MS" w:hAnsi="Comic Sans MS"/>
          <w:b/>
        </w:rPr>
      </w:pPr>
      <w:r w:rsidRPr="00DB5B58">
        <w:rPr>
          <w:rFonts w:ascii="Comic Sans MS" w:hAnsi="Comic Sans MS"/>
          <w:b/>
        </w:rPr>
        <w:t>Maths</w:t>
      </w:r>
    </w:p>
    <w:p w14:paraId="60EAC713" w14:textId="2D2AD56F" w:rsidR="00FA55C0" w:rsidRDefault="00FA55C0" w:rsidP="00D17F8D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Choose a shape from the train to complete the pattern.</w:t>
      </w:r>
    </w:p>
    <w:p w14:paraId="29E40F47" w14:textId="77777777" w:rsidR="00FA55C0" w:rsidRDefault="00FA55C0" w:rsidP="00D17F8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0DFB75F2" w14:textId="08878C7E" w:rsidR="00FA55C0" w:rsidRDefault="00FA55C0" w:rsidP="00D17F8D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Click on the link below to play the game.</w:t>
      </w:r>
      <w:r w:rsidR="00DB5B58">
        <w:rPr>
          <w:rFonts w:ascii="Comic Sans MS" w:hAnsi="Comic Sans MS"/>
        </w:rPr>
        <w:t xml:space="preserve">  Begin with level 1.</w:t>
      </w:r>
    </w:p>
    <w:p w14:paraId="167983A9" w14:textId="77777777" w:rsidR="00997FE1" w:rsidRDefault="00997FE1" w:rsidP="00D17F8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11B0780A" w14:textId="5E1BFA2E" w:rsidR="007F3DBE" w:rsidRDefault="00FA55C0" w:rsidP="00D17F8D">
      <w:pPr>
        <w:pStyle w:val="NormalWeb"/>
        <w:spacing w:before="0" w:beforeAutospacing="0" w:after="0" w:afterAutospacing="0"/>
        <w:rPr>
          <w:rFonts w:ascii="Comic Sans MS" w:hAnsi="Comic Sans MS"/>
        </w:rPr>
      </w:pPr>
      <w:hyperlink r:id="rId26" w:history="1">
        <w:r w:rsidRPr="00FA55C0">
          <w:rPr>
            <w:rStyle w:val="Hyperlink"/>
            <w:rFonts w:ascii="Comic Sans MS" w:hAnsi="Comic Sans MS"/>
          </w:rPr>
          <w:t>https://www.topmarks.co.uk/ordering-and-sequencing/shape-patterns</w:t>
        </w:r>
      </w:hyperlink>
    </w:p>
    <w:p w14:paraId="3FC95925" w14:textId="77777777" w:rsidR="007F3DBE" w:rsidRDefault="007F3DBE" w:rsidP="00D17F8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4E2B925B" w14:textId="77777777" w:rsidR="007F3DBE" w:rsidRDefault="007F3DBE" w:rsidP="00D17F8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3FA854B2" w14:textId="066630AA" w:rsidR="00D17F8D" w:rsidRDefault="00D17F8D" w:rsidP="00D17F8D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416D7CF2" w14:textId="359A8D54" w:rsidR="00EC11F5" w:rsidRDefault="000C3398" w:rsidP="003E1396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Have a </w:t>
      </w:r>
      <w:r w:rsidR="00406E7B">
        <w:rPr>
          <w:rFonts w:ascii="Comic Sans MS" w:hAnsi="Comic Sans MS"/>
          <w:sz w:val="24"/>
          <w:szCs w:val="24"/>
        </w:rPr>
        <w:t>happy and safe weekend</w:t>
      </w:r>
      <w:r>
        <w:rPr>
          <w:rFonts w:ascii="Comic Sans MS" w:hAnsi="Comic Sans MS"/>
          <w:sz w:val="24"/>
          <w:szCs w:val="24"/>
        </w:rPr>
        <w:t>!</w:t>
      </w:r>
    </w:p>
    <w:p w14:paraId="7CBACF54" w14:textId="6A2465B9" w:rsidR="00EC11F5" w:rsidRDefault="00EC11F5" w:rsidP="003E1396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44AFABC9" w14:textId="273E248F" w:rsidR="008D1EF2" w:rsidRPr="00EC11F5" w:rsidRDefault="008D1EF2" w:rsidP="00C22FB1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37C71662" w14:textId="27C2D939" w:rsidR="00063A03" w:rsidRPr="00C22FB1" w:rsidRDefault="00FB66DD" w:rsidP="00685095">
      <w:pPr>
        <w:spacing w:after="0" w:line="240" w:lineRule="auto"/>
        <w:rPr>
          <w:rStyle w:val="Hyperlink"/>
          <w:rFonts w:ascii="Comic Sans MS" w:hAnsi="Comic Sans MS"/>
          <w:sz w:val="24"/>
          <w:szCs w:val="24"/>
        </w:rPr>
      </w:pPr>
      <w:r w:rsidRPr="000C3398">
        <w:rPr>
          <w:noProof/>
          <w:lang w:eastAsia="en-GB"/>
        </w:rPr>
        <w:drawing>
          <wp:anchor distT="0" distB="0" distL="114300" distR="114300" simplePos="0" relativeHeight="251741184" behindDoc="1" locked="0" layoutInCell="1" allowOverlap="1" wp14:anchorId="7D6B8679" wp14:editId="5EDE3230">
            <wp:simplePos x="0" y="0"/>
            <wp:positionH relativeFrom="margin">
              <wp:posOffset>1195070</wp:posOffset>
            </wp:positionH>
            <wp:positionV relativeFrom="paragraph">
              <wp:posOffset>92075</wp:posOffset>
            </wp:positionV>
            <wp:extent cx="322580" cy="323850"/>
            <wp:effectExtent l="0" t="0" r="1270" b="0"/>
            <wp:wrapTight wrapText="bothSides">
              <wp:wrapPolygon edited="0">
                <wp:start x="0" y="0"/>
                <wp:lineTo x="0" y="20329"/>
                <wp:lineTo x="20409" y="20329"/>
                <wp:lineTo x="20409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58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2FB1">
        <w:rPr>
          <w:rFonts w:ascii="Comic Sans MS" w:hAnsi="Comic Sans MS"/>
          <w:sz w:val="24"/>
          <w:szCs w:val="24"/>
        </w:rPr>
        <w:fldChar w:fldCharType="begin"/>
      </w:r>
      <w:r w:rsidR="00C22FB1">
        <w:rPr>
          <w:rFonts w:ascii="Comic Sans MS" w:hAnsi="Comic Sans MS"/>
          <w:sz w:val="24"/>
          <w:szCs w:val="24"/>
        </w:rPr>
        <w:instrText xml:space="preserve"> HYPERLINK "https://www.bbc.co.uk/teach/school-radio/nursery-rhymes-a-to-z-index/z4ddgwx" </w:instrText>
      </w:r>
      <w:r w:rsidR="00C22FB1">
        <w:rPr>
          <w:rFonts w:ascii="Comic Sans MS" w:hAnsi="Comic Sans MS"/>
          <w:sz w:val="24"/>
          <w:szCs w:val="24"/>
        </w:rPr>
        <w:fldChar w:fldCharType="separate"/>
      </w:r>
    </w:p>
    <w:p w14:paraId="00A058ED" w14:textId="3DDB713C" w:rsidR="00E06F9C" w:rsidRPr="000C3398" w:rsidRDefault="00C22FB1" w:rsidP="00E06F9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fldChar w:fldCharType="end"/>
      </w:r>
      <w:r w:rsidR="006E68C0" w:rsidRPr="006E68C0">
        <w:rPr>
          <w:rFonts w:ascii="Comic Sans MS" w:hAnsi="Comic Sans MS"/>
          <w:noProof/>
          <w:sz w:val="24"/>
          <w:szCs w:val="24"/>
        </w:rPr>
        <w:t>Miss Meads</w:t>
      </w:r>
      <w:r w:rsidR="00BC745E" w:rsidRPr="006E68C0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C20C035" wp14:editId="0072EBAE">
                <wp:simplePos x="0" y="0"/>
                <wp:positionH relativeFrom="column">
                  <wp:posOffset>5080237</wp:posOffset>
                </wp:positionH>
                <wp:positionV relativeFrom="paragraph">
                  <wp:posOffset>280789</wp:posOffset>
                </wp:positionV>
                <wp:extent cx="1136542" cy="1074549"/>
                <wp:effectExtent l="0" t="0" r="6985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542" cy="10745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8BE85D7" w14:textId="48498BC2" w:rsidR="004C4153" w:rsidRDefault="004C415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20C035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margin-left:400pt;margin-top:22.1pt;width:89.5pt;height:84.6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" fillcolor="white [3201]" stroked="f" strokeweight=".5pt">
                <v:textbox>
                  <w:txbxContent>
                    <w:p w14:paraId="78BE85D7" w14:textId="48498BC2" w:rsidR="004C4153" w:rsidRDefault="004C4153"/>
                  </w:txbxContent>
                </v:textbox>
              </v:shape>
            </w:pict>
          </mc:Fallback>
        </mc:AlternateContent>
      </w:r>
    </w:p>
    <w:sectPr w:rsidR="00E06F9C" w:rsidRPr="000C3398" w:rsidSect="00FE3E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C61051"/>
    <w:multiLevelType w:val="hybridMultilevel"/>
    <w:tmpl w:val="5A70F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4B210F"/>
    <w:multiLevelType w:val="hybridMultilevel"/>
    <w:tmpl w:val="FD00B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C023BD8"/>
    <w:multiLevelType w:val="hybridMultilevel"/>
    <w:tmpl w:val="11FA12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09710C0"/>
    <w:multiLevelType w:val="hybridMultilevel"/>
    <w:tmpl w:val="74F455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4EF4D9F"/>
    <w:multiLevelType w:val="hybridMultilevel"/>
    <w:tmpl w:val="02421E5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8C37752"/>
    <w:multiLevelType w:val="hybridMultilevel"/>
    <w:tmpl w:val="B718C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6A4159"/>
    <w:multiLevelType w:val="hybridMultilevel"/>
    <w:tmpl w:val="79B81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7074F8"/>
    <w:multiLevelType w:val="hybridMultilevel"/>
    <w:tmpl w:val="549EA8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F957280"/>
    <w:multiLevelType w:val="hybridMultilevel"/>
    <w:tmpl w:val="DD4063A8"/>
    <w:lvl w:ilvl="0" w:tplc="B852A5EC">
      <w:start w:val="1"/>
      <w:numFmt w:val="decimal"/>
      <w:lvlText w:val="%1."/>
      <w:lvlJc w:val="left"/>
      <w:pPr>
        <w:ind w:left="1080" w:hanging="72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1"/>
  </w:num>
  <w:num w:numId="5">
    <w:abstractNumId w:val="0"/>
  </w:num>
  <w:num w:numId="6">
    <w:abstractNumId w:val="2"/>
  </w:num>
  <w:num w:numId="7">
    <w:abstractNumId w:val="3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562"/>
    <w:rsid w:val="00001410"/>
    <w:rsid w:val="00017D69"/>
    <w:rsid w:val="00026D3E"/>
    <w:rsid w:val="00030C70"/>
    <w:rsid w:val="00040579"/>
    <w:rsid w:val="000406D7"/>
    <w:rsid w:val="0005600C"/>
    <w:rsid w:val="00063A03"/>
    <w:rsid w:val="00067985"/>
    <w:rsid w:val="000817F1"/>
    <w:rsid w:val="0009103B"/>
    <w:rsid w:val="000C3398"/>
    <w:rsid w:val="000C3856"/>
    <w:rsid w:val="000C3A96"/>
    <w:rsid w:val="000C58FF"/>
    <w:rsid w:val="000E21BF"/>
    <w:rsid w:val="000E32D3"/>
    <w:rsid w:val="000E5DB6"/>
    <w:rsid w:val="000F1C9D"/>
    <w:rsid w:val="00100809"/>
    <w:rsid w:val="0010435F"/>
    <w:rsid w:val="0012074F"/>
    <w:rsid w:val="001316EC"/>
    <w:rsid w:val="00136081"/>
    <w:rsid w:val="00137C38"/>
    <w:rsid w:val="0014220D"/>
    <w:rsid w:val="00152AF8"/>
    <w:rsid w:val="00160B76"/>
    <w:rsid w:val="0016539D"/>
    <w:rsid w:val="001A1AB3"/>
    <w:rsid w:val="001A59B8"/>
    <w:rsid w:val="001B172B"/>
    <w:rsid w:val="001C3F2C"/>
    <w:rsid w:val="001C7B22"/>
    <w:rsid w:val="001D0781"/>
    <w:rsid w:val="001D1076"/>
    <w:rsid w:val="001D38A5"/>
    <w:rsid w:val="001D65D3"/>
    <w:rsid w:val="001E1065"/>
    <w:rsid w:val="001E69A3"/>
    <w:rsid w:val="001E7DAE"/>
    <w:rsid w:val="002006F2"/>
    <w:rsid w:val="00207FE3"/>
    <w:rsid w:val="002329A2"/>
    <w:rsid w:val="00241575"/>
    <w:rsid w:val="0024411B"/>
    <w:rsid w:val="002A01E3"/>
    <w:rsid w:val="002A77F4"/>
    <w:rsid w:val="002B01C8"/>
    <w:rsid w:val="002D272A"/>
    <w:rsid w:val="002D55E6"/>
    <w:rsid w:val="00301E04"/>
    <w:rsid w:val="003140E2"/>
    <w:rsid w:val="0032731F"/>
    <w:rsid w:val="003410A6"/>
    <w:rsid w:val="00341F5C"/>
    <w:rsid w:val="0035099C"/>
    <w:rsid w:val="0037001E"/>
    <w:rsid w:val="00391043"/>
    <w:rsid w:val="00392C0A"/>
    <w:rsid w:val="003A6A5E"/>
    <w:rsid w:val="003C008C"/>
    <w:rsid w:val="003C00FA"/>
    <w:rsid w:val="003C60D1"/>
    <w:rsid w:val="003D0C9C"/>
    <w:rsid w:val="003E1396"/>
    <w:rsid w:val="003E6948"/>
    <w:rsid w:val="00406E7B"/>
    <w:rsid w:val="00410BFA"/>
    <w:rsid w:val="00420AB1"/>
    <w:rsid w:val="004250EC"/>
    <w:rsid w:val="00426D86"/>
    <w:rsid w:val="004424BE"/>
    <w:rsid w:val="00443DA8"/>
    <w:rsid w:val="00465D08"/>
    <w:rsid w:val="0048000D"/>
    <w:rsid w:val="0048495C"/>
    <w:rsid w:val="00486C52"/>
    <w:rsid w:val="004906D2"/>
    <w:rsid w:val="00496207"/>
    <w:rsid w:val="004C15C6"/>
    <w:rsid w:val="004C4153"/>
    <w:rsid w:val="004E12EA"/>
    <w:rsid w:val="00507E79"/>
    <w:rsid w:val="00513715"/>
    <w:rsid w:val="0052569F"/>
    <w:rsid w:val="005432F9"/>
    <w:rsid w:val="0055293E"/>
    <w:rsid w:val="0055377A"/>
    <w:rsid w:val="00580461"/>
    <w:rsid w:val="00582B98"/>
    <w:rsid w:val="00597EE4"/>
    <w:rsid w:val="005A48F4"/>
    <w:rsid w:val="005B00E5"/>
    <w:rsid w:val="005D5C51"/>
    <w:rsid w:val="005E6BB4"/>
    <w:rsid w:val="005E7599"/>
    <w:rsid w:val="00631767"/>
    <w:rsid w:val="00634EA7"/>
    <w:rsid w:val="006643D5"/>
    <w:rsid w:val="0066504A"/>
    <w:rsid w:val="00673592"/>
    <w:rsid w:val="00682EE2"/>
    <w:rsid w:val="00685095"/>
    <w:rsid w:val="00685361"/>
    <w:rsid w:val="00690D2D"/>
    <w:rsid w:val="006929FD"/>
    <w:rsid w:val="006A0093"/>
    <w:rsid w:val="006A4476"/>
    <w:rsid w:val="006A5C61"/>
    <w:rsid w:val="006A7354"/>
    <w:rsid w:val="006B6406"/>
    <w:rsid w:val="006C39AF"/>
    <w:rsid w:val="006E66AF"/>
    <w:rsid w:val="006E68C0"/>
    <w:rsid w:val="006F4CCE"/>
    <w:rsid w:val="006F5E0A"/>
    <w:rsid w:val="00706F84"/>
    <w:rsid w:val="0074391D"/>
    <w:rsid w:val="00745B5E"/>
    <w:rsid w:val="00790A82"/>
    <w:rsid w:val="00794526"/>
    <w:rsid w:val="007A0098"/>
    <w:rsid w:val="007C25D5"/>
    <w:rsid w:val="007C7726"/>
    <w:rsid w:val="007D508B"/>
    <w:rsid w:val="007E5562"/>
    <w:rsid w:val="007F3DBE"/>
    <w:rsid w:val="007F5937"/>
    <w:rsid w:val="008152CC"/>
    <w:rsid w:val="00842A07"/>
    <w:rsid w:val="00880EBC"/>
    <w:rsid w:val="008923BB"/>
    <w:rsid w:val="008A28EE"/>
    <w:rsid w:val="008B0629"/>
    <w:rsid w:val="008C160B"/>
    <w:rsid w:val="008D1EF2"/>
    <w:rsid w:val="008E04B7"/>
    <w:rsid w:val="008E1C7D"/>
    <w:rsid w:val="008F23F8"/>
    <w:rsid w:val="0090104A"/>
    <w:rsid w:val="00912F5E"/>
    <w:rsid w:val="0092147D"/>
    <w:rsid w:val="00943FD3"/>
    <w:rsid w:val="00944BEE"/>
    <w:rsid w:val="00953CA2"/>
    <w:rsid w:val="009615CD"/>
    <w:rsid w:val="0096788F"/>
    <w:rsid w:val="009723C1"/>
    <w:rsid w:val="00972D78"/>
    <w:rsid w:val="00980A5E"/>
    <w:rsid w:val="009873E0"/>
    <w:rsid w:val="00997FE1"/>
    <w:rsid w:val="009C23A8"/>
    <w:rsid w:val="009E54E4"/>
    <w:rsid w:val="00A00989"/>
    <w:rsid w:val="00A10F28"/>
    <w:rsid w:val="00A12170"/>
    <w:rsid w:val="00A239AA"/>
    <w:rsid w:val="00A45280"/>
    <w:rsid w:val="00A50680"/>
    <w:rsid w:val="00A61080"/>
    <w:rsid w:val="00A6758B"/>
    <w:rsid w:val="00A7170B"/>
    <w:rsid w:val="00A82054"/>
    <w:rsid w:val="00AA65B6"/>
    <w:rsid w:val="00AA77BC"/>
    <w:rsid w:val="00AB4D0E"/>
    <w:rsid w:val="00AD351B"/>
    <w:rsid w:val="00AD572D"/>
    <w:rsid w:val="00AE2059"/>
    <w:rsid w:val="00AE214A"/>
    <w:rsid w:val="00AE2842"/>
    <w:rsid w:val="00B0398D"/>
    <w:rsid w:val="00B340C7"/>
    <w:rsid w:val="00B47A42"/>
    <w:rsid w:val="00B47CE0"/>
    <w:rsid w:val="00B51264"/>
    <w:rsid w:val="00B63243"/>
    <w:rsid w:val="00B711C7"/>
    <w:rsid w:val="00BB051E"/>
    <w:rsid w:val="00BC745E"/>
    <w:rsid w:val="00BD218F"/>
    <w:rsid w:val="00C22FB1"/>
    <w:rsid w:val="00C31111"/>
    <w:rsid w:val="00C36CFA"/>
    <w:rsid w:val="00C45791"/>
    <w:rsid w:val="00C55CEC"/>
    <w:rsid w:val="00C65B1C"/>
    <w:rsid w:val="00C7708B"/>
    <w:rsid w:val="00C85423"/>
    <w:rsid w:val="00C9034B"/>
    <w:rsid w:val="00C937D8"/>
    <w:rsid w:val="00D04E6E"/>
    <w:rsid w:val="00D16397"/>
    <w:rsid w:val="00D17F8D"/>
    <w:rsid w:val="00D232DA"/>
    <w:rsid w:val="00D406F9"/>
    <w:rsid w:val="00D50CAF"/>
    <w:rsid w:val="00D76F94"/>
    <w:rsid w:val="00DA31BC"/>
    <w:rsid w:val="00DB37F1"/>
    <w:rsid w:val="00DB463C"/>
    <w:rsid w:val="00DB5B58"/>
    <w:rsid w:val="00E01716"/>
    <w:rsid w:val="00E06F9C"/>
    <w:rsid w:val="00E0797C"/>
    <w:rsid w:val="00E121C8"/>
    <w:rsid w:val="00E14E6B"/>
    <w:rsid w:val="00E24237"/>
    <w:rsid w:val="00E3477D"/>
    <w:rsid w:val="00E442FA"/>
    <w:rsid w:val="00E57752"/>
    <w:rsid w:val="00E63630"/>
    <w:rsid w:val="00E75CC6"/>
    <w:rsid w:val="00E75FEA"/>
    <w:rsid w:val="00E9426D"/>
    <w:rsid w:val="00E9770B"/>
    <w:rsid w:val="00EA1695"/>
    <w:rsid w:val="00EA4803"/>
    <w:rsid w:val="00EA73CD"/>
    <w:rsid w:val="00EC11F5"/>
    <w:rsid w:val="00EC13AF"/>
    <w:rsid w:val="00EC2CF1"/>
    <w:rsid w:val="00EC354B"/>
    <w:rsid w:val="00EC41B0"/>
    <w:rsid w:val="00ED403E"/>
    <w:rsid w:val="00F168B5"/>
    <w:rsid w:val="00F20D17"/>
    <w:rsid w:val="00F232C9"/>
    <w:rsid w:val="00F236AC"/>
    <w:rsid w:val="00F33971"/>
    <w:rsid w:val="00F36538"/>
    <w:rsid w:val="00F4044F"/>
    <w:rsid w:val="00F40A94"/>
    <w:rsid w:val="00F41A1A"/>
    <w:rsid w:val="00F43027"/>
    <w:rsid w:val="00F51A46"/>
    <w:rsid w:val="00F537A5"/>
    <w:rsid w:val="00F54815"/>
    <w:rsid w:val="00F61AA8"/>
    <w:rsid w:val="00F651A8"/>
    <w:rsid w:val="00F65657"/>
    <w:rsid w:val="00F9315A"/>
    <w:rsid w:val="00FA55C0"/>
    <w:rsid w:val="00FB66DD"/>
    <w:rsid w:val="00FC17BB"/>
    <w:rsid w:val="00FD3806"/>
    <w:rsid w:val="00FE22E6"/>
    <w:rsid w:val="00FE3EDE"/>
    <w:rsid w:val="00FF5CDB"/>
    <w:rsid w:val="00FF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B0147"/>
  <w15:chartTrackingRefBased/>
  <w15:docId w15:val="{46F591D1-CBC8-4A16-88E3-0A74F630E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5F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E5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E5562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E21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21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21B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21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21B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1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1BF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C15C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C15C6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EC41B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5600C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E214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AE28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32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17039">
              <w:marLeft w:val="4380"/>
              <w:marRight w:val="43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903696">
          <w:marLeft w:val="4380"/>
          <w:marRight w:val="43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693">
              <w:marLeft w:val="300"/>
              <w:marRight w:val="30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546203">
                  <w:marLeft w:val="0"/>
                  <w:marRight w:val="0"/>
                  <w:marTop w:val="0"/>
                  <w:marBottom w:val="0"/>
                  <w:divBdr>
                    <w:top w:val="single" w:sz="6" w:space="3" w:color="CCCCEE"/>
                    <w:left w:val="single" w:sz="6" w:space="0" w:color="CCCCEE"/>
                    <w:bottom w:val="single" w:sz="6" w:space="3" w:color="CCCCEE"/>
                    <w:right w:val="single" w:sz="6" w:space="0" w:color="CCCCEE"/>
                  </w:divBdr>
                </w:div>
              </w:divsChild>
            </w:div>
            <w:div w:id="9369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782570">
                  <w:marLeft w:val="300"/>
                  <w:marRight w:val="300"/>
                  <w:marTop w:val="7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046049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11" w:color="DDDDDD"/>
                        <w:left w:val="single" w:sz="6" w:space="11" w:color="DDDDDD"/>
                        <w:bottom w:val="single" w:sz="6" w:space="11" w:color="DDDDDD"/>
                        <w:right w:val="single" w:sz="6" w:space="11" w:color="DDDDDD"/>
                      </w:divBdr>
                    </w:div>
                  </w:divsChild>
                </w:div>
              </w:divsChild>
            </w:div>
          </w:divsChild>
        </w:div>
        <w:div w:id="142634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593234">
              <w:marLeft w:val="4380"/>
              <w:marRight w:val="43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29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492216">
                  <w:marLeft w:val="0"/>
                  <w:marRight w:val="0"/>
                  <w:marTop w:val="7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8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feyoutube.net/w/BK3E" TargetMode="External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hyperlink" Target="https://www.topmarks.co.uk/ordering-and-sequencing/shape-patterns" TargetMode="External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6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hyperlink" Target="https://safeyoutube.net/w/eidI" TargetMode="External"/><Relationship Id="rId27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42C76D-5BEB-4304-95EC-931CB9652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7079FAB0</Template>
  <TotalTime>16</TotalTime>
  <Pages>3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2022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J. Meads</dc:creator>
  <cp:keywords/>
  <dc:description/>
  <cp:lastModifiedBy>Miss J. Meads</cp:lastModifiedBy>
  <cp:revision>4</cp:revision>
  <dcterms:created xsi:type="dcterms:W3CDTF">2020-06-03T17:33:00Z</dcterms:created>
  <dcterms:modified xsi:type="dcterms:W3CDTF">2020-06-04T07:02:00Z</dcterms:modified>
</cp:coreProperties>
</file>