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78D" w:rsidRPr="00B76F63" w:rsidRDefault="00D742EA" w:rsidP="0029178D">
      <w:pPr>
        <w:rPr>
          <w:rFonts w:ascii="Arial Narrow" w:hAnsi="Arial Narrow"/>
          <w:b/>
          <w:color w:val="000000" w:themeColor="text1"/>
          <w:sz w:val="24"/>
          <w:szCs w:val="24"/>
          <w:u w:val="single"/>
        </w:rPr>
      </w:pPr>
      <w:r>
        <w:rPr>
          <w:rFonts w:ascii="Arial Narrow" w:hAnsi="Arial Narrow"/>
          <w:b/>
          <w:color w:val="000000" w:themeColor="text1"/>
          <w:sz w:val="24"/>
          <w:szCs w:val="24"/>
          <w:u w:val="single"/>
        </w:rPr>
        <w:t>Wednesday 3rd</w:t>
      </w:r>
      <w:r w:rsidR="006C3E4B">
        <w:rPr>
          <w:rFonts w:ascii="Arial Narrow" w:hAnsi="Arial Narrow"/>
          <w:b/>
          <w:color w:val="000000" w:themeColor="text1"/>
          <w:sz w:val="24"/>
          <w:szCs w:val="24"/>
          <w:u w:val="single"/>
        </w:rPr>
        <w:t xml:space="preserve"> June</w:t>
      </w:r>
      <w:r w:rsidR="0029178D" w:rsidRPr="00B76F63">
        <w:rPr>
          <w:rFonts w:ascii="Arial Narrow" w:hAnsi="Arial Narrow"/>
          <w:b/>
          <w:color w:val="000000" w:themeColor="text1"/>
          <w:sz w:val="24"/>
          <w:szCs w:val="24"/>
          <w:u w:val="single"/>
        </w:rPr>
        <w:t xml:space="preserve"> 2020</w:t>
      </w:r>
    </w:p>
    <w:p w:rsidR="005F0092" w:rsidRDefault="00BC7225" w:rsidP="00FD4E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Courier New"/>
          <w:sz w:val="24"/>
          <w:szCs w:val="24"/>
          <w:lang w:eastAsia="en-GB"/>
        </w:rPr>
      </w:pPr>
      <w:r>
        <w:rPr>
          <w:rFonts w:ascii="Arial Narrow" w:eastAsia="Times New Roman" w:hAnsi="Arial Narrow" w:cs="Courier New"/>
          <w:sz w:val="24"/>
          <w:szCs w:val="24"/>
          <w:lang w:eastAsia="en-GB"/>
        </w:rPr>
        <w:t xml:space="preserve">Good </w:t>
      </w:r>
      <w:r w:rsidR="00D742EA">
        <w:rPr>
          <w:rFonts w:ascii="Arial Narrow" w:eastAsia="Times New Roman" w:hAnsi="Arial Narrow" w:cs="Courier New"/>
          <w:sz w:val="24"/>
          <w:szCs w:val="24"/>
          <w:lang w:eastAsia="en-GB"/>
        </w:rPr>
        <w:t>morning Class 5! Keep up the good work, I’m really looking for</w:t>
      </w:r>
      <w:r w:rsidR="006F433A">
        <w:rPr>
          <w:rFonts w:ascii="Arial Narrow" w:eastAsia="Times New Roman" w:hAnsi="Arial Narrow" w:cs="Courier New"/>
          <w:sz w:val="24"/>
          <w:szCs w:val="24"/>
          <w:lang w:eastAsia="en-GB"/>
        </w:rPr>
        <w:t xml:space="preserve">ward to seeing many of you </w:t>
      </w:r>
      <w:r w:rsidR="00D742EA">
        <w:rPr>
          <w:rFonts w:ascii="Arial Narrow" w:eastAsia="Times New Roman" w:hAnsi="Arial Narrow" w:cs="Courier New"/>
          <w:sz w:val="24"/>
          <w:szCs w:val="24"/>
          <w:lang w:eastAsia="en-GB"/>
        </w:rPr>
        <w:t>next week!</w:t>
      </w:r>
      <w:r w:rsidR="006F433A">
        <w:rPr>
          <w:rFonts w:ascii="Arial Narrow" w:eastAsia="Times New Roman" w:hAnsi="Arial Narrow" w:cs="Courier New"/>
          <w:sz w:val="24"/>
          <w:szCs w:val="24"/>
          <w:lang w:eastAsia="en-GB"/>
        </w:rPr>
        <w:t xml:space="preserve"> </w:t>
      </w:r>
      <w:r w:rsidR="006F433A" w:rsidRPr="006F433A">
        <w:rPr>
          <w:rFonts w:ascii="Arial Narrow" w:eastAsia="Times New Roman" w:hAnsi="Arial Narrow" w:cs="Courier New"/>
          <w:sz w:val="24"/>
          <w:szCs w:val="24"/>
          <w:lang w:eastAsia="en-GB"/>
        </w:rPr>
        <w:sym w:font="Wingdings" w:char="F04A"/>
      </w:r>
    </w:p>
    <w:p w:rsidR="00D742EA" w:rsidRPr="00FD4E18" w:rsidRDefault="00D742EA" w:rsidP="00FD4E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Courier New"/>
          <w:sz w:val="24"/>
          <w:szCs w:val="24"/>
          <w:lang w:eastAsia="en-GB"/>
        </w:rPr>
      </w:pPr>
    </w:p>
    <w:p w:rsidR="00397DA1" w:rsidRDefault="0029178D" w:rsidP="00D742EA">
      <w:pPr>
        <w:rPr>
          <w:rFonts w:ascii="Arial Narrow" w:hAnsi="Arial Narrow"/>
          <w:color w:val="000000" w:themeColor="text1"/>
          <w:sz w:val="24"/>
          <w:szCs w:val="24"/>
        </w:rPr>
      </w:pPr>
      <w:r w:rsidRPr="00326DC8">
        <w:rPr>
          <w:rFonts w:ascii="Arial Narrow" w:hAnsi="Arial Narrow"/>
          <w:b/>
          <w:color w:val="000000" w:themeColor="text1"/>
          <w:sz w:val="24"/>
          <w:szCs w:val="24"/>
        </w:rPr>
        <w:t>Today’s Tasks:</w:t>
      </w:r>
      <w:r w:rsidR="00D742EA">
        <w:rPr>
          <w:rFonts w:ascii="Arial Narrow" w:hAnsi="Arial Narrow"/>
          <w:color w:val="000000" w:themeColor="text1"/>
          <w:sz w:val="24"/>
          <w:szCs w:val="24"/>
        </w:rPr>
        <w:t xml:space="preserve"> </w:t>
      </w:r>
    </w:p>
    <w:p w:rsidR="00B8315D" w:rsidRPr="00B8315D" w:rsidRDefault="00B8315D" w:rsidP="00D742EA">
      <w:pPr>
        <w:rPr>
          <w:rFonts w:ascii="Arial Narrow" w:hAnsi="Arial Narrow"/>
          <w:b/>
          <w:color w:val="FF0000"/>
          <w:sz w:val="24"/>
          <w:szCs w:val="24"/>
        </w:rPr>
      </w:pPr>
      <w:r>
        <w:rPr>
          <w:rFonts w:ascii="Arial Narrow" w:hAnsi="Arial Narrow"/>
          <w:b/>
          <w:noProof/>
          <w:color w:val="FF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279400</wp:posOffset>
                </wp:positionV>
                <wp:extent cx="6419850" cy="7620000"/>
                <wp:effectExtent l="19050" t="19050" r="38100" b="381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0" cy="76200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496A37" id="Rectangle 6" o:spid="_x0000_s1026" style="position:absolute;margin-left:.75pt;margin-top:22pt;width:505.5pt;height:60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" filled="f" strokecolor="red" strokeweight="4.5pt"/>
            </w:pict>
          </mc:Fallback>
        </mc:AlternateContent>
      </w:r>
      <w:r w:rsidRPr="00B8315D">
        <w:rPr>
          <w:rFonts w:ascii="Arial Narrow" w:hAnsi="Arial Narrow"/>
          <w:b/>
          <w:color w:val="FF0000"/>
          <w:sz w:val="24"/>
          <w:szCs w:val="24"/>
        </w:rPr>
        <w:t>Maths</w:t>
      </w:r>
    </w:p>
    <w:p w:rsidR="00397DA1" w:rsidRDefault="00D742EA" w:rsidP="00D742EA">
      <w:pPr>
        <w:rPr>
          <w:rFonts w:ascii="Arial Narrow" w:hAnsi="Arial Narrow"/>
          <w:color w:val="000000" w:themeColor="text1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A3D0C8C" wp14:editId="196682EA">
            <wp:extent cx="6334125" cy="45411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2788" t="26561" r="23037" b="21656"/>
                    <a:stretch/>
                  </pic:blipFill>
                  <pic:spPr bwMode="auto">
                    <a:xfrm>
                      <a:off x="0" y="0"/>
                      <a:ext cx="6347024" cy="45503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315D" w:rsidRDefault="00B8315D" w:rsidP="00D742EA">
      <w:pPr>
        <w:rPr>
          <w:rFonts w:ascii="Arial Narrow" w:hAnsi="Arial Narrow"/>
          <w:color w:val="000000" w:themeColor="text1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BD0AE42" wp14:editId="2FB9EDBF">
            <wp:simplePos x="0" y="0"/>
            <wp:positionH relativeFrom="column">
              <wp:posOffset>114300</wp:posOffset>
            </wp:positionH>
            <wp:positionV relativeFrom="paragraph">
              <wp:posOffset>8890</wp:posOffset>
            </wp:positionV>
            <wp:extent cx="6164131" cy="2743200"/>
            <wp:effectExtent l="0" t="0" r="825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05" t="15096" r="21747" b="52420"/>
                    <a:stretch/>
                  </pic:blipFill>
                  <pic:spPr bwMode="auto">
                    <a:xfrm>
                      <a:off x="0" y="0"/>
                      <a:ext cx="6164131" cy="274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315D" w:rsidRDefault="00B8315D" w:rsidP="00D742EA">
      <w:pPr>
        <w:rPr>
          <w:rFonts w:ascii="Arial Narrow" w:hAnsi="Arial Narrow"/>
          <w:color w:val="000000" w:themeColor="text1"/>
          <w:sz w:val="24"/>
          <w:szCs w:val="24"/>
        </w:rPr>
      </w:pPr>
    </w:p>
    <w:p w:rsidR="00B8315D" w:rsidRDefault="00B8315D" w:rsidP="00D742EA">
      <w:pPr>
        <w:rPr>
          <w:rFonts w:ascii="Arial Narrow" w:hAnsi="Arial Narrow"/>
          <w:color w:val="000000" w:themeColor="text1"/>
          <w:sz w:val="24"/>
          <w:szCs w:val="24"/>
        </w:rPr>
      </w:pPr>
    </w:p>
    <w:p w:rsidR="00B8315D" w:rsidRDefault="00B8315D" w:rsidP="00D742EA">
      <w:pPr>
        <w:rPr>
          <w:rFonts w:ascii="Arial Narrow" w:hAnsi="Arial Narrow"/>
          <w:color w:val="000000" w:themeColor="text1"/>
          <w:sz w:val="24"/>
          <w:szCs w:val="24"/>
        </w:rPr>
      </w:pPr>
    </w:p>
    <w:p w:rsidR="00B8315D" w:rsidRDefault="00B8315D" w:rsidP="00D742EA">
      <w:pPr>
        <w:rPr>
          <w:rFonts w:ascii="Arial Narrow" w:hAnsi="Arial Narrow"/>
          <w:color w:val="000000" w:themeColor="text1"/>
          <w:sz w:val="24"/>
          <w:szCs w:val="24"/>
        </w:rPr>
      </w:pPr>
    </w:p>
    <w:p w:rsidR="00B8315D" w:rsidRDefault="00B8315D" w:rsidP="00D742EA">
      <w:pPr>
        <w:rPr>
          <w:rFonts w:ascii="Arial Narrow" w:hAnsi="Arial Narrow"/>
          <w:color w:val="000000" w:themeColor="text1"/>
          <w:sz w:val="24"/>
          <w:szCs w:val="24"/>
        </w:rPr>
      </w:pPr>
    </w:p>
    <w:p w:rsidR="00B8315D" w:rsidRDefault="00B8315D" w:rsidP="00D742EA">
      <w:pPr>
        <w:rPr>
          <w:rFonts w:ascii="Arial Narrow" w:hAnsi="Arial Narrow"/>
          <w:color w:val="000000" w:themeColor="text1"/>
          <w:sz w:val="24"/>
          <w:szCs w:val="24"/>
        </w:rPr>
      </w:pPr>
    </w:p>
    <w:p w:rsidR="00B8315D" w:rsidRDefault="00B8315D" w:rsidP="00D742EA">
      <w:pPr>
        <w:rPr>
          <w:rFonts w:ascii="Arial Narrow" w:hAnsi="Arial Narrow"/>
          <w:color w:val="000000" w:themeColor="text1"/>
          <w:sz w:val="24"/>
          <w:szCs w:val="24"/>
        </w:rPr>
      </w:pPr>
    </w:p>
    <w:p w:rsidR="00B8315D" w:rsidRDefault="00B8315D" w:rsidP="00D742EA">
      <w:pPr>
        <w:rPr>
          <w:rFonts w:ascii="Arial Narrow" w:hAnsi="Arial Narrow"/>
          <w:color w:val="000000" w:themeColor="text1"/>
          <w:sz w:val="24"/>
          <w:szCs w:val="24"/>
        </w:rPr>
      </w:pPr>
    </w:p>
    <w:p w:rsidR="00B8315D" w:rsidRDefault="00B8315D" w:rsidP="00D742EA">
      <w:pPr>
        <w:rPr>
          <w:rFonts w:ascii="Arial Narrow" w:hAnsi="Arial Narrow"/>
          <w:color w:val="000000" w:themeColor="text1"/>
          <w:sz w:val="24"/>
          <w:szCs w:val="24"/>
        </w:rPr>
      </w:pPr>
    </w:p>
    <w:p w:rsidR="00B8315D" w:rsidRDefault="00B8315D" w:rsidP="00D742EA">
      <w:pPr>
        <w:rPr>
          <w:rFonts w:ascii="Arial Narrow" w:hAnsi="Arial Narrow"/>
          <w:color w:val="000000" w:themeColor="text1"/>
          <w:sz w:val="24"/>
          <w:szCs w:val="24"/>
        </w:rPr>
      </w:pPr>
    </w:p>
    <w:p w:rsidR="00B8315D" w:rsidRDefault="00B8315D" w:rsidP="00D742EA">
      <w:pPr>
        <w:rPr>
          <w:rFonts w:ascii="Arial Narrow" w:hAnsi="Arial Narrow"/>
          <w:color w:val="000000" w:themeColor="text1"/>
          <w:sz w:val="24"/>
          <w:szCs w:val="24"/>
        </w:rPr>
      </w:pPr>
    </w:p>
    <w:p w:rsidR="006F433A" w:rsidRDefault="006F433A" w:rsidP="00D742EA">
      <w:pPr>
        <w:rPr>
          <w:rFonts w:ascii="Arial Narrow" w:hAnsi="Arial Narrow"/>
          <w:b/>
          <w:color w:val="002060"/>
          <w:sz w:val="24"/>
          <w:szCs w:val="24"/>
        </w:rPr>
      </w:pPr>
    </w:p>
    <w:p w:rsidR="006F433A" w:rsidRDefault="006F433A" w:rsidP="00D742EA">
      <w:pPr>
        <w:rPr>
          <w:rFonts w:ascii="Arial Narrow" w:hAnsi="Arial Narrow"/>
          <w:b/>
          <w:color w:val="002060"/>
          <w:sz w:val="24"/>
          <w:szCs w:val="24"/>
        </w:rPr>
      </w:pPr>
    </w:p>
    <w:p w:rsidR="00B8315D" w:rsidRDefault="00601412" w:rsidP="00D742EA">
      <w:pPr>
        <w:rPr>
          <w:rFonts w:ascii="Arial Narrow" w:hAnsi="Arial Narrow"/>
          <w:b/>
          <w:color w:val="002060"/>
          <w:sz w:val="24"/>
          <w:szCs w:val="24"/>
        </w:rPr>
      </w:pPr>
      <w:r>
        <w:rPr>
          <w:rFonts w:ascii="Arial Narrow" w:hAnsi="Arial Narrow"/>
          <w:b/>
          <w:noProof/>
          <w:color w:val="FF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B8AD35" wp14:editId="23D994F6">
                <wp:simplePos x="0" y="0"/>
                <wp:positionH relativeFrom="margin">
                  <wp:posOffset>-133350</wp:posOffset>
                </wp:positionH>
                <wp:positionV relativeFrom="paragraph">
                  <wp:posOffset>333375</wp:posOffset>
                </wp:positionV>
                <wp:extent cx="6934200" cy="5514975"/>
                <wp:effectExtent l="19050" t="19050" r="38100" b="4762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0" cy="5514975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506CB2" id="Rectangle 9" o:spid="_x0000_s1026" style="position:absolute;margin-left:-10.5pt;margin-top:26.25pt;width:546pt;height:434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" filled="f" strokecolor="#002060" strokeweight="4.5pt">
                <w10:wrap anchorx="margin"/>
              </v:rect>
            </w:pict>
          </mc:Fallback>
        </mc:AlternateContent>
      </w:r>
      <w:r w:rsidR="00B8315D" w:rsidRPr="00B8315D">
        <w:rPr>
          <w:rFonts w:ascii="Arial Narrow" w:hAnsi="Arial Narrow"/>
          <w:b/>
          <w:color w:val="002060"/>
          <w:sz w:val="24"/>
          <w:szCs w:val="24"/>
        </w:rPr>
        <w:t>English</w:t>
      </w:r>
    </w:p>
    <w:p w:rsidR="00B8315D" w:rsidRDefault="00B8315D" w:rsidP="00D742EA">
      <w:pPr>
        <w:rPr>
          <w:rFonts w:ascii="Arial Narrow" w:hAnsi="Arial Narrow"/>
          <w:b/>
          <w:color w:val="002060"/>
          <w:sz w:val="24"/>
          <w:szCs w:val="24"/>
        </w:rPr>
      </w:pPr>
    </w:p>
    <w:p w:rsidR="00B8315D" w:rsidRDefault="00B8315D" w:rsidP="00D742EA">
      <w:pPr>
        <w:rPr>
          <w:rFonts w:ascii="Arial Narrow" w:hAnsi="Arial Narrow"/>
          <w:b/>
          <w:color w:val="002060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EAC1C5E" wp14:editId="3BC92DAC">
            <wp:extent cx="6594420" cy="4619625"/>
            <wp:effectExtent l="0" t="0" r="0" b="0"/>
            <wp:docPr id="7" name="Picture 7" descr="Native American Digital Art - Thunderstorm by Anna Rep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image" descr="Native American Digital Art - Thunderstorm by Anna Repp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16" r="19310"/>
                    <a:stretch/>
                  </pic:blipFill>
                  <pic:spPr bwMode="auto">
                    <a:xfrm>
                      <a:off x="0" y="0"/>
                      <a:ext cx="6611478" cy="4631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433A" w:rsidRDefault="00B8315D">
      <w:pPr>
        <w:rPr>
          <w:rFonts w:ascii="Arial Narrow" w:hAnsi="Arial Narrow"/>
          <w:sz w:val="24"/>
          <w:szCs w:val="24"/>
        </w:rPr>
        <w:sectPr w:rsidR="006F433A" w:rsidSect="0029178D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B8315D">
        <w:rPr>
          <w:rFonts w:ascii="Arial Narrow" w:hAnsi="Arial Narrow"/>
          <w:sz w:val="24"/>
          <w:szCs w:val="24"/>
        </w:rPr>
        <w:t xml:space="preserve">Use this image a stimulus for a story. </w:t>
      </w:r>
      <w:r>
        <w:rPr>
          <w:rFonts w:ascii="Arial Narrow" w:hAnsi="Arial Narrow"/>
          <w:sz w:val="24"/>
          <w:szCs w:val="24"/>
        </w:rPr>
        <w:t>Make sure you develop t</w:t>
      </w:r>
      <w:r w:rsidR="00601412">
        <w:rPr>
          <w:rFonts w:ascii="Arial Narrow" w:hAnsi="Arial Narrow"/>
          <w:sz w:val="24"/>
          <w:szCs w:val="24"/>
        </w:rPr>
        <w:t xml:space="preserve">he action in your sentences to build tension and pace within your narrative. </w:t>
      </w:r>
    </w:p>
    <w:p w:rsidR="00B8315D" w:rsidRDefault="006F433A" w:rsidP="00D742EA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noProof/>
          <w:color w:val="FF0000"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618244" wp14:editId="23CF6510">
                <wp:simplePos x="0" y="0"/>
                <wp:positionH relativeFrom="margin">
                  <wp:align>right</wp:align>
                </wp:positionH>
                <wp:positionV relativeFrom="paragraph">
                  <wp:posOffset>-156949</wp:posOffset>
                </wp:positionV>
                <wp:extent cx="9840036" cy="6728346"/>
                <wp:effectExtent l="19050" t="19050" r="46990" b="3492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40036" cy="6728346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chemeClr val="accent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0FBDA3" id="Rectangle 11" o:spid="_x0000_s1026" style="position:absolute;margin-left:723.6pt;margin-top:-12.35pt;width:774.8pt;height:529.8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" filled="f" strokecolor="#ed7d31 [3205]" strokeweight="4.5pt">
                <w10:wrap anchorx="margin"/>
              </v:rect>
            </w:pict>
          </mc:Fallback>
        </mc:AlternateContent>
      </w:r>
      <w:r w:rsidR="0021503F">
        <w:rPr>
          <w:rFonts w:ascii="Arial Narrow" w:hAnsi="Arial Narrow"/>
          <w:sz w:val="24"/>
          <w:szCs w:val="24"/>
        </w:rPr>
        <w:t>DT</w:t>
      </w:r>
    </w:p>
    <w:p w:rsidR="006F433A" w:rsidRPr="00B8315D" w:rsidRDefault="006F433A" w:rsidP="00D742EA">
      <w:pPr>
        <w:rPr>
          <w:rFonts w:ascii="Arial Narrow" w:hAnsi="Arial Narrow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9EB4369" wp14:editId="6185FC1E">
            <wp:simplePos x="0" y="0"/>
            <wp:positionH relativeFrom="margin">
              <wp:posOffset>637900</wp:posOffset>
            </wp:positionH>
            <wp:positionV relativeFrom="paragraph">
              <wp:posOffset>377114</wp:posOffset>
            </wp:positionV>
            <wp:extent cx="8256895" cy="5675620"/>
            <wp:effectExtent l="0" t="0" r="0" b="1905"/>
            <wp:wrapNone/>
            <wp:docPr id="13" name="Picture 13" descr="https://www.margit.cz/files/2012/04/healthy-pla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rgit.cz/files/2012/04/healthy-plate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6895" cy="567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503F">
        <w:rPr>
          <w:rFonts w:ascii="Arial Narrow" w:hAnsi="Arial Narrow"/>
          <w:sz w:val="24"/>
          <w:szCs w:val="24"/>
        </w:rPr>
        <w:t xml:space="preserve">Design your own healthy balanced food menu. You could draw a ‘healthy eating plate’ for one of your meals or create your own folding menu. </w:t>
      </w:r>
      <w:r>
        <w:rPr>
          <w:rFonts w:ascii="Arial Narrow" w:hAnsi="Arial Narrow"/>
          <w:sz w:val="24"/>
          <w:szCs w:val="24"/>
        </w:rPr>
        <w:t xml:space="preserve">There is an example healthy eating plate below. </w:t>
      </w:r>
      <w:bookmarkStart w:id="0" w:name="_GoBack"/>
      <w:bookmarkEnd w:id="0"/>
    </w:p>
    <w:sectPr w:rsidR="006F433A" w:rsidRPr="00B8315D" w:rsidSect="006F43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A3CE1"/>
    <w:multiLevelType w:val="hybridMultilevel"/>
    <w:tmpl w:val="E11A49DC"/>
    <w:lvl w:ilvl="0" w:tplc="87DC725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56828"/>
    <w:multiLevelType w:val="hybridMultilevel"/>
    <w:tmpl w:val="51D61816"/>
    <w:lvl w:ilvl="0" w:tplc="8B98AB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F3711F"/>
    <w:multiLevelType w:val="hybridMultilevel"/>
    <w:tmpl w:val="EC948B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1D0571"/>
    <w:multiLevelType w:val="hybridMultilevel"/>
    <w:tmpl w:val="C2B88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7F6EB2"/>
    <w:multiLevelType w:val="hybridMultilevel"/>
    <w:tmpl w:val="21425A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C41F02"/>
    <w:multiLevelType w:val="hybridMultilevel"/>
    <w:tmpl w:val="780834AA"/>
    <w:lvl w:ilvl="0" w:tplc="BD5AD0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CF3D88"/>
    <w:multiLevelType w:val="hybridMultilevel"/>
    <w:tmpl w:val="371EF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734A42"/>
    <w:multiLevelType w:val="hybridMultilevel"/>
    <w:tmpl w:val="780834AA"/>
    <w:lvl w:ilvl="0" w:tplc="BD5AD0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A81166"/>
    <w:multiLevelType w:val="hybridMultilevel"/>
    <w:tmpl w:val="9260CEF6"/>
    <w:lvl w:ilvl="0" w:tplc="69DEC5C8">
      <w:start w:val="1"/>
      <w:numFmt w:val="decimal"/>
      <w:lvlText w:val="%1."/>
      <w:lvlJc w:val="left"/>
      <w:pPr>
        <w:ind w:left="720" w:hanging="360"/>
      </w:pPr>
      <w:rPr>
        <w:rFonts w:ascii="Arial Narrow" w:eastAsia="SimSun" w:hAnsi="Arial Narrow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D93D79"/>
    <w:multiLevelType w:val="hybridMultilevel"/>
    <w:tmpl w:val="780834AA"/>
    <w:lvl w:ilvl="0" w:tplc="BD5AD0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E67EEE"/>
    <w:multiLevelType w:val="hybridMultilevel"/>
    <w:tmpl w:val="FBCC8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DE154A"/>
    <w:multiLevelType w:val="hybridMultilevel"/>
    <w:tmpl w:val="E9F04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7728DF"/>
    <w:multiLevelType w:val="hybridMultilevel"/>
    <w:tmpl w:val="C48254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2E38D2"/>
    <w:multiLevelType w:val="hybridMultilevel"/>
    <w:tmpl w:val="FA7C01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1"/>
  </w:num>
  <w:num w:numId="5">
    <w:abstractNumId w:val="1"/>
  </w:num>
  <w:num w:numId="6">
    <w:abstractNumId w:val="12"/>
  </w:num>
  <w:num w:numId="7">
    <w:abstractNumId w:val="2"/>
  </w:num>
  <w:num w:numId="8">
    <w:abstractNumId w:val="9"/>
  </w:num>
  <w:num w:numId="9">
    <w:abstractNumId w:val="5"/>
  </w:num>
  <w:num w:numId="10">
    <w:abstractNumId w:val="7"/>
  </w:num>
  <w:num w:numId="11">
    <w:abstractNumId w:val="10"/>
  </w:num>
  <w:num w:numId="12">
    <w:abstractNumId w:val="8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372"/>
    <w:rsid w:val="00005DAC"/>
    <w:rsid w:val="00010728"/>
    <w:rsid w:val="00031865"/>
    <w:rsid w:val="00035799"/>
    <w:rsid w:val="00036251"/>
    <w:rsid w:val="0006642C"/>
    <w:rsid w:val="0006710C"/>
    <w:rsid w:val="00075EED"/>
    <w:rsid w:val="000824F9"/>
    <w:rsid w:val="00097699"/>
    <w:rsid w:val="000A5E7C"/>
    <w:rsid w:val="000B1A12"/>
    <w:rsid w:val="000D6CB2"/>
    <w:rsid w:val="000F5227"/>
    <w:rsid w:val="000F788F"/>
    <w:rsid w:val="001012B9"/>
    <w:rsid w:val="00104718"/>
    <w:rsid w:val="001201A5"/>
    <w:rsid w:val="00130BA3"/>
    <w:rsid w:val="0015391F"/>
    <w:rsid w:val="00164D78"/>
    <w:rsid w:val="0017172D"/>
    <w:rsid w:val="001742FF"/>
    <w:rsid w:val="001810E1"/>
    <w:rsid w:val="00194060"/>
    <w:rsid w:val="001A3815"/>
    <w:rsid w:val="001B1C86"/>
    <w:rsid w:val="001E19C2"/>
    <w:rsid w:val="001F4375"/>
    <w:rsid w:val="0021142B"/>
    <w:rsid w:val="0021503F"/>
    <w:rsid w:val="00237277"/>
    <w:rsid w:val="0024228E"/>
    <w:rsid w:val="0024592E"/>
    <w:rsid w:val="0029178D"/>
    <w:rsid w:val="002B3291"/>
    <w:rsid w:val="002B7E78"/>
    <w:rsid w:val="002C1495"/>
    <w:rsid w:val="002C31CB"/>
    <w:rsid w:val="002D38A6"/>
    <w:rsid w:val="00303F43"/>
    <w:rsid w:val="0030684E"/>
    <w:rsid w:val="003218BB"/>
    <w:rsid w:val="00323B32"/>
    <w:rsid w:val="00326DC8"/>
    <w:rsid w:val="00330E6F"/>
    <w:rsid w:val="003312BC"/>
    <w:rsid w:val="00350358"/>
    <w:rsid w:val="00397DA1"/>
    <w:rsid w:val="003B005A"/>
    <w:rsid w:val="003B063C"/>
    <w:rsid w:val="003B2931"/>
    <w:rsid w:val="003C704F"/>
    <w:rsid w:val="003D241B"/>
    <w:rsid w:val="003E26F3"/>
    <w:rsid w:val="003E4E2F"/>
    <w:rsid w:val="003E74F3"/>
    <w:rsid w:val="003F1BFC"/>
    <w:rsid w:val="003F74AD"/>
    <w:rsid w:val="00401F45"/>
    <w:rsid w:val="00423C6E"/>
    <w:rsid w:val="00426887"/>
    <w:rsid w:val="0042691A"/>
    <w:rsid w:val="00427532"/>
    <w:rsid w:val="0045441C"/>
    <w:rsid w:val="00463FC3"/>
    <w:rsid w:val="00494BBE"/>
    <w:rsid w:val="004B0D39"/>
    <w:rsid w:val="005016C2"/>
    <w:rsid w:val="00512B26"/>
    <w:rsid w:val="00514A8A"/>
    <w:rsid w:val="005240CA"/>
    <w:rsid w:val="00524706"/>
    <w:rsid w:val="00571529"/>
    <w:rsid w:val="005715EF"/>
    <w:rsid w:val="005844FD"/>
    <w:rsid w:val="0058768B"/>
    <w:rsid w:val="00593019"/>
    <w:rsid w:val="005B7DBC"/>
    <w:rsid w:val="005C215D"/>
    <w:rsid w:val="005E7D56"/>
    <w:rsid w:val="005F0092"/>
    <w:rsid w:val="00601412"/>
    <w:rsid w:val="00601BA0"/>
    <w:rsid w:val="00622664"/>
    <w:rsid w:val="006269D1"/>
    <w:rsid w:val="00644FC8"/>
    <w:rsid w:val="00680A38"/>
    <w:rsid w:val="006862BC"/>
    <w:rsid w:val="006A1BDA"/>
    <w:rsid w:val="006B1EB1"/>
    <w:rsid w:val="006B59C0"/>
    <w:rsid w:val="006C3E4B"/>
    <w:rsid w:val="006C6403"/>
    <w:rsid w:val="006C793D"/>
    <w:rsid w:val="006F433A"/>
    <w:rsid w:val="006F4796"/>
    <w:rsid w:val="0070696B"/>
    <w:rsid w:val="00706B5C"/>
    <w:rsid w:val="007562CA"/>
    <w:rsid w:val="0077402E"/>
    <w:rsid w:val="00781E2D"/>
    <w:rsid w:val="0079348A"/>
    <w:rsid w:val="007D2D43"/>
    <w:rsid w:val="007E452F"/>
    <w:rsid w:val="007F40E4"/>
    <w:rsid w:val="00800BF8"/>
    <w:rsid w:val="008204B4"/>
    <w:rsid w:val="00826154"/>
    <w:rsid w:val="008341AC"/>
    <w:rsid w:val="008567CD"/>
    <w:rsid w:val="008857A0"/>
    <w:rsid w:val="00887209"/>
    <w:rsid w:val="008A5E00"/>
    <w:rsid w:val="008E1082"/>
    <w:rsid w:val="008F3C6E"/>
    <w:rsid w:val="008F64E3"/>
    <w:rsid w:val="00921241"/>
    <w:rsid w:val="009469A5"/>
    <w:rsid w:val="0097432B"/>
    <w:rsid w:val="009840D6"/>
    <w:rsid w:val="009C3157"/>
    <w:rsid w:val="009D4DFA"/>
    <w:rsid w:val="009E0B81"/>
    <w:rsid w:val="009F3B61"/>
    <w:rsid w:val="00A002DF"/>
    <w:rsid w:val="00A53F8D"/>
    <w:rsid w:val="00A71B47"/>
    <w:rsid w:val="00A71F44"/>
    <w:rsid w:val="00AB5DBF"/>
    <w:rsid w:val="00AD15D8"/>
    <w:rsid w:val="00AD349C"/>
    <w:rsid w:val="00AD5A40"/>
    <w:rsid w:val="00B02D19"/>
    <w:rsid w:val="00B04D6B"/>
    <w:rsid w:val="00B229B5"/>
    <w:rsid w:val="00B53795"/>
    <w:rsid w:val="00B65CB8"/>
    <w:rsid w:val="00B76F63"/>
    <w:rsid w:val="00B8315D"/>
    <w:rsid w:val="00B87B8A"/>
    <w:rsid w:val="00BC7225"/>
    <w:rsid w:val="00BD0AA4"/>
    <w:rsid w:val="00BD356A"/>
    <w:rsid w:val="00BE52E7"/>
    <w:rsid w:val="00BF1A01"/>
    <w:rsid w:val="00BF4218"/>
    <w:rsid w:val="00C04FFA"/>
    <w:rsid w:val="00C11972"/>
    <w:rsid w:val="00C57B06"/>
    <w:rsid w:val="00CA150C"/>
    <w:rsid w:val="00CC568D"/>
    <w:rsid w:val="00CC7274"/>
    <w:rsid w:val="00D03307"/>
    <w:rsid w:val="00D37465"/>
    <w:rsid w:val="00D5398F"/>
    <w:rsid w:val="00D54A0C"/>
    <w:rsid w:val="00D7056B"/>
    <w:rsid w:val="00D742EA"/>
    <w:rsid w:val="00D874B2"/>
    <w:rsid w:val="00D96B71"/>
    <w:rsid w:val="00D97D05"/>
    <w:rsid w:val="00DC799D"/>
    <w:rsid w:val="00DD7643"/>
    <w:rsid w:val="00DE0ED2"/>
    <w:rsid w:val="00DE64DB"/>
    <w:rsid w:val="00DF6086"/>
    <w:rsid w:val="00E4627A"/>
    <w:rsid w:val="00E929AC"/>
    <w:rsid w:val="00EA682C"/>
    <w:rsid w:val="00EB28BC"/>
    <w:rsid w:val="00EB441C"/>
    <w:rsid w:val="00ED099C"/>
    <w:rsid w:val="00EF756B"/>
    <w:rsid w:val="00F23382"/>
    <w:rsid w:val="00F23A56"/>
    <w:rsid w:val="00F27A44"/>
    <w:rsid w:val="00F30B7D"/>
    <w:rsid w:val="00F42FEA"/>
    <w:rsid w:val="00F52DA7"/>
    <w:rsid w:val="00F56372"/>
    <w:rsid w:val="00F85882"/>
    <w:rsid w:val="00F87528"/>
    <w:rsid w:val="00F94DD6"/>
    <w:rsid w:val="00F97045"/>
    <w:rsid w:val="00FB3921"/>
    <w:rsid w:val="00FD066F"/>
    <w:rsid w:val="00FD4E18"/>
    <w:rsid w:val="00FE4FAE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DA90F7-BBB2-4904-A08A-65BD4B47A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6372"/>
    <w:rPr>
      <w:color w:val="0000FF"/>
      <w:u w:val="single"/>
    </w:rPr>
  </w:style>
  <w:style w:type="table" w:styleId="TableGrid">
    <w:name w:val="Table Grid"/>
    <w:basedOn w:val="TableNormal"/>
    <w:uiPriority w:val="39"/>
    <w:rsid w:val="007740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lid-translation">
    <w:name w:val="tlid-translation"/>
    <w:basedOn w:val="DefaultParagraphFont"/>
    <w:rsid w:val="0024592E"/>
  </w:style>
  <w:style w:type="character" w:customStyle="1" w:styleId="dttext">
    <w:name w:val="dttext"/>
    <w:basedOn w:val="DefaultParagraphFont"/>
    <w:rsid w:val="00CC568D"/>
  </w:style>
  <w:style w:type="character" w:styleId="Emphasis">
    <w:name w:val="Emphasis"/>
    <w:basedOn w:val="DefaultParagraphFont"/>
    <w:uiPriority w:val="20"/>
    <w:qFormat/>
    <w:rsid w:val="00CC568D"/>
    <w:rPr>
      <w:i/>
      <w:iCs/>
    </w:rPr>
  </w:style>
  <w:style w:type="paragraph" w:styleId="ListParagraph">
    <w:name w:val="List Paragraph"/>
    <w:basedOn w:val="Normal"/>
    <w:uiPriority w:val="34"/>
    <w:qFormat/>
    <w:rsid w:val="00CC568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B76F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76F63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89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05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4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76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31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C8E01-0A5B-4228-B160-22246F45A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81C762A7</Template>
  <TotalTime>0</TotalTime>
  <Pages>3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Brown</dc:creator>
  <cp:keywords/>
  <dc:description/>
  <cp:lastModifiedBy>Mr A. Brown</cp:lastModifiedBy>
  <cp:revision>2</cp:revision>
  <cp:lastPrinted>2020-05-19T15:03:00Z</cp:lastPrinted>
  <dcterms:created xsi:type="dcterms:W3CDTF">2020-06-02T13:51:00Z</dcterms:created>
  <dcterms:modified xsi:type="dcterms:W3CDTF">2020-06-02T13:51:00Z</dcterms:modified>
</cp:coreProperties>
</file>