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0B4C" w:rsidRPr="0049157C" w:rsidRDefault="0049157C" w:rsidP="0049157C">
      <w:pPr>
        <w:pStyle w:val="NormalWeb"/>
        <w:spacing w:before="0" w:beforeAutospacing="0" w:after="0" w:afterAutospacing="0"/>
        <w:jc w:val="center"/>
        <w:rPr>
          <w:rFonts w:ascii="Gill Sans MT" w:hAnsi="Gill Sans MT" w:cs="Arial"/>
          <w:b/>
          <w:color w:val="000000"/>
          <w:sz w:val="22"/>
          <w:szCs w:val="22"/>
          <w:u w:val="single"/>
        </w:rPr>
      </w:pPr>
      <w:r w:rsidRPr="0049157C">
        <w:rPr>
          <w:rFonts w:ascii="Gill Sans MT" w:hAnsi="Gill Sans MT" w:cs="Arial"/>
          <w:b/>
          <w:color w:val="000000"/>
          <w:sz w:val="22"/>
          <w:szCs w:val="22"/>
          <w:u w:val="single"/>
        </w:rPr>
        <w:t>Home Learning at Blowers Green</w:t>
      </w:r>
    </w:p>
    <w:p w:rsidR="005B0B4C" w:rsidRDefault="005B0B4C" w:rsidP="001857E3">
      <w:pPr>
        <w:pStyle w:val="NormalWeb"/>
        <w:spacing w:before="0" w:beforeAutospacing="0" w:after="0" w:afterAutospacing="0"/>
        <w:rPr>
          <w:rFonts w:ascii="Gill Sans MT" w:hAnsi="Gill Sans MT" w:cs="Arial"/>
          <w:color w:val="000000"/>
          <w:sz w:val="22"/>
          <w:szCs w:val="22"/>
        </w:rPr>
      </w:pPr>
    </w:p>
    <w:p w:rsidR="001857E3" w:rsidRDefault="0049157C" w:rsidP="001857E3">
      <w:pPr>
        <w:pStyle w:val="NormalWeb"/>
        <w:spacing w:before="0" w:beforeAutospacing="0" w:after="0" w:afterAutospacing="0"/>
        <w:rPr>
          <w:rFonts w:ascii="Gill Sans MT" w:hAnsi="Gill Sans MT" w:cs="Arial"/>
          <w:color w:val="000000"/>
          <w:sz w:val="22"/>
          <w:szCs w:val="22"/>
        </w:rPr>
      </w:pPr>
      <w:r w:rsidRPr="0049157C">
        <w:rPr>
          <w:rFonts w:ascii="Gill Sans MT" w:hAnsi="Gill Sans MT"/>
          <w:noProof/>
          <w:sz w:val="22"/>
          <w:szCs w:val="22"/>
        </w:rPr>
        <w:t>We are really please</w:t>
      </w:r>
      <w:r>
        <w:rPr>
          <w:rFonts w:ascii="Gill Sans MT" w:hAnsi="Gill Sans MT"/>
          <w:noProof/>
          <w:sz w:val="22"/>
          <w:szCs w:val="22"/>
        </w:rPr>
        <w:t>d</w:t>
      </w:r>
      <w:r w:rsidRPr="0049157C">
        <w:rPr>
          <w:rFonts w:ascii="Gill Sans MT" w:hAnsi="Gill Sans MT"/>
          <w:noProof/>
          <w:sz w:val="22"/>
          <w:szCs w:val="22"/>
        </w:rPr>
        <w:t xml:space="preserve"> to </w:t>
      </w:r>
      <w:r>
        <w:rPr>
          <w:rFonts w:ascii="Gill Sans MT" w:hAnsi="Gill Sans MT"/>
          <w:noProof/>
          <w:sz w:val="22"/>
          <w:szCs w:val="22"/>
        </w:rPr>
        <w:t xml:space="preserve">inform </w:t>
      </w:r>
      <w:r w:rsidRPr="0049157C">
        <w:rPr>
          <w:rFonts w:ascii="Gill Sans MT" w:hAnsi="Gill Sans MT"/>
          <w:noProof/>
          <w:sz w:val="22"/>
          <w:szCs w:val="22"/>
        </w:rPr>
        <w:t>you that we have developed our home learning further and will now be</w:t>
      </w:r>
      <w:r>
        <w:rPr>
          <w:rFonts w:ascii="Gill Sans MT" w:hAnsi="Gill Sans MT"/>
          <w:noProof/>
          <w:sz w:val="22"/>
          <w:szCs w:val="22"/>
        </w:rPr>
        <w:t xml:space="preserve"> </w:t>
      </w:r>
      <w:r w:rsidR="005120E5" w:rsidRPr="0049157C">
        <w:rPr>
          <w:rFonts w:ascii="Gill Sans MT" w:hAnsi="Gill Sans MT" w:cs="Arial"/>
          <w:color w:val="000000"/>
          <w:sz w:val="22"/>
          <w:szCs w:val="22"/>
        </w:rPr>
        <w:t>using</w:t>
      </w:r>
      <w:r w:rsidRPr="0049157C">
        <w:rPr>
          <w:rFonts w:ascii="Gill Sans MT" w:hAnsi="Gill Sans MT" w:cs="Arial"/>
          <w:color w:val="000000"/>
          <w:sz w:val="22"/>
          <w:szCs w:val="22"/>
        </w:rPr>
        <w:t xml:space="preserve"> a new platform called</w:t>
      </w:r>
      <w:r w:rsidR="001857E3" w:rsidRPr="0049157C">
        <w:rPr>
          <w:rFonts w:ascii="Gill Sans MT" w:hAnsi="Gill Sans MT" w:cs="Arial"/>
          <w:color w:val="000000"/>
          <w:sz w:val="22"/>
          <w:szCs w:val="22"/>
        </w:rPr>
        <w:t xml:space="preserve"> S</w:t>
      </w:r>
      <w:r w:rsidRPr="0049157C">
        <w:rPr>
          <w:rFonts w:ascii="Gill Sans MT" w:hAnsi="Gill Sans MT" w:cs="Arial"/>
          <w:color w:val="000000"/>
          <w:sz w:val="22"/>
          <w:szCs w:val="22"/>
        </w:rPr>
        <w:t xml:space="preserve">eesaw. </w:t>
      </w:r>
      <w:r>
        <w:rPr>
          <w:rFonts w:ascii="Gill Sans MT" w:hAnsi="Gill Sans MT" w:cs="Arial"/>
          <w:color w:val="000000"/>
          <w:sz w:val="22"/>
          <w:szCs w:val="22"/>
        </w:rPr>
        <w:t>Seesaw will help</w:t>
      </w:r>
      <w:r w:rsidR="001857E3" w:rsidRPr="0049157C">
        <w:rPr>
          <w:rFonts w:ascii="Gill Sans MT" w:hAnsi="Gill Sans MT" w:cs="Arial"/>
          <w:color w:val="000000"/>
          <w:sz w:val="22"/>
          <w:szCs w:val="22"/>
        </w:rPr>
        <w:t xml:space="preserve"> us work</w:t>
      </w:r>
      <w:r>
        <w:rPr>
          <w:rFonts w:ascii="Gill Sans MT" w:hAnsi="Gill Sans MT" w:cs="Arial"/>
          <w:color w:val="000000"/>
          <w:sz w:val="22"/>
          <w:szCs w:val="22"/>
        </w:rPr>
        <w:t xml:space="preserve"> to</w:t>
      </w:r>
      <w:r w:rsidR="001857E3" w:rsidRPr="0049157C">
        <w:rPr>
          <w:rFonts w:ascii="Gill Sans MT" w:hAnsi="Gill Sans MT" w:cs="Arial"/>
          <w:color w:val="000000"/>
          <w:sz w:val="22"/>
          <w:szCs w:val="22"/>
        </w:rPr>
        <w:t xml:space="preserve"> together to provide </w:t>
      </w:r>
      <w:r>
        <w:rPr>
          <w:rFonts w:ascii="Gill Sans MT" w:hAnsi="Gill Sans MT" w:cs="Arial"/>
          <w:color w:val="000000"/>
          <w:sz w:val="22"/>
          <w:szCs w:val="22"/>
        </w:rPr>
        <w:t>your child</w:t>
      </w:r>
      <w:r w:rsidR="001857E3" w:rsidRPr="0049157C">
        <w:rPr>
          <w:rFonts w:ascii="Gill Sans MT" w:hAnsi="Gill Sans MT" w:cs="Arial"/>
          <w:color w:val="000000"/>
          <w:sz w:val="22"/>
          <w:szCs w:val="22"/>
        </w:rPr>
        <w:t xml:space="preserve"> with meaningf</w:t>
      </w:r>
      <w:r>
        <w:rPr>
          <w:rFonts w:ascii="Gill Sans MT" w:hAnsi="Gill Sans MT" w:cs="Arial"/>
          <w:color w:val="000000"/>
          <w:sz w:val="22"/>
          <w:szCs w:val="22"/>
        </w:rPr>
        <w:t>ul learning experiences at home.</w:t>
      </w:r>
    </w:p>
    <w:p w:rsidR="002D7F82" w:rsidRDefault="002D7F82" w:rsidP="001857E3">
      <w:pPr>
        <w:pStyle w:val="NormalWeb"/>
        <w:spacing w:before="0" w:beforeAutospacing="0" w:after="0" w:afterAutospacing="0"/>
        <w:rPr>
          <w:rFonts w:ascii="Gill Sans MT" w:hAnsi="Gill Sans MT" w:cs="Arial"/>
          <w:color w:val="000000"/>
          <w:sz w:val="22"/>
          <w:szCs w:val="22"/>
        </w:rPr>
      </w:pPr>
      <w:r>
        <w:rPr>
          <w:rFonts w:ascii="Gill Sans MT" w:hAnsi="Gill Sans MT" w:cs="Arial"/>
          <w:color w:val="000000"/>
          <w:sz w:val="22"/>
          <w:szCs w:val="22"/>
        </w:rPr>
        <w:t>This week, we have spent some time sharing the platform with your child so that they are familiar with See Saw.</w:t>
      </w:r>
    </w:p>
    <w:p w:rsidR="0049157C" w:rsidRDefault="0049157C" w:rsidP="001857E3">
      <w:pPr>
        <w:pStyle w:val="NormalWeb"/>
        <w:spacing w:before="0" w:beforeAutospacing="0" w:after="0" w:afterAutospacing="0"/>
        <w:rPr>
          <w:rFonts w:ascii="Gill Sans MT" w:hAnsi="Gill Sans MT" w:cs="Arial"/>
          <w:color w:val="000000"/>
          <w:sz w:val="22"/>
          <w:szCs w:val="22"/>
        </w:rPr>
      </w:pPr>
    </w:p>
    <w:p w:rsidR="0049157C" w:rsidRPr="002D7F82" w:rsidRDefault="002D7F82" w:rsidP="001857E3">
      <w:pPr>
        <w:pStyle w:val="NormalWeb"/>
        <w:spacing w:before="0" w:beforeAutospacing="0" w:after="0" w:afterAutospacing="0"/>
        <w:rPr>
          <w:rFonts w:ascii="Gill Sans MT" w:hAnsi="Gill Sans MT" w:cs="Arial"/>
          <w:b/>
          <w:color w:val="000000"/>
          <w:sz w:val="22"/>
          <w:szCs w:val="22"/>
          <w:u w:val="single"/>
        </w:rPr>
      </w:pPr>
      <w:r w:rsidRPr="002D7F82">
        <w:rPr>
          <w:rFonts w:ascii="Gill Sans MT" w:hAnsi="Gill Sans MT" w:cs="Arial"/>
          <w:b/>
          <w:color w:val="000000"/>
          <w:sz w:val="22"/>
          <w:szCs w:val="22"/>
          <w:u w:val="single"/>
        </w:rPr>
        <w:t>What does See Saw do?</w:t>
      </w:r>
    </w:p>
    <w:p w:rsidR="0049157C" w:rsidRDefault="0049157C" w:rsidP="001857E3">
      <w:pPr>
        <w:pStyle w:val="NormalWeb"/>
        <w:spacing w:before="0" w:beforeAutospacing="0" w:after="0" w:afterAutospacing="0"/>
        <w:rPr>
          <w:rFonts w:ascii="Gill Sans MT" w:hAnsi="Gill Sans MT" w:cs="Arial"/>
          <w:color w:val="000000"/>
          <w:sz w:val="22"/>
          <w:szCs w:val="22"/>
        </w:rPr>
      </w:pPr>
      <w:r>
        <w:rPr>
          <w:rFonts w:ascii="Gill Sans MT" w:hAnsi="Gill Sans MT" w:cs="Arial"/>
          <w:color w:val="000000"/>
          <w:sz w:val="22"/>
          <w:szCs w:val="22"/>
        </w:rPr>
        <w:t xml:space="preserve">Seesaw will enable your child’s class teacher to – </w:t>
      </w:r>
    </w:p>
    <w:p w:rsidR="0049157C" w:rsidRDefault="0049157C" w:rsidP="0049157C">
      <w:pPr>
        <w:pStyle w:val="NormalWeb"/>
        <w:numPr>
          <w:ilvl w:val="0"/>
          <w:numId w:val="9"/>
        </w:numPr>
        <w:spacing w:before="0" w:beforeAutospacing="0" w:after="0" w:afterAutospacing="0"/>
        <w:rPr>
          <w:rFonts w:ascii="Gill Sans MT" w:hAnsi="Gill Sans MT" w:cs="Arial"/>
          <w:color w:val="000000"/>
          <w:sz w:val="22"/>
          <w:szCs w:val="22"/>
        </w:rPr>
      </w:pPr>
      <w:r>
        <w:rPr>
          <w:rFonts w:ascii="Gill Sans MT" w:hAnsi="Gill Sans MT" w:cs="Arial"/>
          <w:color w:val="000000"/>
          <w:sz w:val="22"/>
          <w:szCs w:val="22"/>
        </w:rPr>
        <w:t>Set work that is appropriate for your child’s ability</w:t>
      </w:r>
    </w:p>
    <w:p w:rsidR="0049157C" w:rsidRDefault="0049157C" w:rsidP="0049157C">
      <w:pPr>
        <w:pStyle w:val="NormalWeb"/>
        <w:numPr>
          <w:ilvl w:val="0"/>
          <w:numId w:val="9"/>
        </w:numPr>
        <w:spacing w:before="0" w:beforeAutospacing="0" w:after="0" w:afterAutospacing="0"/>
        <w:rPr>
          <w:rFonts w:ascii="Gill Sans MT" w:hAnsi="Gill Sans MT" w:cs="Arial"/>
          <w:color w:val="000000"/>
          <w:sz w:val="22"/>
          <w:szCs w:val="22"/>
        </w:rPr>
      </w:pPr>
      <w:r>
        <w:rPr>
          <w:rFonts w:ascii="Gill Sans MT" w:hAnsi="Gill Sans MT" w:cs="Arial"/>
          <w:color w:val="000000"/>
          <w:sz w:val="22"/>
          <w:szCs w:val="22"/>
        </w:rPr>
        <w:t>Give clear instructions and resources</w:t>
      </w:r>
    </w:p>
    <w:p w:rsidR="0049157C" w:rsidRPr="00F30BFB" w:rsidRDefault="0049157C" w:rsidP="0049157C">
      <w:pPr>
        <w:pStyle w:val="NormalWeb"/>
        <w:numPr>
          <w:ilvl w:val="0"/>
          <w:numId w:val="9"/>
        </w:numPr>
        <w:spacing w:before="0" w:beforeAutospacing="0" w:after="0" w:afterAutospacing="0"/>
        <w:rPr>
          <w:rFonts w:ascii="Gill Sans MT" w:hAnsi="Gill Sans MT"/>
          <w:sz w:val="22"/>
          <w:szCs w:val="22"/>
        </w:rPr>
      </w:pPr>
      <w:r>
        <w:rPr>
          <w:rFonts w:ascii="Gill Sans MT" w:hAnsi="Gill Sans MT" w:cs="Arial"/>
          <w:color w:val="000000"/>
          <w:sz w:val="22"/>
          <w:szCs w:val="22"/>
        </w:rPr>
        <w:t>Mark and respond to your child’s work</w:t>
      </w:r>
    </w:p>
    <w:p w:rsidR="00F30BFB" w:rsidRPr="0049157C" w:rsidRDefault="00F30BFB" w:rsidP="00F30BFB">
      <w:pPr>
        <w:pStyle w:val="NormalWeb"/>
        <w:spacing w:before="0" w:beforeAutospacing="0" w:after="0" w:afterAutospacing="0"/>
        <w:ind w:left="720"/>
        <w:rPr>
          <w:rFonts w:ascii="Gill Sans MT" w:hAnsi="Gill Sans MT"/>
          <w:sz w:val="22"/>
          <w:szCs w:val="22"/>
        </w:rPr>
      </w:pPr>
    </w:p>
    <w:p w:rsidR="00F30BFB" w:rsidRDefault="00F30BFB" w:rsidP="00F30BFB">
      <w:pPr>
        <w:pStyle w:val="NormalWeb"/>
        <w:spacing w:before="0" w:beforeAutospacing="0" w:after="0" w:afterAutospacing="0"/>
        <w:rPr>
          <w:rFonts w:ascii="Gill Sans MT" w:hAnsi="Gill Sans MT" w:cs="Arial"/>
          <w:color w:val="000000"/>
          <w:sz w:val="22"/>
          <w:szCs w:val="22"/>
        </w:rPr>
      </w:pPr>
      <w:r>
        <w:rPr>
          <w:rFonts w:ascii="Gill Sans MT" w:hAnsi="Gill Sans MT" w:cs="Arial"/>
          <w:color w:val="000000"/>
          <w:sz w:val="22"/>
          <w:szCs w:val="22"/>
        </w:rPr>
        <w:t>It will allow your child to return their work securely.</w:t>
      </w:r>
    </w:p>
    <w:p w:rsidR="0049157C" w:rsidRDefault="0049157C" w:rsidP="0049157C">
      <w:pPr>
        <w:pStyle w:val="NormalWeb"/>
        <w:spacing w:before="0" w:beforeAutospacing="0" w:after="0" w:afterAutospacing="0"/>
        <w:rPr>
          <w:rFonts w:ascii="Gill Sans MT" w:hAnsi="Gill Sans MT" w:cs="Arial"/>
          <w:color w:val="000000"/>
          <w:sz w:val="22"/>
          <w:szCs w:val="22"/>
        </w:rPr>
      </w:pPr>
    </w:p>
    <w:p w:rsidR="0049157C" w:rsidRPr="0049157C" w:rsidRDefault="0049157C" w:rsidP="0049157C">
      <w:pPr>
        <w:pStyle w:val="NormalWeb"/>
        <w:spacing w:before="0" w:beforeAutospacing="0" w:after="0" w:afterAutospacing="0"/>
        <w:rPr>
          <w:rFonts w:ascii="Gill Sans MT" w:hAnsi="Gill Sans MT" w:cs="Arial"/>
          <w:b/>
          <w:color w:val="000000"/>
          <w:sz w:val="22"/>
          <w:szCs w:val="22"/>
          <w:u w:val="single"/>
        </w:rPr>
      </w:pPr>
      <w:r w:rsidRPr="0049157C">
        <w:rPr>
          <w:rFonts w:ascii="Gill Sans MT" w:hAnsi="Gill Sans MT" w:cs="Arial"/>
          <w:b/>
          <w:color w:val="000000"/>
          <w:sz w:val="22"/>
          <w:szCs w:val="22"/>
          <w:u w:val="single"/>
        </w:rPr>
        <w:t>How do I access See Saw?</w:t>
      </w:r>
    </w:p>
    <w:p w:rsidR="0049157C" w:rsidRPr="0049157C" w:rsidRDefault="0049157C" w:rsidP="0049157C">
      <w:pPr>
        <w:pStyle w:val="NormalWeb"/>
        <w:spacing w:before="0" w:beforeAutospacing="0" w:after="0" w:afterAutospacing="0"/>
        <w:rPr>
          <w:rFonts w:ascii="Gill Sans MT" w:hAnsi="Gill Sans MT"/>
          <w:sz w:val="22"/>
          <w:szCs w:val="22"/>
        </w:rPr>
      </w:pPr>
      <w:r>
        <w:rPr>
          <w:rFonts w:ascii="Gill Sans MT" w:hAnsi="Gill Sans MT" w:cs="Arial"/>
          <w:color w:val="000000"/>
          <w:sz w:val="22"/>
          <w:szCs w:val="22"/>
        </w:rPr>
        <w:t xml:space="preserve">See Saw can be accessed on a smart device such as </w:t>
      </w:r>
      <w:r w:rsidR="00F30BFB">
        <w:rPr>
          <w:rFonts w:ascii="Gill Sans MT" w:hAnsi="Gill Sans MT" w:cs="Arial"/>
          <w:color w:val="000000"/>
          <w:sz w:val="22"/>
          <w:szCs w:val="22"/>
        </w:rPr>
        <w:t>tablet, phone and IPad as well as laptops and desktop computers.</w:t>
      </w:r>
    </w:p>
    <w:p w:rsidR="0049157C" w:rsidRPr="0049157C" w:rsidRDefault="0049157C" w:rsidP="0049157C">
      <w:pPr>
        <w:pStyle w:val="NormalWeb"/>
        <w:spacing w:before="0" w:beforeAutospacing="0" w:after="0" w:afterAutospacing="0"/>
        <w:ind w:left="720"/>
        <w:rPr>
          <w:rFonts w:ascii="Gill Sans MT" w:hAnsi="Gill Sans MT"/>
          <w:sz w:val="22"/>
          <w:szCs w:val="22"/>
        </w:rPr>
      </w:pPr>
    </w:p>
    <w:p w:rsidR="0049157C" w:rsidRPr="002D7F82" w:rsidRDefault="002D7F82" w:rsidP="002D7F82">
      <w:pPr>
        <w:pStyle w:val="NormalWeb"/>
        <w:spacing w:before="0" w:beforeAutospacing="0" w:after="0" w:afterAutospacing="0"/>
        <w:rPr>
          <w:rFonts w:ascii="Gill Sans MT" w:hAnsi="Gill Sans MT" w:cs="Arial"/>
          <w:b/>
          <w:color w:val="000000"/>
          <w:sz w:val="22"/>
          <w:szCs w:val="22"/>
          <w:u w:val="single"/>
        </w:rPr>
      </w:pPr>
      <w:r w:rsidRPr="002D7F82">
        <w:rPr>
          <w:rFonts w:ascii="Gill Sans MT" w:hAnsi="Gill Sans MT"/>
          <w:noProof/>
          <w:u w:val="single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4F3013A6" wp14:editId="026E990E">
                <wp:simplePos x="0" y="0"/>
                <wp:positionH relativeFrom="column">
                  <wp:posOffset>4114800</wp:posOffset>
                </wp:positionH>
                <wp:positionV relativeFrom="paragraph">
                  <wp:posOffset>13335</wp:posOffset>
                </wp:positionV>
                <wp:extent cx="420370" cy="400050"/>
                <wp:effectExtent l="0" t="0" r="17780" b="1905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370" cy="400050"/>
                          <a:chOff x="0" y="0"/>
                          <a:chExt cx="426720" cy="377825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588" y="1257"/>
                            <a:ext cx="419100" cy="371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Shape 68"/>
                        <wps:cNvSpPr/>
                        <wps:spPr>
                          <a:xfrm>
                            <a:off x="0" y="0"/>
                            <a:ext cx="426720" cy="3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0" h="377825">
                                <a:moveTo>
                                  <a:pt x="0" y="377825"/>
                                </a:moveTo>
                                <a:lnTo>
                                  <a:pt x="426720" y="377825"/>
                                </a:lnTo>
                                <a:lnTo>
                                  <a:pt x="4267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36B9BF" id="Group 20" o:spid="_x0000_s1026" style="position:absolute;margin-left:324pt;margin-top:1.05pt;width:33.1pt;height:31.5pt;z-index:251711488;mso-width-relative:margin;mso-height-relative:margin" coordsize="426720,377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style="position:absolute;left:1588;top:1257;width:419100;height:37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tplrDAAAA2wAAAA8AAABkcnMvZG93bnJldi54bWxEj0FrwkAUhO+F/oflFbzV3aRYJbqRUqjk&#10;WhvU4zP7TEKzb0N2G+O/7wqFHoeZ+YbZbCfbiZEG3zrWkMwVCOLKmZZrDeXXx/MKhA/IBjvHpOFG&#10;Hrb548MGM+Ou/EnjPtQiQthnqKEJoc+k9FVDFv3c9cTRu7jBYohyqKUZ8BrhtpOpUq/SYstxocGe&#10;3huqvvc/VoMy6ngYz+VpVyxUKJYvu2XaH7SePU1vaxCBpvAf/msXRkOawP1L/AEy/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K2mWsMAAADbAAAADwAAAAAAAAAAAAAAAACf&#10;AgAAZHJzL2Rvd25yZXYueG1sUEsFBgAAAAAEAAQA9wAAAI8DAAAAAA==&#10;">
                  <v:imagedata r:id="rId7" o:title=""/>
                </v:shape>
                <v:shape id="Shape 68" o:spid="_x0000_s1028" style="position:absolute;width:426720;height:377825;visibility:visible;mso-wrap-style:square;v-text-anchor:top" coordsize="426720,377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Es5cIA&#10;AADbAAAADwAAAGRycy9kb3ducmV2LnhtbESPQYvCMBSE74L/ITzBm02tINo1igi7epOtIru3R/O2&#10;LTYvpYla/fUbQfA4zMw3zGLVmVpcqXWVZQXjKAZBnFtdcaHgePgczUA4j6yxtkwK7uRgtez3Fphq&#10;e+Nvuma+EAHCLkUFpfdNKqXLSzLoItsQB+/PtgZ9kG0hdYu3ADe1TOJ4Kg1WHBZKbGhTUn7OLkbB&#10;fGqyXffQ1f5nS6eJ33791plRajjo1h8gPHX+HX61d1pBksDzS/gB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wSzlwgAAANsAAAAPAAAAAAAAAAAAAAAAAJgCAABkcnMvZG93&#10;bnJldi54bWxQSwUGAAAAAAQABAD1AAAAhwMAAAAA&#10;" path="m,377825r426720,l426720,,,,,377825xe" filled="f">
                  <v:path arrowok="t" textboxrect="0,0,426720,377825"/>
                </v:shape>
              </v:group>
            </w:pict>
          </mc:Fallback>
        </mc:AlternateContent>
      </w:r>
      <w:r w:rsidR="0049157C" w:rsidRPr="002D7F82">
        <w:rPr>
          <w:rFonts w:ascii="Gill Sans MT" w:hAnsi="Gill Sans MT" w:cs="Arial"/>
          <w:b/>
          <w:color w:val="000000"/>
          <w:sz w:val="22"/>
          <w:szCs w:val="22"/>
          <w:u w:val="single"/>
        </w:rPr>
        <w:t>How does my child get started?</w:t>
      </w:r>
    </w:p>
    <w:p w:rsidR="001857E3" w:rsidRPr="001857E3" w:rsidRDefault="001857E3" w:rsidP="001857E3">
      <w:pPr>
        <w:pStyle w:val="NormalWeb"/>
        <w:numPr>
          <w:ilvl w:val="0"/>
          <w:numId w:val="6"/>
        </w:numPr>
        <w:spacing w:before="0" w:beforeAutospacing="0" w:after="0" w:afterAutospacing="0"/>
        <w:textAlignment w:val="baseline"/>
        <w:rPr>
          <w:rFonts w:ascii="Gill Sans MT" w:hAnsi="Gill Sans MT" w:cs="Arial"/>
          <w:color w:val="000000"/>
          <w:sz w:val="22"/>
          <w:szCs w:val="22"/>
        </w:rPr>
      </w:pPr>
      <w:r w:rsidRPr="001857E3">
        <w:rPr>
          <w:rFonts w:ascii="Gill Sans MT" w:hAnsi="Gill Sans MT" w:cs="Arial"/>
          <w:color w:val="000000"/>
          <w:sz w:val="22"/>
          <w:szCs w:val="22"/>
        </w:rPr>
        <w:t xml:space="preserve">For tablets or phones, download the </w:t>
      </w:r>
      <w:r w:rsidRPr="001857E3">
        <w:rPr>
          <w:rFonts w:ascii="Gill Sans MT" w:hAnsi="Gill Sans MT" w:cs="Arial"/>
          <w:b/>
          <w:bCs/>
          <w:color w:val="000000"/>
          <w:sz w:val="22"/>
          <w:szCs w:val="22"/>
        </w:rPr>
        <w:t>Seesaw Class App</w:t>
      </w:r>
    </w:p>
    <w:p w:rsidR="001857E3" w:rsidRPr="001857E3" w:rsidRDefault="001857E3" w:rsidP="001857E3">
      <w:pPr>
        <w:pStyle w:val="NormalWeb"/>
        <w:spacing w:before="0" w:beforeAutospacing="0" w:after="200" w:afterAutospacing="0"/>
        <w:ind w:left="720"/>
        <w:rPr>
          <w:rFonts w:ascii="Gill Sans MT" w:hAnsi="Gill Sans MT"/>
        </w:rPr>
      </w:pPr>
      <w:r w:rsidRPr="001857E3">
        <w:rPr>
          <w:rFonts w:ascii="Gill Sans MT" w:hAnsi="Gill Sans MT" w:cs="Arial"/>
          <w:color w:val="000000"/>
          <w:sz w:val="22"/>
          <w:szCs w:val="22"/>
        </w:rPr>
        <w:t xml:space="preserve">For laptop or desktop computers, </w:t>
      </w:r>
      <w:r w:rsidRPr="001857E3">
        <w:rPr>
          <w:rFonts w:ascii="Gill Sans MT" w:hAnsi="Gill Sans MT" w:cs="Arial"/>
          <w:b/>
          <w:bCs/>
          <w:color w:val="000000"/>
          <w:sz w:val="22"/>
          <w:szCs w:val="22"/>
        </w:rPr>
        <w:t>go to app.seesaw.me</w:t>
      </w:r>
    </w:p>
    <w:p w:rsidR="001857E3" w:rsidRPr="001857E3" w:rsidRDefault="001857E3" w:rsidP="001857E3">
      <w:pPr>
        <w:pStyle w:val="NormalWeb"/>
        <w:numPr>
          <w:ilvl w:val="0"/>
          <w:numId w:val="7"/>
        </w:numPr>
        <w:spacing w:before="0" w:beforeAutospacing="0" w:after="200" w:afterAutospacing="0"/>
        <w:textAlignment w:val="baseline"/>
        <w:rPr>
          <w:rFonts w:ascii="Gill Sans MT" w:hAnsi="Gill Sans MT" w:cs="Arial"/>
          <w:color w:val="000000"/>
          <w:sz w:val="22"/>
          <w:szCs w:val="22"/>
        </w:rPr>
      </w:pPr>
      <w:r w:rsidRPr="001857E3">
        <w:rPr>
          <w:rFonts w:ascii="Gill Sans MT" w:hAnsi="Gill Sans MT" w:cs="Arial"/>
          <w:color w:val="000000"/>
          <w:sz w:val="22"/>
          <w:szCs w:val="22"/>
        </w:rPr>
        <w:t xml:space="preserve">Your child logs in by clicking </w:t>
      </w:r>
      <w:r w:rsidRPr="001857E3">
        <w:rPr>
          <w:rFonts w:ascii="Gill Sans MT" w:hAnsi="Gill Sans MT" w:cs="Arial"/>
          <w:b/>
          <w:bCs/>
          <w:color w:val="000000"/>
          <w:sz w:val="22"/>
          <w:szCs w:val="22"/>
        </w:rPr>
        <w:t>I’m a Student</w:t>
      </w:r>
    </w:p>
    <w:p w:rsidR="002D7F82" w:rsidRPr="00F30BFB" w:rsidRDefault="001857E3" w:rsidP="001857E3">
      <w:pPr>
        <w:pStyle w:val="NormalWeb"/>
        <w:spacing w:before="0" w:beforeAutospacing="0" w:after="0" w:afterAutospacing="0"/>
        <w:ind w:left="720"/>
        <w:rPr>
          <w:rFonts w:ascii="Gill Sans MT" w:hAnsi="Gill Sans MT" w:cs="Arial"/>
          <w:color w:val="000000"/>
          <w:sz w:val="22"/>
          <w:szCs w:val="22"/>
        </w:rPr>
      </w:pPr>
      <w:r w:rsidRPr="00F30BFB">
        <w:rPr>
          <w:rFonts w:ascii="Gill Sans MT" w:hAnsi="Gill Sans MT" w:cs="Arial"/>
          <w:color w:val="000000"/>
          <w:sz w:val="22"/>
          <w:szCs w:val="22"/>
        </w:rPr>
        <w:t xml:space="preserve">We </w:t>
      </w:r>
      <w:r w:rsidR="005120E5" w:rsidRPr="00F30BFB">
        <w:rPr>
          <w:rFonts w:ascii="Gill Sans MT" w:hAnsi="Gill Sans MT" w:cs="Arial"/>
          <w:color w:val="000000"/>
          <w:sz w:val="22"/>
          <w:szCs w:val="22"/>
        </w:rPr>
        <w:t xml:space="preserve">have </w:t>
      </w:r>
      <w:r w:rsidRPr="00F30BFB">
        <w:rPr>
          <w:rFonts w:ascii="Gill Sans MT" w:hAnsi="Gill Sans MT" w:cs="Arial"/>
          <w:color w:val="000000"/>
          <w:sz w:val="22"/>
          <w:szCs w:val="22"/>
        </w:rPr>
        <w:t xml:space="preserve">provided a unique Home Learning Code for your child to log in at home: </w:t>
      </w:r>
      <w:r w:rsidRPr="00F30BFB">
        <w:rPr>
          <w:rFonts w:ascii="Gill Sans MT" w:hAnsi="Gill Sans MT" w:cs="Arial"/>
          <w:bCs/>
          <w:color w:val="000000"/>
          <w:sz w:val="22"/>
          <w:szCs w:val="22"/>
        </w:rPr>
        <w:t>Enter the text code</w:t>
      </w:r>
      <w:r w:rsidR="003506BD" w:rsidRPr="00F30BFB">
        <w:rPr>
          <w:rFonts w:ascii="Gill Sans MT" w:hAnsi="Gill Sans MT" w:cs="Arial"/>
          <w:color w:val="000000"/>
          <w:sz w:val="22"/>
          <w:szCs w:val="22"/>
        </w:rPr>
        <w:t>.</w:t>
      </w:r>
      <w:r w:rsidR="002D7F82" w:rsidRPr="00F30BFB">
        <w:rPr>
          <w:rFonts w:ascii="Gill Sans MT" w:hAnsi="Gill Sans MT" w:cs="Arial"/>
          <w:color w:val="000000"/>
          <w:sz w:val="22"/>
          <w:szCs w:val="22"/>
        </w:rPr>
        <w:t xml:space="preserve"> </w:t>
      </w:r>
    </w:p>
    <w:p w:rsidR="001857E3" w:rsidRPr="00F30BFB" w:rsidRDefault="002D7F82" w:rsidP="00F30BFB">
      <w:pPr>
        <w:pStyle w:val="NormalWeb"/>
        <w:spacing w:before="0" w:beforeAutospacing="0" w:after="0" w:afterAutospacing="0"/>
        <w:ind w:left="720"/>
        <w:jc w:val="center"/>
        <w:rPr>
          <w:rFonts w:ascii="Gill Sans MT" w:hAnsi="Gill Sans MT" w:cs="Arial"/>
          <w:b/>
          <w:bCs/>
          <w:i/>
          <w:color w:val="000000"/>
          <w:sz w:val="22"/>
          <w:szCs w:val="22"/>
        </w:rPr>
      </w:pPr>
      <w:r w:rsidRPr="00F30BFB">
        <w:rPr>
          <w:rFonts w:ascii="Gill Sans MT" w:hAnsi="Gill Sans MT" w:cs="Arial"/>
          <w:b/>
          <w:i/>
          <w:color w:val="000000"/>
          <w:sz w:val="22"/>
          <w:szCs w:val="22"/>
        </w:rPr>
        <w:t>This can be found in their Learning Journal and a copy has been provided with this letter.</w:t>
      </w:r>
    </w:p>
    <w:p w:rsidR="002D71B4" w:rsidRPr="002D7F82" w:rsidRDefault="0049157C" w:rsidP="003506BD">
      <w:pPr>
        <w:spacing w:after="236"/>
        <w:ind w:left="0" w:firstLine="0"/>
        <w:rPr>
          <w:rFonts w:ascii="Gill Sans MT" w:hAnsi="Gill Sans MT"/>
          <w:szCs w:val="24"/>
          <w:u w:val="single"/>
        </w:rPr>
      </w:pPr>
      <w:r w:rsidRPr="002D7F82">
        <w:rPr>
          <w:rFonts w:ascii="Gill Sans MT" w:hAnsi="Gill Sans MT"/>
          <w:noProof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4C3208D7" wp14:editId="3689EAE3">
                <wp:simplePos x="0" y="0"/>
                <wp:positionH relativeFrom="column">
                  <wp:posOffset>3057525</wp:posOffset>
                </wp:positionH>
                <wp:positionV relativeFrom="paragraph">
                  <wp:posOffset>239395</wp:posOffset>
                </wp:positionV>
                <wp:extent cx="420688" cy="400050"/>
                <wp:effectExtent l="0" t="0" r="17780" b="1905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688" cy="400050"/>
                          <a:chOff x="0" y="0"/>
                          <a:chExt cx="426720" cy="377825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588" y="1257"/>
                            <a:ext cx="419100" cy="371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Shape 68"/>
                        <wps:cNvSpPr/>
                        <wps:spPr>
                          <a:xfrm>
                            <a:off x="0" y="0"/>
                            <a:ext cx="426720" cy="3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0" h="377825">
                                <a:moveTo>
                                  <a:pt x="0" y="377825"/>
                                </a:moveTo>
                                <a:lnTo>
                                  <a:pt x="426720" y="377825"/>
                                </a:lnTo>
                                <a:lnTo>
                                  <a:pt x="4267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B8D21D" id="Group 17" o:spid="_x0000_s1026" style="position:absolute;margin-left:240.75pt;margin-top:18.85pt;width:33.15pt;height:31.5pt;z-index:251709440;mso-width-relative:margin;mso-height-relative:margin" coordsize="426720,377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">
                <v:shape id="Picture 18" o:spid="_x0000_s1027" type="#_x0000_t75" style="position:absolute;left:1588;top:1257;width:419100;height:37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7xXrDAAAA2wAAAA8AAABkcnMvZG93bnJldi54bWxEj0FvwjAMhe+T+A+RkbiNBNBg6ggIIQ31&#10;OkBsR6/x2orGqZqsdP9+PiBxs/We3/u83g6+UT11sQ5sYTY1oIiL4GouLZxP78+voGJCdtgEJgt/&#10;FGG7GT2tMXPhxh/UH1OpJIRjhhaqlNpM61hU5DFOQ0ss2k/oPCZZu1K7Dm8S7hs9N2apPdYsDRW2&#10;tK+ouB5/vQXjzOel/z5/HfIXk/LV4rCatxdrJ+Nh9wYq0ZAe5vt17gRfYOUXGUBv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/vFesMAAADbAAAADwAAAAAAAAAAAAAAAACf&#10;AgAAZHJzL2Rvd25yZXYueG1sUEsFBgAAAAAEAAQA9wAAAI8DAAAAAA==&#10;">
                  <v:imagedata r:id="rId7" o:title=""/>
                </v:shape>
                <v:shape id="Shape 68" o:spid="_x0000_s1028" style="position:absolute;width:426720;height:377825;visibility:visible;mso-wrap-style:square;v-text-anchor:top" coordsize="426720,377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l0KcAA&#10;AADbAAAADwAAAGRycy9kb3ducmV2LnhtbERPTYvCMBC9C/sfwizsTdNVEK3Gsiys9SZWEb0NzdgW&#10;m0lponb99UYQvM3jfc486UwtrtS6yrKC70EEgji3uuJCwW7715+AcB5ZY22ZFPyTg2Tx0ZtjrO2N&#10;N3TNfCFCCLsYFZTeN7GULi/JoBvYhjhwJ9sa9AG2hdQt3kK4qeUwisbSYMWhocSGfkvKz9nFKJiO&#10;Tbbq7rpaH1Laj3y6PNaZUerrs/uZgfDU+bf45V7pMH8Kz1/CAXL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Ql0KcAAAADbAAAADwAAAAAAAAAAAAAAAACYAgAAZHJzL2Rvd25y&#10;ZXYueG1sUEsFBgAAAAAEAAQA9QAAAIUDAAAAAA==&#10;" path="m,377825r426720,l426720,,,,,377825xe" filled="f">
                  <v:path arrowok="t" textboxrect="0,0,426720,377825"/>
                </v:shape>
              </v:group>
            </w:pict>
          </mc:Fallback>
        </mc:AlternateContent>
      </w:r>
      <w:r w:rsidR="002D7F82" w:rsidRPr="002D7F82">
        <w:rPr>
          <w:rFonts w:ascii="Gill Sans MT" w:eastAsia="Arial" w:hAnsi="Gill Sans MT" w:cs="Arial"/>
          <w:b/>
          <w:szCs w:val="24"/>
          <w:u w:val="single"/>
        </w:rPr>
        <w:t>Step 1</w:t>
      </w:r>
      <w:r w:rsidR="002D71B4" w:rsidRPr="002D7F82">
        <w:rPr>
          <w:rFonts w:ascii="Gill Sans MT" w:eastAsia="Arial" w:hAnsi="Gill Sans MT" w:cs="Arial"/>
          <w:b/>
          <w:szCs w:val="24"/>
          <w:u w:val="single"/>
        </w:rPr>
        <w:t xml:space="preserve"> </w:t>
      </w:r>
    </w:p>
    <w:p w:rsidR="00700076" w:rsidRPr="00843D7D" w:rsidRDefault="002D7F82" w:rsidP="00A9614F">
      <w:pPr>
        <w:spacing w:after="212"/>
        <w:ind w:left="0" w:firstLine="0"/>
        <w:rPr>
          <w:rFonts w:ascii="Gill Sans MT" w:hAnsi="Gill Sans MT"/>
          <w:szCs w:val="24"/>
        </w:rPr>
      </w:pPr>
      <w:r>
        <w:rPr>
          <w:rFonts w:ascii="Gill Sans MT" w:hAnsi="Gill Sans MT"/>
          <w:noProof/>
          <w:szCs w:val="24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600075</wp:posOffset>
                </wp:positionH>
                <wp:positionV relativeFrom="paragraph">
                  <wp:posOffset>464820</wp:posOffset>
                </wp:positionV>
                <wp:extent cx="4373785" cy="2898775"/>
                <wp:effectExtent l="0" t="0" r="0" b="0"/>
                <wp:wrapNone/>
                <wp:docPr id="2043" name="Group 20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3785" cy="2898775"/>
                          <a:chOff x="-445439" y="-2539"/>
                          <a:chExt cx="6299159" cy="4530793"/>
                        </a:xfrm>
                      </wpg:grpSpPr>
                      <pic:pic xmlns:pic="http://schemas.openxmlformats.org/drawingml/2006/picture">
                        <pic:nvPicPr>
                          <pic:cNvPr id="2078" name="Picture 207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-2539" y="-2539"/>
                            <a:ext cx="2390775" cy="2419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Rectangle 40"/>
                        <wps:cNvSpPr/>
                        <wps:spPr>
                          <a:xfrm>
                            <a:off x="2476500" y="69469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0076" w:rsidRDefault="00700076" w:rsidP="00700076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2476500" y="270637"/>
                            <a:ext cx="3377220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0076" w:rsidRPr="00700076" w:rsidRDefault="00700076" w:rsidP="00700076">
                              <w:pPr>
                                <w:spacing w:after="0" w:line="276" w:lineRule="auto"/>
                                <w:ind w:left="0" w:firstLine="0"/>
                                <w:rPr>
                                  <w:rFonts w:ascii="Gill Sans MT" w:hAnsi="Gill Sans MT"/>
                                </w:rPr>
                              </w:pPr>
                              <w:r w:rsidRPr="00700076">
                                <w:rPr>
                                  <w:rFonts w:ascii="Gill Sans MT" w:hAnsi="Gill Sans MT"/>
                                </w:rPr>
                                <w:t>This is the page you will be taken to.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5017643" y="270637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0076" w:rsidRDefault="00700076" w:rsidP="00700076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2476500" y="500299"/>
                            <a:ext cx="3097944" cy="315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0076" w:rsidRPr="00700076" w:rsidRDefault="00700076" w:rsidP="00700076">
                              <w:pPr>
                                <w:spacing w:after="0" w:line="276" w:lineRule="auto"/>
                                <w:ind w:left="0" w:firstLine="0"/>
                                <w:rPr>
                                  <w:rFonts w:ascii="Gill Sans MT" w:hAnsi="Gill Sans MT"/>
                                </w:rPr>
                              </w:pPr>
                              <w:r w:rsidRPr="00700076">
                                <w:rPr>
                                  <w:rFonts w:ascii="Gill Sans MT" w:hAnsi="Gill Sans MT"/>
                                </w:rPr>
                                <w:t xml:space="preserve">Click on the ‘I’m a student’ button.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4806950" y="473329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0076" w:rsidRDefault="00700076" w:rsidP="00700076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2476500" y="674497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0076" w:rsidRDefault="00700076" w:rsidP="00700076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2476500" y="875665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0076" w:rsidRDefault="00700076" w:rsidP="00700076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2476500" y="1076833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0076" w:rsidRDefault="00700076" w:rsidP="00700076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2476500" y="1279525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0076" w:rsidRDefault="00700076" w:rsidP="00700076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2476500" y="1480694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0076" w:rsidRDefault="00700076" w:rsidP="00700076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2476500" y="1681861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0076" w:rsidRDefault="00700076" w:rsidP="00700076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2476500" y="188341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0076" w:rsidRDefault="00700076" w:rsidP="00700076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2476500" y="208610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0076" w:rsidRDefault="00700076" w:rsidP="00700076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2476500" y="228727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0076" w:rsidRDefault="00700076" w:rsidP="00700076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464490" y="2488439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0076" w:rsidRDefault="00700076" w:rsidP="00700076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464490" y="268960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0076" w:rsidRDefault="00700076" w:rsidP="00700076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464490" y="289229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0076" w:rsidRDefault="00700076" w:rsidP="00700076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464490" y="309346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0076" w:rsidRDefault="00700076" w:rsidP="00700076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464490" y="329463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0076" w:rsidRDefault="00700076" w:rsidP="00700076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464490" y="349580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0076" w:rsidRDefault="00700076" w:rsidP="00700076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464490" y="369849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0076" w:rsidRDefault="00700076" w:rsidP="00700076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464490" y="389991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0076" w:rsidRDefault="00700076" w:rsidP="00700076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464490" y="410108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0076" w:rsidRDefault="00700076" w:rsidP="00700076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464490" y="430225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0076" w:rsidRDefault="00700076" w:rsidP="00700076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0" name="Shape 100"/>
                        <wps:cNvSpPr/>
                        <wps:spPr>
                          <a:xfrm>
                            <a:off x="1746885" y="652399"/>
                            <a:ext cx="645033" cy="753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033" h="753745">
                                <a:moveTo>
                                  <a:pt x="637667" y="0"/>
                                </a:moveTo>
                                <a:lnTo>
                                  <a:pt x="645033" y="6223"/>
                                </a:lnTo>
                                <a:lnTo>
                                  <a:pt x="21271" y="736232"/>
                                </a:lnTo>
                                <a:lnTo>
                                  <a:pt x="87884" y="712978"/>
                                </a:lnTo>
                                <a:cubicBezTo>
                                  <a:pt x="90297" y="712090"/>
                                  <a:pt x="93091" y="713486"/>
                                  <a:pt x="93980" y="715899"/>
                                </a:cubicBezTo>
                                <a:cubicBezTo>
                                  <a:pt x="94742" y="718440"/>
                                  <a:pt x="93472" y="721106"/>
                                  <a:pt x="90932" y="721995"/>
                                </a:cubicBezTo>
                                <a:lnTo>
                                  <a:pt x="0" y="753745"/>
                                </a:lnTo>
                                <a:lnTo>
                                  <a:pt x="17145" y="658876"/>
                                </a:lnTo>
                                <a:cubicBezTo>
                                  <a:pt x="17653" y="656336"/>
                                  <a:pt x="20066" y="654558"/>
                                  <a:pt x="22733" y="655067"/>
                                </a:cubicBezTo>
                                <a:cubicBezTo>
                                  <a:pt x="25273" y="655447"/>
                                  <a:pt x="27051" y="657987"/>
                                  <a:pt x="26543" y="660527"/>
                                </a:cubicBezTo>
                                <a:lnTo>
                                  <a:pt x="13925" y="730132"/>
                                </a:lnTo>
                                <a:lnTo>
                                  <a:pt x="6376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0" name="Shape 2450"/>
                        <wps:cNvSpPr/>
                        <wps:spPr>
                          <a:xfrm>
                            <a:off x="-445439" y="3026284"/>
                            <a:ext cx="2415540" cy="1159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5540" h="1159511">
                                <a:moveTo>
                                  <a:pt x="0" y="0"/>
                                </a:moveTo>
                                <a:lnTo>
                                  <a:pt x="2415540" y="0"/>
                                </a:lnTo>
                                <a:lnTo>
                                  <a:pt x="2415540" y="1159511"/>
                                </a:lnTo>
                                <a:lnTo>
                                  <a:pt x="0" y="11595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:rsidR="00A9614F" w:rsidRDefault="00A9614F" w:rsidP="00A9614F">
                              <w:pPr>
                                <w:ind w:left="0"/>
                                <w:jc w:val="center"/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1608963" y="3512105"/>
                            <a:ext cx="4499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0076" w:rsidRDefault="00700076" w:rsidP="00700076">
                              <w:pPr>
                                <w:spacing w:after="0" w:line="276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1812036" y="3512105"/>
                            <a:ext cx="4499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0076" w:rsidRDefault="00700076" w:rsidP="00700076">
                              <w:pPr>
                                <w:spacing w:after="0" w:line="276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1845564" y="3485134"/>
                            <a:ext cx="11306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0076" w:rsidRPr="00A9614F" w:rsidRDefault="00700076" w:rsidP="00700076">
                              <w:pPr>
                                <w:spacing w:after="0" w:line="276" w:lineRule="auto"/>
                                <w:ind w:left="0" w:firstLine="0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1929384" y="348513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0076" w:rsidRDefault="00700076" w:rsidP="00700076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218821" y="4014216"/>
                            <a:ext cx="404945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0076" w:rsidRDefault="00700076" w:rsidP="00700076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523926" y="401421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0076" w:rsidRDefault="00700076" w:rsidP="00700076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43" o:spid="_x0000_s1026" style="position:absolute;margin-left:47.25pt;margin-top:36.6pt;width:344.4pt;height:228.25pt;z-index:251702272" coordorigin="-4454,-25" coordsize="62991,453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">
                <v:shape id="Picture 2078" o:spid="_x0000_s1027" type="#_x0000_t75" style="position:absolute;left:-25;top:-25;width:23907;height:24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vLb3EAAAA3QAAAA8AAABkcnMvZG93bnJldi54bWxET01rwkAQvRf8D8sUequbemgldZXSUlRo&#10;FK1tr0N2mgSzsyG7xuivdw6Cx8f7nsx6V6uO2lB5NvA0TEAR595WXBjYfX8+jkGFiGyx9kwGThRg&#10;Nh3cTTC1/sgb6raxUBLCIUUDZYxNqnXIS3IYhr4hFu7ftw6jwLbQtsWjhLtaj5LkWTusWBpKbOi9&#10;pHy/PTgDo+XP7nc9d9kZ/1brj7oL2Sn7Mubhvn97BRWpjzfx1b2w4kteZK68kSegp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rvLb3EAAAA3QAAAA8AAAAAAAAAAAAAAAAA&#10;nwIAAGRycy9kb3ducmV2LnhtbFBLBQYAAAAABAAEAPcAAACQAwAAAAA=&#10;">
                  <v:imagedata r:id="rId9" o:title=""/>
                </v:shape>
                <v:rect id="Rectangle 40" o:spid="_x0000_s1028" style="position:absolute;left:24765;top:694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700076" w:rsidRDefault="00700076" w:rsidP="00700076">
                        <w:pPr>
                          <w:spacing w:after="0" w:line="276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" o:spid="_x0000_s1029" style="position:absolute;left:24765;top:2706;width:33772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700076" w:rsidRPr="00700076" w:rsidRDefault="00700076" w:rsidP="00700076">
                        <w:pPr>
                          <w:spacing w:after="0" w:line="276" w:lineRule="auto"/>
                          <w:ind w:left="0" w:firstLine="0"/>
                          <w:rPr>
                            <w:rFonts w:ascii="Gill Sans MT" w:hAnsi="Gill Sans MT"/>
                          </w:rPr>
                        </w:pPr>
                        <w:r w:rsidRPr="00700076">
                          <w:rPr>
                            <w:rFonts w:ascii="Gill Sans MT" w:hAnsi="Gill Sans MT"/>
                          </w:rPr>
                          <w:t>This is the page you will be taken to.</w:t>
                        </w:r>
                      </w:p>
                    </w:txbxContent>
                  </v:textbox>
                </v:rect>
                <v:rect id="Rectangle 42" o:spid="_x0000_s1030" style="position:absolute;left:50176;top:2706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700076" w:rsidRDefault="00700076" w:rsidP="00700076">
                        <w:pPr>
                          <w:spacing w:after="0" w:line="276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3" o:spid="_x0000_s1031" style="position:absolute;left:24765;top:5002;width:30979;height:3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700076" w:rsidRPr="00700076" w:rsidRDefault="00700076" w:rsidP="00700076">
                        <w:pPr>
                          <w:spacing w:after="0" w:line="276" w:lineRule="auto"/>
                          <w:ind w:left="0" w:firstLine="0"/>
                          <w:rPr>
                            <w:rFonts w:ascii="Gill Sans MT" w:hAnsi="Gill Sans MT"/>
                          </w:rPr>
                        </w:pPr>
                        <w:r w:rsidRPr="00700076">
                          <w:rPr>
                            <w:rFonts w:ascii="Gill Sans MT" w:hAnsi="Gill Sans MT"/>
                          </w:rPr>
                          <w:t xml:space="preserve">Click on the ‘I’m a student’ button. </w:t>
                        </w:r>
                      </w:p>
                    </w:txbxContent>
                  </v:textbox>
                </v:rect>
                <v:rect id="Rectangle 44" o:spid="_x0000_s1032" style="position:absolute;left:48069;top:4733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700076" w:rsidRDefault="00700076" w:rsidP="00700076">
                        <w:pPr>
                          <w:spacing w:after="0" w:line="276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" o:spid="_x0000_s1033" style="position:absolute;left:24765;top:6744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700076" w:rsidRDefault="00700076" w:rsidP="00700076">
                        <w:pPr>
                          <w:spacing w:after="0" w:line="276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" o:spid="_x0000_s1034" style="position:absolute;left:24765;top:8756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700076" w:rsidRDefault="00700076" w:rsidP="00700076">
                        <w:pPr>
                          <w:spacing w:after="0" w:line="276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7" o:spid="_x0000_s1035" style="position:absolute;left:24765;top:10768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700076" w:rsidRDefault="00700076" w:rsidP="00700076">
                        <w:pPr>
                          <w:spacing w:after="0" w:line="276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8" o:spid="_x0000_s1036" style="position:absolute;left:24765;top:12795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700076" w:rsidRDefault="00700076" w:rsidP="00700076">
                        <w:pPr>
                          <w:spacing w:after="0" w:line="276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9" o:spid="_x0000_s1037" style="position:absolute;left:24765;top:14806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700076" w:rsidRDefault="00700076" w:rsidP="00700076">
                        <w:pPr>
                          <w:spacing w:after="0" w:line="276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0" o:spid="_x0000_s1038" style="position:absolute;left:24765;top:16818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700076" w:rsidRDefault="00700076" w:rsidP="00700076">
                        <w:pPr>
                          <w:spacing w:after="0" w:line="276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" o:spid="_x0000_s1039" style="position:absolute;left:24765;top:18834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700076" w:rsidRDefault="00700076" w:rsidP="00700076">
                        <w:pPr>
                          <w:spacing w:after="0" w:line="276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2" o:spid="_x0000_s1040" style="position:absolute;left:24765;top:20861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700076" w:rsidRDefault="00700076" w:rsidP="00700076">
                        <w:pPr>
                          <w:spacing w:after="0" w:line="276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3" o:spid="_x0000_s1041" style="position:absolute;left:24765;top:22872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700076" w:rsidRDefault="00700076" w:rsidP="00700076">
                        <w:pPr>
                          <w:spacing w:after="0" w:line="276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4" o:spid="_x0000_s1042" style="position:absolute;left:4644;top:24884;width:56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:rsidR="00700076" w:rsidRDefault="00700076" w:rsidP="00700076">
                        <w:pPr>
                          <w:spacing w:after="0" w:line="276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5" o:spid="_x0000_s1043" style="position:absolute;left:4644;top:26896;width:56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  <v:textbox inset="0,0,0,0">
                    <w:txbxContent>
                      <w:p w:rsidR="00700076" w:rsidRDefault="00700076" w:rsidP="00700076">
                        <w:pPr>
                          <w:spacing w:after="0" w:line="276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6" o:spid="_x0000_s1044" style="position:absolute;left:4644;top:28922;width:564;height:2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700076" w:rsidRDefault="00700076" w:rsidP="00700076">
                        <w:pPr>
                          <w:spacing w:after="0" w:line="276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7" o:spid="_x0000_s1045" style="position:absolute;left:4644;top:30934;width:56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<v:textbox inset="0,0,0,0">
                    <w:txbxContent>
                      <w:p w:rsidR="00700076" w:rsidRDefault="00700076" w:rsidP="00700076">
                        <w:pPr>
                          <w:spacing w:after="0" w:line="276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8" o:spid="_x0000_s1046" style="position:absolute;left:4644;top:32946;width:56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:rsidR="00700076" w:rsidRDefault="00700076" w:rsidP="00700076">
                        <w:pPr>
                          <w:spacing w:after="0" w:line="276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9" o:spid="_x0000_s1047" style="position:absolute;left:4644;top:34958;width:56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700076" w:rsidRDefault="00700076" w:rsidP="00700076">
                        <w:pPr>
                          <w:spacing w:after="0" w:line="276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0" o:spid="_x0000_s1048" style="position:absolute;left:4644;top:36984;width:56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<v:textbox inset="0,0,0,0">
                    <w:txbxContent>
                      <w:p w:rsidR="00700076" w:rsidRDefault="00700076" w:rsidP="00700076">
                        <w:pPr>
                          <w:spacing w:after="0" w:line="276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1" o:spid="_x0000_s1049" style="position:absolute;left:4644;top:38999;width:56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700076" w:rsidRDefault="00700076" w:rsidP="00700076">
                        <w:pPr>
                          <w:spacing w:after="0" w:line="276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2" o:spid="_x0000_s1050" style="position:absolute;left:4644;top:41010;width:56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700076" w:rsidRDefault="00700076" w:rsidP="00700076">
                        <w:pPr>
                          <w:spacing w:after="0" w:line="276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3" o:spid="_x0000_s1051" style="position:absolute;left:4644;top:43022;width:56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700076" w:rsidRDefault="00700076" w:rsidP="00700076">
                        <w:pPr>
                          <w:spacing w:after="0" w:line="276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00" o:spid="_x0000_s1052" style="position:absolute;left:17468;top:6523;width:6451;height:7538;visibility:visible;mso-wrap-style:square;v-text-anchor:top" coordsize="645033,753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9tj8UA&#10;AADcAAAADwAAAGRycy9kb3ducmV2LnhtbESPQWvDMAyF74P9B6PBLqO1t8Na0rpltGxsl0Da/gAR&#10;a4lpLAfbbbN/Px0Gu0m8p/c+rbdTGNSVUvaRLTzPDSjiNjrPnYXT8X22BJULssMhMln4oQzbzf3d&#10;GisXb9zQ9VA6JSGcK7TQlzJWWue2p4B5Hkdi0b5jClhkTZ12CW8SHgb9YsyrDuhZGnocaddTez5c&#10;goV6UacLfbX+qWk+zsdFbfxpb6x9fJjeVqAKTeXf/Hf96QTfCL48IxP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f22PxQAAANwAAAAPAAAAAAAAAAAAAAAAAJgCAABkcnMv&#10;ZG93bnJldi54bWxQSwUGAAAAAAQABAD1AAAAigMAAAAA&#10;" path="m637667,r7366,6223l21271,736232,87884,712978v2413,-888,5207,508,6096,2921c94742,718440,93472,721106,90932,721995l,753745,17145,658876v508,-2540,2921,-4318,5588,-3809c25273,655447,27051,657987,26543,660527l13925,730132,637667,xe" fillcolor="black" stroked="f" strokeweight="0">
                  <v:stroke miterlimit="66585f" joinstyle="miter"/>
                  <v:path arrowok="t" textboxrect="0,0,645033,753745"/>
                </v:shape>
                <v:shape id="Shape 2450" o:spid="_x0000_s1053" style="position:absolute;left:-4454;top:30262;width:24155;height:11595;visibility:visible;mso-wrap-style:square;v-text-anchor:top" coordsize="2415540,11595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+j3MMA&#10;AADdAAAADwAAAGRycy9kb3ducmV2LnhtbERPy2oCMRTdC/2HcAtuRDOKFZkapQiKWCj4wPUluc5M&#10;O7kZkoyO/fpmUXB5OO/FqrO1uJEPlWMF41EGglg7U3Gh4HzaDOcgQkQ2WDsmBQ8KsFq+9BaYG3fn&#10;A92OsRAphEOOCsoYm1zKoEuyGEauIU7c1XmLMUFfSOPxnsJtLSdZNpMWK04NJTa0Lkn/HFur4Pdr&#10;oH0T28/p9+mwve67i253W6X6r93HO4hIXXyK/907o2AyfUv705v0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+j3MMAAADdAAAADwAAAAAAAAAAAAAAAACYAgAAZHJzL2Rv&#10;d25yZXYueG1sUEsFBgAAAAAEAAQA9QAAAIgDAAAAAA==&#10;" adj="-11796480,,5400" path="m,l2415540,r,1159511l,1159511,,e" stroked="f" strokeweight="0">
                  <v:stroke miterlimit="66585f" joinstyle="miter"/>
                  <v:formulas/>
                  <v:path arrowok="t" o:connecttype="custom" textboxrect="0,0,2415540,1159511"/>
                  <v:textbox>
                    <w:txbxContent>
                      <w:p w:rsidR="00A9614F" w:rsidRDefault="00A9614F" w:rsidP="00A9614F">
                        <w:pPr>
                          <w:ind w:left="0"/>
                          <w:jc w:val="center"/>
                        </w:pPr>
                      </w:p>
                    </w:txbxContent>
                  </v:textbox>
                </v:shape>
                <v:rect id="Rectangle 106" o:spid="_x0000_s1054" style="position:absolute;left:16089;top:35121;width:450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7RpcMA&#10;AADcAAAADwAAAGRycy9kb3ducmV2LnhtbERPTWvCQBC9C/6HZQq96aY9hJi6hlBbzFFNwfY2ZKdJ&#10;aHY2ZLcm9de7gtDbPN7nrLPJdOJMg2stK3haRiCIK6tbrhV8lO+LBITzyBo7y6Tgjxxkm/lsjam2&#10;Ix/ofPS1CCHsUlTQeN+nUrqqIYNuaXviwH3bwaAPcKilHnAM4aaTz1EUS4Mth4YGe3ptqPo5/hoF&#10;u6TPPwt7Gevu7Wt32p9W23LllXp8mPIXEJ4m/y++uwsd5kcx3J4JF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7RpcMAAADcAAAADwAAAAAAAAAAAAAAAACYAgAAZHJzL2Rv&#10;d25yZXYueG1sUEsFBgAAAAAEAAQA9QAAAIgDAAAAAA==&#10;" filled="f" stroked="f">
                  <v:textbox inset="0,0,0,0">
                    <w:txbxContent>
                      <w:p w:rsidR="00700076" w:rsidRDefault="00700076" w:rsidP="00700076">
                        <w:pPr>
                          <w:spacing w:after="0" w:line="276" w:lineRule="auto"/>
                          <w:ind w:left="0" w:firstLine="0"/>
                        </w:pPr>
                      </w:p>
                    </w:txbxContent>
                  </v:textbox>
                </v:rect>
                <v:rect id="Rectangle 108" o:spid="_x0000_s1055" style="position:absolute;left:18120;top:35121;width:450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3gTM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Gj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eBMxQAAANwAAAAPAAAAAAAAAAAAAAAAAJgCAABkcnMv&#10;ZG93bnJldi54bWxQSwUGAAAAAAQABAD1AAAAigMAAAAA&#10;" filled="f" stroked="f">
                  <v:textbox inset="0,0,0,0">
                    <w:txbxContent>
                      <w:p w:rsidR="00700076" w:rsidRDefault="00700076" w:rsidP="00700076">
                        <w:pPr>
                          <w:spacing w:after="0" w:line="276" w:lineRule="auto"/>
                          <w:ind w:left="0" w:firstLine="0"/>
                        </w:pPr>
                      </w:p>
                    </w:txbxContent>
                  </v:textbox>
                </v:rect>
                <v:rect id="Rectangle 109" o:spid="_x0000_s1056" style="position:absolute;left:18455;top:34851;width:1131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F18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r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FF18MAAADcAAAADwAAAAAAAAAAAAAAAACYAgAAZHJzL2Rv&#10;d25yZXYueG1sUEsFBgAAAAAEAAQA9QAAAIgDAAAAAA==&#10;" filled="f" stroked="f">
                  <v:textbox inset="0,0,0,0">
                    <w:txbxContent>
                      <w:p w:rsidR="00700076" w:rsidRPr="00A9614F" w:rsidRDefault="00700076" w:rsidP="00700076">
                        <w:pPr>
                          <w:spacing w:after="0" w:line="276" w:lineRule="auto"/>
                          <w:ind w:left="0" w:firstLine="0"/>
                          <w:rPr>
                            <w:sz w:val="20"/>
                          </w:rPr>
                        </w:pPr>
                      </w:p>
                    </w:txbxContent>
                  </v:textbox>
                </v:rect>
                <v:rect id="Rectangle 110" o:spid="_x0000_s1057" style="position:absolute;left:19293;top:34851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J6l8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nx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nqXxQAAANwAAAAPAAAAAAAAAAAAAAAAAJgCAABkcnMv&#10;ZG93bnJldi54bWxQSwUGAAAAAAQABAD1AAAAigMAAAAA&#10;" filled="f" stroked="f">
                  <v:textbox inset="0,0,0,0">
                    <w:txbxContent>
                      <w:p w:rsidR="00700076" w:rsidRDefault="00700076" w:rsidP="00700076">
                        <w:pPr>
                          <w:spacing w:after="0" w:line="276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2" o:spid="_x0000_s1058" style="position:absolute;left:2188;top:40142;width:4049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xBe8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O8P4P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8QXvBAAAA3AAAAA8AAAAAAAAAAAAAAAAAmAIAAGRycy9kb3du&#10;cmV2LnhtbFBLBQYAAAAABAAEAPUAAACGAwAAAAA=&#10;" filled="f" stroked="f">
                  <v:textbox inset="0,0,0,0">
                    <w:txbxContent>
                      <w:p w:rsidR="00700076" w:rsidRDefault="00700076" w:rsidP="00700076">
                        <w:pPr>
                          <w:spacing w:after="0" w:line="276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" o:spid="_x0000_s1059" style="position:absolute;left:5239;top:40142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k4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MOTgwgAAANwAAAAPAAAAAAAAAAAAAAAAAJgCAABkcnMvZG93&#10;bnJldi54bWxQSwUGAAAAAAQABAD1AAAAhwMAAAAA&#10;" filled="f" stroked="f">
                  <v:textbox inset="0,0,0,0">
                    <w:txbxContent>
                      <w:p w:rsidR="00700076" w:rsidRDefault="00700076" w:rsidP="00700076">
                        <w:pPr>
                          <w:spacing w:after="0" w:line="276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2D71B4" w:rsidRPr="00843D7D">
        <w:rPr>
          <w:rFonts w:ascii="Gill Sans MT" w:hAnsi="Gill Sans MT"/>
          <w:szCs w:val="24"/>
        </w:rPr>
        <w:t xml:space="preserve"> Open the Seesaw App on your child’s tablet:                      </w:t>
      </w:r>
      <w:r w:rsidR="002D71B4" w:rsidRPr="00843D7D">
        <w:rPr>
          <w:rFonts w:ascii="Gill Sans MT" w:hAnsi="Gill Sans MT"/>
          <w:b/>
          <w:szCs w:val="24"/>
        </w:rPr>
        <w:t>OR</w:t>
      </w:r>
      <w:r w:rsidR="002D71B4" w:rsidRPr="00843D7D">
        <w:rPr>
          <w:rFonts w:ascii="Gill Sans MT" w:hAnsi="Gill Sans MT"/>
          <w:szCs w:val="24"/>
        </w:rPr>
        <w:t xml:space="preserve">   go to </w:t>
      </w:r>
      <w:r w:rsidR="002D71B4" w:rsidRPr="00843D7D">
        <w:rPr>
          <w:rFonts w:ascii="Gill Sans MT" w:hAnsi="Gill Sans MT"/>
          <w:color w:val="4472C4"/>
          <w:szCs w:val="24"/>
        </w:rPr>
        <w:t xml:space="preserve">app.seesaw.me </w:t>
      </w:r>
      <w:r w:rsidR="002D71B4" w:rsidRPr="00843D7D">
        <w:rPr>
          <w:rFonts w:ascii="Gill Sans MT" w:hAnsi="Gill Sans MT"/>
          <w:szCs w:val="24"/>
        </w:rPr>
        <w:t xml:space="preserve">for laptops and computers.  </w:t>
      </w:r>
    </w:p>
    <w:p w:rsidR="00A9614F" w:rsidRDefault="00A9614F" w:rsidP="00700076">
      <w:pPr>
        <w:spacing w:after="173" w:line="246" w:lineRule="auto"/>
        <w:ind w:right="-15"/>
        <w:rPr>
          <w:rFonts w:ascii="Gill Sans MT" w:hAnsi="Gill Sans MT"/>
          <w:szCs w:val="24"/>
        </w:rPr>
      </w:pPr>
    </w:p>
    <w:p w:rsidR="00A9614F" w:rsidRDefault="00A9614F" w:rsidP="00700076">
      <w:pPr>
        <w:spacing w:after="173" w:line="246" w:lineRule="auto"/>
        <w:ind w:right="-15"/>
        <w:rPr>
          <w:rFonts w:ascii="Gill Sans MT" w:hAnsi="Gill Sans MT"/>
          <w:szCs w:val="24"/>
        </w:rPr>
      </w:pPr>
    </w:p>
    <w:p w:rsidR="00A9614F" w:rsidRDefault="00A9614F" w:rsidP="00700076">
      <w:pPr>
        <w:spacing w:after="173" w:line="246" w:lineRule="auto"/>
        <w:ind w:right="-15"/>
        <w:rPr>
          <w:rFonts w:ascii="Gill Sans MT" w:hAnsi="Gill Sans MT"/>
          <w:szCs w:val="24"/>
        </w:rPr>
      </w:pPr>
    </w:p>
    <w:p w:rsidR="00A9614F" w:rsidRDefault="00A9614F" w:rsidP="00700076">
      <w:pPr>
        <w:spacing w:after="173" w:line="246" w:lineRule="auto"/>
        <w:ind w:right="-15"/>
        <w:rPr>
          <w:rFonts w:ascii="Gill Sans MT" w:hAnsi="Gill Sans MT"/>
          <w:szCs w:val="24"/>
        </w:rPr>
      </w:pPr>
    </w:p>
    <w:p w:rsidR="00A9614F" w:rsidRDefault="00A9614F" w:rsidP="00700076">
      <w:pPr>
        <w:spacing w:after="173" w:line="246" w:lineRule="auto"/>
        <w:ind w:right="-15"/>
        <w:rPr>
          <w:rFonts w:ascii="Gill Sans MT" w:hAnsi="Gill Sans MT"/>
          <w:szCs w:val="24"/>
        </w:rPr>
      </w:pPr>
    </w:p>
    <w:p w:rsidR="00A9614F" w:rsidRPr="002D7F82" w:rsidRDefault="002D7F82" w:rsidP="00700076">
      <w:pPr>
        <w:spacing w:after="173" w:line="246" w:lineRule="auto"/>
        <w:ind w:right="-15"/>
        <w:rPr>
          <w:rFonts w:ascii="Gill Sans MT" w:hAnsi="Gill Sans MT"/>
          <w:b/>
          <w:szCs w:val="24"/>
          <w:u w:val="single"/>
        </w:rPr>
      </w:pPr>
      <w:r w:rsidRPr="002D7F82">
        <w:rPr>
          <w:b/>
          <w:noProof/>
          <w:u w:val="single"/>
        </w:rPr>
        <w:drawing>
          <wp:anchor distT="0" distB="0" distL="114300" distR="114300" simplePos="0" relativeHeight="251713536" behindDoc="0" locked="0" layoutInCell="1" allowOverlap="1" wp14:anchorId="10ADFB4A" wp14:editId="7D8E0F62">
            <wp:simplePos x="0" y="0"/>
            <wp:positionH relativeFrom="column">
              <wp:posOffset>2846070</wp:posOffset>
            </wp:positionH>
            <wp:positionV relativeFrom="paragraph">
              <wp:posOffset>35560</wp:posOffset>
            </wp:positionV>
            <wp:extent cx="1879060" cy="1873201"/>
            <wp:effectExtent l="0" t="0" r="0" b="0"/>
            <wp:wrapNone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79060" cy="1873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D7F82">
        <w:rPr>
          <w:rFonts w:ascii="Gill Sans MT" w:hAnsi="Gill Sans MT"/>
          <w:b/>
          <w:szCs w:val="24"/>
          <w:u w:val="single"/>
        </w:rPr>
        <w:t>Step 2</w:t>
      </w:r>
    </w:p>
    <w:p w:rsidR="001857E3" w:rsidRDefault="001857E3" w:rsidP="00700076">
      <w:pPr>
        <w:spacing w:after="173" w:line="246" w:lineRule="auto"/>
        <w:ind w:right="-15"/>
        <w:rPr>
          <w:rFonts w:ascii="Gill Sans MT" w:hAnsi="Gill Sans MT"/>
          <w:szCs w:val="24"/>
        </w:rPr>
      </w:pPr>
    </w:p>
    <w:p w:rsidR="001857E3" w:rsidRDefault="001857E3" w:rsidP="00700076">
      <w:pPr>
        <w:spacing w:after="173" w:line="246" w:lineRule="auto"/>
        <w:ind w:right="-15"/>
        <w:rPr>
          <w:rFonts w:ascii="Gill Sans MT" w:hAnsi="Gill Sans MT"/>
          <w:szCs w:val="24"/>
        </w:rPr>
      </w:pPr>
    </w:p>
    <w:p w:rsidR="001857E3" w:rsidRDefault="001857E3" w:rsidP="00700076">
      <w:pPr>
        <w:spacing w:after="173" w:line="246" w:lineRule="auto"/>
        <w:ind w:right="-15"/>
        <w:rPr>
          <w:rFonts w:ascii="Gill Sans MT" w:hAnsi="Gill Sans MT"/>
          <w:szCs w:val="24"/>
        </w:rPr>
      </w:pPr>
    </w:p>
    <w:p w:rsidR="002D7F82" w:rsidRDefault="002D7F82" w:rsidP="00700076">
      <w:pPr>
        <w:spacing w:after="173" w:line="246" w:lineRule="auto"/>
        <w:ind w:right="-15"/>
        <w:rPr>
          <w:rFonts w:ascii="Gill Sans MT" w:hAnsi="Gill Sans MT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E084757" wp14:editId="2EA5BF61">
                <wp:simplePos x="0" y="0"/>
                <wp:positionH relativeFrom="column">
                  <wp:posOffset>556260</wp:posOffset>
                </wp:positionH>
                <wp:positionV relativeFrom="paragraph">
                  <wp:posOffset>32385</wp:posOffset>
                </wp:positionV>
                <wp:extent cx="1724025" cy="342900"/>
                <wp:effectExtent l="0" t="0" r="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7F82" w:rsidRPr="00A9614F" w:rsidRDefault="002D7F82" w:rsidP="002D7F82">
                            <w:pPr>
                              <w:ind w:left="0"/>
                              <w:rPr>
                                <w:rFonts w:ascii="Gill Sans MT" w:hAnsi="Gill Sans MT"/>
                                <w:sz w:val="20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20"/>
                              </w:rPr>
                              <w:t>Enter your code from school.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E084757" id="_x0000_t202" coordsize="21600,21600" o:spt="202" path="m,l,21600r21600,l21600,xe">
                <v:stroke joinstyle="miter"/>
                <v:path gradientshapeok="t" o:connecttype="rect"/>
              </v:shapetype>
              <v:shape id="Text Box 67" o:spid="_x0000_s1060" type="#_x0000_t202" style="position:absolute;left:0;text-align:left;margin-left:43.8pt;margin-top:2.55pt;width:135.75pt;height:27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" fillcolor="white [3201]" strokeweight=".5pt">
                <v:textbox>
                  <w:txbxContent>
                    <w:p w:rsidR="002D7F82" w:rsidRPr="00A9614F" w:rsidRDefault="002D7F82" w:rsidP="002D7F82">
                      <w:pPr>
                        <w:ind w:left="0"/>
                        <w:rPr>
                          <w:rFonts w:ascii="Gill Sans MT" w:hAnsi="Gill Sans MT"/>
                          <w:sz w:val="20"/>
                        </w:rPr>
                      </w:pPr>
                      <w:r>
                        <w:rPr>
                          <w:rFonts w:ascii="Gill Sans MT" w:hAnsi="Gill Sans MT"/>
                          <w:sz w:val="20"/>
                        </w:rPr>
                        <w:t>Enter your code from school.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E1A622C" wp14:editId="053529B9">
                <wp:simplePos x="0" y="0"/>
                <wp:positionH relativeFrom="column">
                  <wp:posOffset>2209165</wp:posOffset>
                </wp:positionH>
                <wp:positionV relativeFrom="paragraph">
                  <wp:posOffset>269875</wp:posOffset>
                </wp:positionV>
                <wp:extent cx="918845" cy="63500"/>
                <wp:effectExtent l="0" t="0" r="0" b="0"/>
                <wp:wrapNone/>
                <wp:docPr id="101" name="Shap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8845" cy="63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3340" h="99695">
                              <a:moveTo>
                                <a:pt x="1240155" y="1270"/>
                              </a:moveTo>
                              <a:lnTo>
                                <a:pt x="1323340" y="49911"/>
                              </a:lnTo>
                              <a:lnTo>
                                <a:pt x="1240155" y="98425"/>
                              </a:lnTo>
                              <a:cubicBezTo>
                                <a:pt x="1237869" y="99695"/>
                                <a:pt x="1234948" y="98933"/>
                                <a:pt x="1233551" y="96774"/>
                              </a:cubicBezTo>
                              <a:cubicBezTo>
                                <a:pt x="1232281" y="94488"/>
                                <a:pt x="1233043" y="91567"/>
                                <a:pt x="1235329" y="90170"/>
                              </a:cubicBezTo>
                              <a:lnTo>
                                <a:pt x="1296290" y="54610"/>
                              </a:lnTo>
                              <a:lnTo>
                                <a:pt x="0" y="54610"/>
                              </a:lnTo>
                              <a:lnTo>
                                <a:pt x="0" y="45085"/>
                              </a:lnTo>
                              <a:lnTo>
                                <a:pt x="1296289" y="45085"/>
                              </a:lnTo>
                              <a:lnTo>
                                <a:pt x="1235329" y="9525"/>
                              </a:lnTo>
                              <a:cubicBezTo>
                                <a:pt x="1233043" y="8255"/>
                                <a:pt x="1232281" y="5334"/>
                                <a:pt x="1233551" y="3048"/>
                              </a:cubicBezTo>
                              <a:cubicBezTo>
                                <a:pt x="1234948" y="762"/>
                                <a:pt x="1237869" y="0"/>
                                <a:pt x="1240155" y="127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B7AB8C" id="Shape 101" o:spid="_x0000_s1026" style="position:absolute;margin-left:173.95pt;margin-top:21.25pt;width:72.35pt;height: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23340,99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" path="m1240155,1270r83185,48641l1240155,98425v-2286,1270,-5207,508,-6604,-1651c1232281,94488,1233043,91567,1235329,90170r60961,-35560l,54610,,45085r1296289,l1235329,9525v-2286,-1270,-3048,-4191,-1778,-6477c1234948,762,1237869,,1240155,1270xe" fillcolor="black" stroked="f" strokeweight="0">
                <v:stroke miterlimit="66585f" joinstyle="miter"/>
                <v:path arrowok="t" textboxrect="0,0,1323340,99695"/>
              </v:shape>
            </w:pict>
          </mc:Fallback>
        </mc:AlternateContent>
      </w:r>
    </w:p>
    <w:p w:rsidR="002D7F82" w:rsidRDefault="002D7F82" w:rsidP="00700076">
      <w:pPr>
        <w:spacing w:after="173" w:line="246" w:lineRule="auto"/>
        <w:ind w:right="-15"/>
        <w:rPr>
          <w:rFonts w:ascii="Gill Sans MT" w:hAnsi="Gill Sans MT"/>
          <w:szCs w:val="24"/>
        </w:rPr>
      </w:pPr>
    </w:p>
    <w:p w:rsidR="002D7F82" w:rsidRPr="002D7F82" w:rsidRDefault="002D7F82" w:rsidP="00700076">
      <w:pPr>
        <w:spacing w:after="173" w:line="246" w:lineRule="auto"/>
        <w:ind w:right="-15"/>
        <w:rPr>
          <w:rFonts w:ascii="Gill Sans MT" w:hAnsi="Gill Sans MT"/>
          <w:b/>
          <w:szCs w:val="24"/>
          <w:u w:val="single"/>
        </w:rPr>
      </w:pPr>
      <w:r w:rsidRPr="002D7F82">
        <w:rPr>
          <w:rFonts w:ascii="Gill Sans MT" w:hAnsi="Gill Sans MT"/>
          <w:b/>
          <w:szCs w:val="24"/>
          <w:u w:val="single"/>
        </w:rPr>
        <w:lastRenderedPageBreak/>
        <w:t>Step 3</w:t>
      </w:r>
    </w:p>
    <w:p w:rsidR="00700076" w:rsidRPr="00843D7D" w:rsidRDefault="00700076" w:rsidP="00700076">
      <w:pPr>
        <w:spacing w:after="173" w:line="246" w:lineRule="auto"/>
        <w:ind w:right="-15"/>
        <w:rPr>
          <w:rFonts w:ascii="Gill Sans MT" w:hAnsi="Gill Sans MT"/>
          <w:szCs w:val="24"/>
        </w:rPr>
      </w:pPr>
      <w:r w:rsidRPr="00843D7D">
        <w:rPr>
          <w:rFonts w:ascii="Gill Sans MT" w:hAnsi="Gill Sans MT"/>
          <w:szCs w:val="24"/>
        </w:rPr>
        <w:t xml:space="preserve">The 3 main areas of the Seesaw </w:t>
      </w:r>
      <w:r w:rsidR="002D7F82">
        <w:rPr>
          <w:rFonts w:ascii="Gill Sans MT" w:hAnsi="Gill Sans MT"/>
          <w:szCs w:val="24"/>
        </w:rPr>
        <w:t>platform</w:t>
      </w:r>
      <w:r w:rsidRPr="00843D7D">
        <w:rPr>
          <w:rFonts w:ascii="Gill Sans MT" w:hAnsi="Gill Sans MT"/>
          <w:szCs w:val="24"/>
        </w:rPr>
        <w:t xml:space="preserve"> are the </w:t>
      </w:r>
      <w:r w:rsidRPr="001857E3">
        <w:rPr>
          <w:rFonts w:ascii="Gill Sans MT" w:hAnsi="Gill Sans MT"/>
          <w:i/>
          <w:szCs w:val="24"/>
        </w:rPr>
        <w:t>Journal, Activities</w:t>
      </w:r>
      <w:r w:rsidRPr="00843D7D">
        <w:rPr>
          <w:rFonts w:ascii="Gill Sans MT" w:hAnsi="Gill Sans MT"/>
          <w:szCs w:val="24"/>
        </w:rPr>
        <w:t xml:space="preserve"> and </w:t>
      </w:r>
      <w:r w:rsidRPr="001857E3">
        <w:rPr>
          <w:rFonts w:ascii="Gill Sans MT" w:hAnsi="Gill Sans MT"/>
          <w:i/>
          <w:szCs w:val="24"/>
        </w:rPr>
        <w:t xml:space="preserve">Inbox </w:t>
      </w:r>
      <w:r w:rsidRPr="00843D7D">
        <w:rPr>
          <w:rFonts w:ascii="Gill Sans MT" w:hAnsi="Gill Sans MT"/>
          <w:szCs w:val="24"/>
        </w:rPr>
        <w:t xml:space="preserve">tabs. </w:t>
      </w:r>
    </w:p>
    <w:tbl>
      <w:tblPr>
        <w:tblStyle w:val="TableGrid"/>
        <w:tblW w:w="9629" w:type="dxa"/>
        <w:tblInd w:w="5" w:type="dxa"/>
        <w:tblCellMar>
          <w:left w:w="97" w:type="dxa"/>
          <w:right w:w="115" w:type="dxa"/>
        </w:tblCellMar>
        <w:tblLook w:val="04A0" w:firstRow="1" w:lastRow="0" w:firstColumn="1" w:lastColumn="0" w:noHBand="0" w:noVBand="1"/>
      </w:tblPr>
      <w:tblGrid>
        <w:gridCol w:w="1124"/>
        <w:gridCol w:w="6521"/>
        <w:gridCol w:w="1984"/>
      </w:tblGrid>
      <w:tr w:rsidR="00700076" w:rsidRPr="00843D7D" w:rsidTr="001857E3">
        <w:trPr>
          <w:trHeight w:val="558"/>
        </w:trPr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076" w:rsidRPr="00843D7D" w:rsidRDefault="00700076" w:rsidP="00E97C47">
            <w:pPr>
              <w:spacing w:after="32"/>
              <w:ind w:left="11"/>
              <w:rPr>
                <w:rFonts w:ascii="Gill Sans MT" w:hAnsi="Gill Sans MT"/>
                <w:szCs w:val="24"/>
              </w:rPr>
            </w:pPr>
            <w:r w:rsidRPr="00843D7D">
              <w:rPr>
                <w:rFonts w:ascii="Gill Sans MT" w:hAnsi="Gill Sans MT"/>
                <w:szCs w:val="24"/>
              </w:rPr>
              <w:t xml:space="preserve">Journal  </w:t>
            </w:r>
          </w:p>
          <w:p w:rsidR="00700076" w:rsidRPr="00843D7D" w:rsidRDefault="00700076" w:rsidP="00E97C47">
            <w:pPr>
              <w:ind w:left="11"/>
              <w:rPr>
                <w:rFonts w:ascii="Gill Sans MT" w:hAnsi="Gill Sans MT"/>
                <w:szCs w:val="24"/>
              </w:rPr>
            </w:pPr>
            <w:r w:rsidRPr="00843D7D">
              <w:rPr>
                <w:rFonts w:ascii="Gill Sans MT" w:hAnsi="Gill Sans MT"/>
                <w:szCs w:val="24"/>
              </w:rPr>
              <w:t xml:space="preserve"> 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076" w:rsidRPr="00843D7D" w:rsidRDefault="00700076" w:rsidP="00E97C47">
            <w:pPr>
              <w:ind w:left="11"/>
              <w:rPr>
                <w:rFonts w:ascii="Gill Sans MT" w:hAnsi="Gill Sans MT"/>
                <w:szCs w:val="24"/>
              </w:rPr>
            </w:pPr>
            <w:r w:rsidRPr="00843D7D">
              <w:rPr>
                <w:rFonts w:ascii="Gill Sans MT" w:hAnsi="Gill Sans MT"/>
                <w:szCs w:val="24"/>
              </w:rPr>
              <w:t xml:space="preserve">The Journal is an area which children can use to share learning which has taken place outside of school.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0076" w:rsidRPr="00843D7D" w:rsidRDefault="001857E3" w:rsidP="001857E3">
            <w:pPr>
              <w:ind w:left="0" w:firstLine="0"/>
              <w:rPr>
                <w:rFonts w:ascii="Gill Sans MT" w:hAnsi="Gill Sans MT"/>
                <w:szCs w:val="24"/>
              </w:rPr>
            </w:pPr>
            <w:r w:rsidRPr="00843D7D">
              <w:rPr>
                <w:rFonts w:ascii="Gill Sans MT" w:hAnsi="Gill Sans MT"/>
                <w:noProof/>
                <w:szCs w:val="24"/>
              </w:rPr>
              <w:drawing>
                <wp:anchor distT="0" distB="0" distL="114300" distR="114300" simplePos="0" relativeHeight="251704320" behindDoc="1" locked="0" layoutInCell="1" allowOverlap="0" wp14:anchorId="2F7D621E" wp14:editId="7829DBE2">
                  <wp:simplePos x="0" y="0"/>
                  <wp:positionH relativeFrom="column">
                    <wp:posOffset>-665480</wp:posOffset>
                  </wp:positionH>
                  <wp:positionV relativeFrom="paragraph">
                    <wp:posOffset>-330835</wp:posOffset>
                  </wp:positionV>
                  <wp:extent cx="581025" cy="323850"/>
                  <wp:effectExtent l="0" t="0" r="9525" b="0"/>
                  <wp:wrapThrough wrapText="bothSides">
                    <wp:wrapPolygon edited="0">
                      <wp:start x="0" y="0"/>
                      <wp:lineTo x="0" y="20329"/>
                      <wp:lineTo x="21246" y="20329"/>
                      <wp:lineTo x="21246" y="0"/>
                      <wp:lineTo x="0" y="0"/>
                    </wp:wrapPolygon>
                  </wp:wrapThrough>
                  <wp:docPr id="15" name="Pictur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" name="Picture 194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00076" w:rsidRPr="00843D7D" w:rsidTr="001857E3">
        <w:trPr>
          <w:trHeight w:val="460"/>
        </w:trPr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076" w:rsidRPr="00843D7D" w:rsidRDefault="00700076" w:rsidP="00E97C47">
            <w:pPr>
              <w:spacing w:after="32"/>
              <w:ind w:left="11"/>
              <w:rPr>
                <w:rFonts w:ascii="Gill Sans MT" w:hAnsi="Gill Sans MT"/>
                <w:szCs w:val="24"/>
              </w:rPr>
            </w:pPr>
            <w:r w:rsidRPr="00843D7D">
              <w:rPr>
                <w:rFonts w:ascii="Gill Sans MT" w:hAnsi="Gill Sans MT"/>
                <w:szCs w:val="24"/>
              </w:rPr>
              <w:t xml:space="preserve">Activities  </w:t>
            </w:r>
          </w:p>
          <w:p w:rsidR="00700076" w:rsidRPr="00843D7D" w:rsidRDefault="00700076" w:rsidP="001857E3">
            <w:pPr>
              <w:ind w:left="0" w:firstLine="0"/>
              <w:rPr>
                <w:rFonts w:ascii="Gill Sans MT" w:hAnsi="Gill Sans MT"/>
                <w:szCs w:val="24"/>
              </w:rPr>
            </w:pP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076" w:rsidRPr="00843D7D" w:rsidRDefault="00700076" w:rsidP="00E97C47">
            <w:pPr>
              <w:ind w:left="11"/>
              <w:rPr>
                <w:rFonts w:ascii="Gill Sans MT" w:hAnsi="Gill Sans MT"/>
                <w:szCs w:val="24"/>
              </w:rPr>
            </w:pPr>
            <w:r w:rsidRPr="00843D7D">
              <w:rPr>
                <w:rFonts w:ascii="Gill Sans MT" w:hAnsi="Gill Sans MT"/>
                <w:szCs w:val="24"/>
              </w:rPr>
              <w:t xml:space="preserve">This is an area where teachers post new learning activities. 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076" w:rsidRPr="00843D7D" w:rsidRDefault="00700076" w:rsidP="001857E3">
            <w:pPr>
              <w:ind w:left="11"/>
              <w:rPr>
                <w:rFonts w:ascii="Gill Sans MT" w:hAnsi="Gill Sans MT"/>
                <w:szCs w:val="24"/>
              </w:rPr>
            </w:pPr>
            <w:r w:rsidRPr="00843D7D">
              <w:rPr>
                <w:rFonts w:ascii="Gill Sans MT" w:hAnsi="Gill Sans MT"/>
                <w:szCs w:val="24"/>
              </w:rPr>
              <w:t xml:space="preserve"> </w:t>
            </w:r>
            <w:r w:rsidR="001857E3" w:rsidRPr="00843D7D">
              <w:rPr>
                <w:rFonts w:ascii="Gill Sans MT" w:hAnsi="Gill Sans MT"/>
                <w:noProof/>
                <w:szCs w:val="24"/>
              </w:rPr>
              <w:drawing>
                <wp:inline distT="0" distB="0" distL="0" distR="0" wp14:anchorId="16E21577" wp14:editId="7A5E3145">
                  <wp:extent cx="485775" cy="247650"/>
                  <wp:effectExtent l="0" t="0" r="9525" b="0"/>
                  <wp:docPr id="1947" name="Picture 19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7" name="Picture 194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864" cy="247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076" w:rsidRPr="00843D7D" w:rsidTr="001857E3">
        <w:trPr>
          <w:trHeight w:val="384"/>
        </w:trPr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076" w:rsidRPr="00843D7D" w:rsidRDefault="00700076" w:rsidP="00E97C47">
            <w:pPr>
              <w:spacing w:after="32"/>
              <w:ind w:left="11"/>
              <w:rPr>
                <w:rFonts w:ascii="Gill Sans MT" w:hAnsi="Gill Sans MT"/>
                <w:szCs w:val="24"/>
              </w:rPr>
            </w:pPr>
            <w:r w:rsidRPr="00843D7D">
              <w:rPr>
                <w:rFonts w:ascii="Gill Sans MT" w:hAnsi="Gill Sans MT"/>
                <w:szCs w:val="24"/>
              </w:rPr>
              <w:t xml:space="preserve">Inbox </w:t>
            </w:r>
          </w:p>
          <w:p w:rsidR="00700076" w:rsidRPr="00843D7D" w:rsidRDefault="00700076" w:rsidP="00E97C47">
            <w:pPr>
              <w:ind w:left="11"/>
              <w:rPr>
                <w:rFonts w:ascii="Gill Sans MT" w:hAnsi="Gill Sans MT"/>
                <w:szCs w:val="24"/>
              </w:rPr>
            </w:pPr>
            <w:r w:rsidRPr="00843D7D">
              <w:rPr>
                <w:rFonts w:ascii="Gill Sans MT" w:hAnsi="Gill Sans MT"/>
                <w:szCs w:val="24"/>
              </w:rPr>
              <w:t xml:space="preserve"> 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076" w:rsidRPr="00843D7D" w:rsidRDefault="00700076" w:rsidP="001857E3">
            <w:pPr>
              <w:spacing w:after="32" w:line="248" w:lineRule="auto"/>
              <w:ind w:left="11"/>
              <w:rPr>
                <w:rFonts w:ascii="Gill Sans MT" w:hAnsi="Gill Sans MT"/>
                <w:szCs w:val="24"/>
              </w:rPr>
            </w:pPr>
            <w:r w:rsidRPr="00843D7D">
              <w:rPr>
                <w:rFonts w:ascii="Gill Sans MT" w:hAnsi="Gill Sans MT"/>
                <w:szCs w:val="24"/>
              </w:rPr>
              <w:t xml:space="preserve">Teachers will post whole class and individual messages directly to children via the inbox tab. 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076" w:rsidRPr="00843D7D" w:rsidRDefault="00700076" w:rsidP="00E97C47">
            <w:pPr>
              <w:ind w:left="40"/>
              <w:jc w:val="center"/>
              <w:rPr>
                <w:rFonts w:ascii="Gill Sans MT" w:hAnsi="Gill Sans MT"/>
                <w:szCs w:val="24"/>
              </w:rPr>
            </w:pPr>
            <w:r w:rsidRPr="00843D7D">
              <w:rPr>
                <w:rFonts w:ascii="Gill Sans MT" w:hAnsi="Gill Sans MT"/>
                <w:noProof/>
                <w:szCs w:val="24"/>
              </w:rPr>
              <w:drawing>
                <wp:anchor distT="0" distB="0" distL="114300" distR="114300" simplePos="0" relativeHeight="251668480" behindDoc="0" locked="0" layoutInCell="1" allowOverlap="0" wp14:anchorId="0A95295E" wp14:editId="1760B406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36830</wp:posOffset>
                  </wp:positionV>
                  <wp:extent cx="438150" cy="247650"/>
                  <wp:effectExtent l="0" t="0" r="0" b="0"/>
                  <wp:wrapSquare wrapText="bothSides"/>
                  <wp:docPr id="1948" name="Picture 19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8" name="Picture 194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43D7D">
              <w:rPr>
                <w:rFonts w:ascii="Gill Sans MT" w:hAnsi="Gill Sans MT"/>
                <w:szCs w:val="24"/>
              </w:rPr>
              <w:t xml:space="preserve"> </w:t>
            </w:r>
          </w:p>
        </w:tc>
      </w:tr>
    </w:tbl>
    <w:p w:rsidR="00700076" w:rsidRPr="00843D7D" w:rsidRDefault="00A9614F" w:rsidP="002D71B4">
      <w:pPr>
        <w:spacing w:after="214"/>
        <w:ind w:left="0" w:firstLine="0"/>
        <w:rPr>
          <w:rFonts w:ascii="Gill Sans MT" w:hAnsi="Gill Sans MT"/>
          <w:szCs w:val="24"/>
        </w:rPr>
      </w:pPr>
      <w:r w:rsidRPr="00843D7D">
        <w:rPr>
          <w:rFonts w:ascii="Gill Sans MT" w:hAnsi="Gill Sans MT"/>
          <w:noProof/>
          <w:szCs w:val="24"/>
        </w:rPr>
        <w:drawing>
          <wp:anchor distT="0" distB="0" distL="114300" distR="114300" simplePos="0" relativeHeight="251660288" behindDoc="1" locked="0" layoutInCell="1" allowOverlap="1" wp14:anchorId="3DDCE5BD" wp14:editId="5E664FC9">
            <wp:simplePos x="0" y="0"/>
            <wp:positionH relativeFrom="column">
              <wp:posOffset>-457200</wp:posOffset>
            </wp:positionH>
            <wp:positionV relativeFrom="paragraph">
              <wp:posOffset>106045</wp:posOffset>
            </wp:positionV>
            <wp:extent cx="3086100" cy="1494155"/>
            <wp:effectExtent l="0" t="0" r="0" b="0"/>
            <wp:wrapTight wrapText="bothSides">
              <wp:wrapPolygon edited="0">
                <wp:start x="0" y="0"/>
                <wp:lineTo x="0" y="21205"/>
                <wp:lineTo x="21467" y="21205"/>
                <wp:lineTo x="2146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" t="3841" b="11070"/>
                    <a:stretch/>
                  </pic:blipFill>
                  <pic:spPr bwMode="auto">
                    <a:xfrm>
                      <a:off x="0" y="0"/>
                      <a:ext cx="3086100" cy="1494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0076" w:rsidRPr="00843D7D" w:rsidRDefault="00700076" w:rsidP="002D71B4">
      <w:pPr>
        <w:spacing w:after="214"/>
        <w:ind w:left="0" w:firstLine="0"/>
        <w:rPr>
          <w:rFonts w:ascii="Gill Sans MT" w:hAnsi="Gill Sans MT"/>
          <w:szCs w:val="24"/>
        </w:rPr>
      </w:pPr>
      <w:r w:rsidRPr="00843D7D">
        <w:rPr>
          <w:rFonts w:ascii="Gill Sans MT" w:hAnsi="Gill Sans MT"/>
          <w:noProof/>
          <w:szCs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C7768B0" wp14:editId="3BF81376">
                <wp:simplePos x="0" y="0"/>
                <wp:positionH relativeFrom="page">
                  <wp:posOffset>4000500</wp:posOffset>
                </wp:positionH>
                <wp:positionV relativeFrom="paragraph">
                  <wp:posOffset>12700</wp:posOffset>
                </wp:positionV>
                <wp:extent cx="3121660" cy="1724025"/>
                <wp:effectExtent l="0" t="0" r="2540" b="2857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1660" cy="1724025"/>
                          <a:chOff x="0" y="0"/>
                          <a:chExt cx="3360420" cy="1819275"/>
                        </a:xfrm>
                      </wpg:grpSpPr>
                      <pic:pic xmlns:pic="http://schemas.openxmlformats.org/drawingml/2006/picture">
                        <pic:nvPicPr>
                          <pic:cNvPr id="3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46" b="10774"/>
                          <a:stretch/>
                        </pic:blipFill>
                        <pic:spPr bwMode="auto">
                          <a:xfrm>
                            <a:off x="0" y="0"/>
                            <a:ext cx="3360420" cy="161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Straight Arrow Connector 5"/>
                        <wps:cNvCnPr/>
                        <wps:spPr>
                          <a:xfrm flipV="1">
                            <a:off x="1390650" y="657225"/>
                            <a:ext cx="1333500" cy="116205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367596" id="Group 6" o:spid="_x0000_s1026" style="position:absolute;margin-left:315pt;margin-top:1pt;width:245.8pt;height:135.75pt;z-index:251665408;mso-position-horizontal-relative:page;mso-width-relative:margin;mso-height-relative:margin" coordsize="33604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">
                <v:shape id="Picture 1" o:spid="_x0000_s1027" type="#_x0000_t75" style="position:absolute;width:33604;height:16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RCL+/AAAA2gAAAA8AAABkcnMvZG93bnJldi54bWxET01rAjEQvRf6H8IUvNWstUjZGsUKoj2u&#10;9tDjkIy7i5vJkkTN/nsjCJ6Gx/uc+TLZTlzIh9axgsm4AEGsnWm5VvB32Lx/gQgR2WDnmBQMFGC5&#10;eH2ZY2nclSu67GMtcgiHEhU0MfallEE3ZDGMXU+cuaPzFmOGvpbG4zWH205+FMVMWmw5NzTY07oh&#10;fdqfrYJKp5/paThuZ9bruFlXn2n4/Vdq9JZW3yAipfgUP9w7k+fD/ZX7lYsb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10Qi/vwAAANoAAAAPAAAAAAAAAAAAAAAAAJ8CAABk&#10;cnMvZG93bnJldi54bWxQSwUGAAAAAAQABAD3AAAAiwMAAAAA&#10;">
                  <v:imagedata r:id="rId16" o:title="" croptop="2324f" cropbottom="7061f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5" o:spid="_x0000_s1028" type="#_x0000_t32" style="position:absolute;left:13906;top:6572;width:13335;height:116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6ucnsQAAADaAAAADwAAAGRycy9kb3ducmV2LnhtbESPT2vCQBTE7wW/w/IEb3WjtqLRVWyL&#10;xUM8+AfPj+wzCWbfhuxqUj+9Kwg9DjPzG2a+bE0pblS7wrKCQT8CQZxaXXCm4HhYv09AOI+ssbRM&#10;Cv7IwXLReZtjrG3DO7rtfSYChF2MCnLvq1hKl+Zk0PVtRRy8s60N+iDrTOoamwA3pRxG0VgaLDgs&#10;5FjRd07pZX81CpLfZvozOg2S3eZjdE8is75/bUulet12NQPhqfX/4Vd7oxV8wvNKuAFy8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q5yexAAAANoAAAAPAAAAAAAAAAAA&#10;AAAAAKECAABkcnMvZG93bnJldi54bWxQSwUGAAAAAAQABAD5AAAAkgMAAAAA&#10;" strokecolor="black [3213]" strokeweight="3pt">
                  <v:stroke endarrow="block" joinstyle="miter"/>
                </v:shape>
                <w10:wrap anchorx="page"/>
              </v:group>
            </w:pict>
          </mc:Fallback>
        </mc:AlternateContent>
      </w:r>
    </w:p>
    <w:p w:rsidR="00700076" w:rsidRPr="00843D7D" w:rsidRDefault="00700076" w:rsidP="002D71B4">
      <w:pPr>
        <w:spacing w:after="214"/>
        <w:ind w:left="0" w:firstLine="0"/>
        <w:rPr>
          <w:rFonts w:ascii="Gill Sans MT" w:hAnsi="Gill Sans MT"/>
          <w:szCs w:val="24"/>
        </w:rPr>
      </w:pPr>
    </w:p>
    <w:p w:rsidR="00700076" w:rsidRPr="00843D7D" w:rsidRDefault="00700076" w:rsidP="002D71B4">
      <w:pPr>
        <w:spacing w:after="214"/>
        <w:ind w:left="0" w:firstLine="0"/>
        <w:rPr>
          <w:rFonts w:ascii="Gill Sans MT" w:hAnsi="Gill Sans MT"/>
          <w:szCs w:val="24"/>
        </w:rPr>
      </w:pPr>
    </w:p>
    <w:p w:rsidR="00700076" w:rsidRPr="00843D7D" w:rsidRDefault="00700076" w:rsidP="002D71B4">
      <w:pPr>
        <w:spacing w:after="214"/>
        <w:ind w:left="0" w:firstLine="0"/>
        <w:rPr>
          <w:rFonts w:ascii="Gill Sans MT" w:hAnsi="Gill Sans MT"/>
          <w:szCs w:val="24"/>
        </w:rPr>
      </w:pPr>
    </w:p>
    <w:p w:rsidR="00700076" w:rsidRPr="00843D7D" w:rsidRDefault="00F30BFB" w:rsidP="002D71B4">
      <w:pPr>
        <w:spacing w:after="214"/>
        <w:ind w:left="0" w:firstLine="0"/>
        <w:rPr>
          <w:rFonts w:ascii="Gill Sans MT" w:hAnsi="Gill Sans MT"/>
          <w:szCs w:val="24"/>
        </w:rPr>
      </w:pPr>
      <w:r w:rsidRPr="00843D7D">
        <w:rPr>
          <w:rFonts w:ascii="Gill Sans MT" w:hAnsi="Gill Sans MT"/>
          <w:noProof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E5E3EB" wp14:editId="22657CF9">
                <wp:simplePos x="0" y="0"/>
                <wp:positionH relativeFrom="column">
                  <wp:posOffset>-459381</wp:posOffset>
                </wp:positionH>
                <wp:positionV relativeFrom="paragraph">
                  <wp:posOffset>128104</wp:posOffset>
                </wp:positionV>
                <wp:extent cx="2036516" cy="666750"/>
                <wp:effectExtent l="0" t="0" r="2095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6516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0076" w:rsidRPr="00700076" w:rsidRDefault="00700076">
                            <w:pPr>
                              <w:ind w:left="0"/>
                              <w:rPr>
                                <w:rFonts w:ascii="Gill Sans MT" w:hAnsi="Gill Sans MT"/>
                              </w:rPr>
                            </w:pPr>
                            <w:r w:rsidRPr="00700076">
                              <w:rPr>
                                <w:rFonts w:ascii="Gill Sans MT" w:hAnsi="Gill Sans MT"/>
                              </w:rPr>
                              <w:t xml:space="preserve">When you log on, any work completed will show in the </w:t>
                            </w:r>
                            <w:r w:rsidRPr="00A9614F">
                              <w:rPr>
                                <w:rFonts w:ascii="Gill Sans MT" w:hAnsi="Gill Sans MT"/>
                                <w:b/>
                                <w:u w:val="single"/>
                              </w:rPr>
                              <w:t>Journal.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E5E3E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61" type="#_x0000_t202" style="position:absolute;margin-left:-36.15pt;margin-top:10.1pt;width:160.35pt;height:5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" fillcolor="white [3201]" strokeweight=".5pt">
                <v:textbox>
                  <w:txbxContent>
                    <w:p w:rsidR="00700076" w:rsidRPr="00700076" w:rsidRDefault="00700076">
                      <w:pPr>
                        <w:ind w:left="0"/>
                        <w:rPr>
                          <w:rFonts w:ascii="Gill Sans MT" w:hAnsi="Gill Sans MT"/>
                        </w:rPr>
                      </w:pPr>
                      <w:r w:rsidRPr="00700076">
                        <w:rPr>
                          <w:rFonts w:ascii="Gill Sans MT" w:hAnsi="Gill Sans MT"/>
                        </w:rPr>
                        <w:t xml:space="preserve">When you log on, any work completed will show in the </w:t>
                      </w:r>
                      <w:r w:rsidRPr="00A9614F">
                        <w:rPr>
                          <w:rFonts w:ascii="Gill Sans MT" w:hAnsi="Gill Sans MT"/>
                          <w:b/>
                          <w:u w:val="single"/>
                        </w:rPr>
                        <w:t>Journal.</w:t>
                      </w:r>
                    </w:p>
                  </w:txbxContent>
                </v:textbox>
              </v:shape>
            </w:pict>
          </mc:Fallback>
        </mc:AlternateContent>
      </w:r>
    </w:p>
    <w:p w:rsidR="00700076" w:rsidRPr="00843D7D" w:rsidRDefault="00A9614F" w:rsidP="002D71B4">
      <w:pPr>
        <w:spacing w:after="214"/>
        <w:ind w:left="0" w:firstLine="0"/>
        <w:rPr>
          <w:rFonts w:ascii="Gill Sans MT" w:hAnsi="Gill Sans MT"/>
          <w:szCs w:val="24"/>
        </w:rPr>
      </w:pPr>
      <w:r w:rsidRPr="00843D7D">
        <w:rPr>
          <w:rFonts w:ascii="Gill Sans MT" w:hAnsi="Gill Sans MT"/>
          <w:noProof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22633E" wp14:editId="45463CDB">
                <wp:simplePos x="0" y="0"/>
                <wp:positionH relativeFrom="column">
                  <wp:posOffset>2908300</wp:posOffset>
                </wp:positionH>
                <wp:positionV relativeFrom="paragraph">
                  <wp:posOffset>108585</wp:posOffset>
                </wp:positionV>
                <wp:extent cx="2036516" cy="666750"/>
                <wp:effectExtent l="0" t="0" r="2095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6516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0076" w:rsidRPr="00700076" w:rsidRDefault="00700076">
                            <w:pPr>
                              <w:ind w:left="0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 xml:space="preserve">To find any activities set by the teacher, click on the </w:t>
                            </w:r>
                            <w:r w:rsidRPr="00A9614F">
                              <w:rPr>
                                <w:rFonts w:ascii="Gill Sans MT" w:hAnsi="Gill Sans MT"/>
                                <w:b/>
                                <w:u w:val="single"/>
                              </w:rPr>
                              <w:t xml:space="preserve">activities </w:t>
                            </w:r>
                            <w:r w:rsidRPr="00415B08">
                              <w:rPr>
                                <w:rFonts w:ascii="Gill Sans MT" w:hAnsi="Gill Sans MT"/>
                              </w:rPr>
                              <w:t>tab.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2633E" id="Text Box 4" o:spid="_x0000_s1062" type="#_x0000_t202" style="position:absolute;margin-left:229pt;margin-top:8.55pt;width:160.35pt;height:5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" fillcolor="white [3201]" strokeweight=".5pt">
                <v:textbox>
                  <w:txbxContent>
                    <w:p w:rsidR="00700076" w:rsidRPr="00700076" w:rsidRDefault="00700076">
                      <w:pPr>
                        <w:ind w:left="0"/>
                        <w:rPr>
                          <w:rFonts w:ascii="Gill Sans MT" w:hAnsi="Gill Sans MT"/>
                        </w:rPr>
                      </w:pPr>
                      <w:r>
                        <w:rPr>
                          <w:rFonts w:ascii="Gill Sans MT" w:hAnsi="Gill Sans MT"/>
                        </w:rPr>
                        <w:t xml:space="preserve">To find any activities set by the teacher, click on the </w:t>
                      </w:r>
                      <w:r w:rsidRPr="00A9614F">
                        <w:rPr>
                          <w:rFonts w:ascii="Gill Sans MT" w:hAnsi="Gill Sans MT"/>
                          <w:b/>
                          <w:u w:val="single"/>
                        </w:rPr>
                        <w:t xml:space="preserve">activities </w:t>
                      </w:r>
                      <w:r w:rsidRPr="00415B08">
                        <w:rPr>
                          <w:rFonts w:ascii="Gill Sans MT" w:hAnsi="Gill Sans MT"/>
                        </w:rPr>
                        <w:t>tab.</w:t>
                      </w:r>
                    </w:p>
                  </w:txbxContent>
                </v:textbox>
              </v:shape>
            </w:pict>
          </mc:Fallback>
        </mc:AlternateContent>
      </w:r>
    </w:p>
    <w:p w:rsidR="00700076" w:rsidRPr="00843D7D" w:rsidRDefault="00F30BFB">
      <w:pPr>
        <w:rPr>
          <w:rFonts w:ascii="Gill Sans MT" w:hAnsi="Gill Sans MT"/>
          <w:szCs w:val="24"/>
        </w:rPr>
      </w:pPr>
      <w:r>
        <w:rPr>
          <w:rFonts w:ascii="Gill Sans MT" w:hAnsi="Gill Sans MT"/>
          <w:noProof/>
          <w:szCs w:val="24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2D388DF" wp14:editId="083681C5">
                <wp:simplePos x="0" y="0"/>
                <wp:positionH relativeFrom="margin">
                  <wp:posOffset>-707666</wp:posOffset>
                </wp:positionH>
                <wp:positionV relativeFrom="paragraph">
                  <wp:posOffset>280642</wp:posOffset>
                </wp:positionV>
                <wp:extent cx="6815097" cy="3181941"/>
                <wp:effectExtent l="0" t="0" r="5080" b="19050"/>
                <wp:wrapNone/>
                <wp:docPr id="3996" name="Group 39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5097" cy="3181941"/>
                          <a:chOff x="-187441" y="-242637"/>
                          <a:chExt cx="7890476" cy="3505153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64" t="3250" b="9592"/>
                          <a:stretch/>
                        </pic:blipFill>
                        <pic:spPr bwMode="auto">
                          <a:xfrm>
                            <a:off x="4350235" y="-26277"/>
                            <a:ext cx="3352800" cy="1632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" name="Text Box 10"/>
                        <wps:cNvSpPr txBox="1"/>
                        <wps:spPr>
                          <a:xfrm>
                            <a:off x="-187441" y="1371378"/>
                            <a:ext cx="5247402" cy="189113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00076" w:rsidRDefault="00700076" w:rsidP="00700076">
                              <w:pPr>
                                <w:ind w:left="0"/>
                                <w:rPr>
                                  <w:rFonts w:ascii="Gill Sans MT" w:hAnsi="Gill Sans MT"/>
                                </w:rPr>
                              </w:pPr>
                              <w:r>
                                <w:rPr>
                                  <w:rFonts w:ascii="Gill Sans MT" w:hAnsi="Gill Sans MT"/>
                                </w:rPr>
                                <w:t xml:space="preserve">To complete an activity, click add response. Once it has opened, you will be able to type by clicking  </w:t>
                              </w:r>
                              <w:r w:rsidR="003A1670">
                                <w:rPr>
                                  <w:noProof/>
                                </w:rPr>
                                <w:drawing>
                                  <wp:inline distT="0" distB="0" distL="0" distR="0" wp14:anchorId="539C33EA" wp14:editId="2A808794">
                                    <wp:extent cx="257175" cy="209550"/>
                                    <wp:effectExtent l="0" t="0" r="9525" b="0"/>
                                    <wp:docPr id="3785" name="Picture 3785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785" name="Picture 3785"/>
                                            <pic:cNvPicPr/>
                                          </pic:nvPicPr>
                                          <pic:blipFill>
                                            <a:blip r:embed="rId18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57175" cy="2095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Gill Sans MT" w:hAnsi="Gill Sans MT"/>
                                </w:rPr>
                                <w:t xml:space="preserve">            </w:t>
                              </w:r>
                            </w:p>
                            <w:p w:rsidR="00700076" w:rsidRDefault="00700076" w:rsidP="00700076">
                              <w:pPr>
                                <w:ind w:left="0"/>
                                <w:rPr>
                                  <w:rFonts w:ascii="Gill Sans MT" w:hAnsi="Gill Sans MT"/>
                                </w:rPr>
                              </w:pPr>
                              <w:r>
                                <w:rPr>
                                  <w:rFonts w:ascii="Gill Sans MT" w:hAnsi="Gill Sans MT"/>
                                </w:rPr>
                                <w:t>Use a mouse or to</w:t>
                              </w:r>
                              <w:r w:rsidR="003A1670">
                                <w:rPr>
                                  <w:rFonts w:ascii="Gill Sans MT" w:hAnsi="Gill Sans MT"/>
                                </w:rPr>
                                <w:t>uch screen to write an answer or write answers on paper, take a photograph and send your answers back.</w:t>
                              </w:r>
                            </w:p>
                            <w:p w:rsidR="003A1670" w:rsidRPr="00854A41" w:rsidRDefault="003A1670" w:rsidP="003A1670">
                              <w:pPr>
                                <w:ind w:right="305"/>
                                <w:rPr>
                                  <w:rFonts w:ascii="Gill Sans MT" w:hAnsi="Gill Sans MT"/>
                                </w:rPr>
                              </w:pPr>
                              <w:r w:rsidRPr="00854A41">
                                <w:rPr>
                                  <w:rFonts w:ascii="Gill Sans MT" w:hAnsi="Gill Sans MT"/>
                                </w:rPr>
                                <w:t xml:space="preserve">Tap/Click the green </w:t>
                              </w:r>
                              <w:r w:rsidR="00F30BFB">
                                <w:rPr>
                                  <w:rFonts w:ascii="Gill Sans MT" w:hAnsi="Gill Sans MT"/>
                                </w:rPr>
                                <w:t>tick</w:t>
                              </w:r>
                              <w:r w:rsidRPr="00854A41">
                                <w:rPr>
                                  <w:rFonts w:ascii="Gill Sans MT" w:hAnsi="Gill Sans MT"/>
                                </w:rPr>
                                <w:t xml:space="preserve"> in th</w:t>
                              </w:r>
                              <w:r w:rsidR="002D7F82">
                                <w:rPr>
                                  <w:rFonts w:ascii="Gill Sans MT" w:hAnsi="Gill Sans MT"/>
                                </w:rPr>
                                <w:t>e upper right-hand corner to send</w:t>
                              </w:r>
                              <w:r w:rsidRPr="00854A41">
                                <w:rPr>
                                  <w:rFonts w:ascii="Gill Sans MT" w:hAnsi="Gill Sans MT"/>
                                </w:rPr>
                                <w:t xml:space="preserve"> to your teacher</w:t>
                              </w:r>
                              <w:r>
                                <w:rPr>
                                  <w:rFonts w:ascii="Gill Sans MT" w:hAnsi="Gill Sans MT"/>
                                </w:rPr>
                                <w:t>.</w:t>
                              </w:r>
                              <w:r w:rsidRPr="00854A41">
                                <w:rPr>
                                  <w:rFonts w:ascii="Gill Sans MT" w:hAnsi="Gill Sans MT"/>
                                  <w:sz w:val="22"/>
                                </w:rPr>
                                <w:t xml:space="preserve">  </w:t>
                              </w:r>
                              <w:r w:rsidRPr="003A1670">
                                <w:rPr>
                                  <w:rFonts w:ascii="Gill Sans MT" w:hAnsi="Gill Sans MT"/>
                                  <w:noProof/>
                                  <w:sz w:val="22"/>
                                </w:rPr>
                                <w:drawing>
                                  <wp:inline distT="0" distB="0" distL="0" distR="0" wp14:anchorId="1FDDFE00" wp14:editId="2266198C">
                                    <wp:extent cx="410817" cy="295275"/>
                                    <wp:effectExtent l="0" t="0" r="8890" b="0"/>
                                    <wp:docPr id="13" name="Picture 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17998" cy="30043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1670" w:rsidRPr="00700076" w:rsidRDefault="003A1670" w:rsidP="00700076">
                              <w:pPr>
                                <w:ind w:left="0"/>
                                <w:rPr>
                                  <w:rFonts w:ascii="Gill Sans MT" w:hAnsi="Gill Sans MT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49" b="10183"/>
                          <a:stretch/>
                        </pic:blipFill>
                        <pic:spPr bwMode="auto">
                          <a:xfrm>
                            <a:off x="10458" y="-242637"/>
                            <a:ext cx="3246755" cy="1581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" name="Straight Arrow Connector 12"/>
                        <wps:cNvCnPr/>
                        <wps:spPr>
                          <a:xfrm flipV="1">
                            <a:off x="1165837" y="561671"/>
                            <a:ext cx="469349" cy="903693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D388DF" id="Group 3996" o:spid="_x0000_s1063" style="position:absolute;left:0;text-align:left;margin-left:-55.7pt;margin-top:22.1pt;width:536.6pt;height:250.55pt;z-index:251675648;mso-position-horizontal-relative:margin;mso-width-relative:margin;mso-height-relative:margin" coordorigin="-1874,-2426" coordsize="78904,35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64" type="#_x0000_t75" style="position:absolute;left:43502;top:-262;width:33528;height:16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3mGHEAAAA2gAAAA8AAABkcnMvZG93bnJldi54bWxEj8FqwkAQhu+C77CM4K1u2kqR6Cptpegh&#10;VEx78Dhkp0lodjbNbjS+vXMoeBz++b+Zb7UZXKPO1IXas4HHWQKKuPC25tLA99fHwwJUiMgWG89k&#10;4EoBNuvxaIWp9Rc+0jmPpRIIhxQNVDG2qdahqMhhmPmWWLIf3zmMMnalth1eBO4a/ZQkL9phzXKh&#10;wpbeKyp+894J5TPb+X6OON9et4e/PmSnt+fMmOlkeF2CijTE+/J/e28NyK+iIhqg1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3mGHEAAAA2gAAAA8AAAAAAAAAAAAAAAAA&#10;nwIAAGRycy9kb3ducmV2LnhtbFBLBQYAAAAABAAEAPcAAACQAwAAAAA=&#10;">
                  <v:imagedata r:id="rId21" o:title="" croptop="2130f" cropbottom="6286f" cropleft="-435f"/>
                  <v:path arrowok="t"/>
                </v:shape>
                <v:shape id="Text Box 10" o:spid="_x0000_s1065" type="#_x0000_t202" style="position:absolute;left:-1874;top:13713;width:52473;height:18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drYsEA&#10;AADbAAAADwAAAGRycy9kb3ducmV2LnhtbESPQUsDMRCF74L/IUzBm83Wg6xr06JSRfBkW3oeNtMk&#10;uJksSdyu/945CN5meG/e+2a9neOgJsolJDawWjagiPtkAzsDx8PrbQuqVGSLQ2Iy8EMFtpvrqzV2&#10;Nl34k6Z9dUpCuHRowNc6dlqX3lPEskwjsWjnlCNWWbPTNuNFwuOg75rmXkcMLA0eR3rx1H/tv6OB&#10;3bN7cH2L2e9aG8I0n84f7s2Ym8X89Aiq0lz/zX/X71bwhV5+kQH0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Xa2LBAAAA2wAAAA8AAAAAAAAAAAAAAAAAmAIAAGRycy9kb3du&#10;cmV2LnhtbFBLBQYAAAAABAAEAPUAAACGAwAAAAA=&#10;" fillcolor="white [3201]" strokeweight=".5pt">
                  <v:textbox>
                    <w:txbxContent>
                      <w:p w:rsidR="00700076" w:rsidRDefault="00700076" w:rsidP="00700076">
                        <w:pPr>
                          <w:ind w:left="0"/>
                          <w:rPr>
                            <w:rFonts w:ascii="Gill Sans MT" w:hAnsi="Gill Sans MT"/>
                          </w:rPr>
                        </w:pPr>
                        <w:r>
                          <w:rPr>
                            <w:rFonts w:ascii="Gill Sans MT" w:hAnsi="Gill Sans MT"/>
                          </w:rPr>
                          <w:t xml:space="preserve">To complete an activity, click add response. Once it has opened, you will be able to type by clicking  </w:t>
                        </w:r>
                        <w:r w:rsidR="003A1670">
                          <w:rPr>
                            <w:noProof/>
                          </w:rPr>
                          <w:drawing>
                            <wp:inline distT="0" distB="0" distL="0" distR="0" wp14:anchorId="539C33EA" wp14:editId="2A808794">
                              <wp:extent cx="257175" cy="209550"/>
                              <wp:effectExtent l="0" t="0" r="9525" b="0"/>
                              <wp:docPr id="3785" name="Picture 3785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785" name="Picture 3785"/>
                                      <pic:cNvPicPr/>
                                    </pic:nvPicPr>
                                    <pic:blipFill>
                                      <a:blip r:embed="rId2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7175" cy="2095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Gill Sans MT" w:hAnsi="Gill Sans MT"/>
                          </w:rPr>
                          <w:t xml:space="preserve">            </w:t>
                        </w:r>
                      </w:p>
                      <w:p w:rsidR="00700076" w:rsidRDefault="00700076" w:rsidP="00700076">
                        <w:pPr>
                          <w:ind w:left="0"/>
                          <w:rPr>
                            <w:rFonts w:ascii="Gill Sans MT" w:hAnsi="Gill Sans MT"/>
                          </w:rPr>
                        </w:pPr>
                        <w:r>
                          <w:rPr>
                            <w:rFonts w:ascii="Gill Sans MT" w:hAnsi="Gill Sans MT"/>
                          </w:rPr>
                          <w:t>Use a mouse or to</w:t>
                        </w:r>
                        <w:r w:rsidR="003A1670">
                          <w:rPr>
                            <w:rFonts w:ascii="Gill Sans MT" w:hAnsi="Gill Sans MT"/>
                          </w:rPr>
                          <w:t>uch screen to write an answer or write answers on paper, take a photograph and send your answers back.</w:t>
                        </w:r>
                      </w:p>
                      <w:p w:rsidR="003A1670" w:rsidRPr="00854A41" w:rsidRDefault="003A1670" w:rsidP="003A1670">
                        <w:pPr>
                          <w:ind w:right="305"/>
                          <w:rPr>
                            <w:rFonts w:ascii="Gill Sans MT" w:hAnsi="Gill Sans MT"/>
                          </w:rPr>
                        </w:pPr>
                        <w:r w:rsidRPr="00854A41">
                          <w:rPr>
                            <w:rFonts w:ascii="Gill Sans MT" w:hAnsi="Gill Sans MT"/>
                          </w:rPr>
                          <w:t xml:space="preserve">Tap/Click the green </w:t>
                        </w:r>
                        <w:r w:rsidR="00F30BFB">
                          <w:rPr>
                            <w:rFonts w:ascii="Gill Sans MT" w:hAnsi="Gill Sans MT"/>
                          </w:rPr>
                          <w:t>tick</w:t>
                        </w:r>
                        <w:r w:rsidRPr="00854A41">
                          <w:rPr>
                            <w:rFonts w:ascii="Gill Sans MT" w:hAnsi="Gill Sans MT"/>
                          </w:rPr>
                          <w:t xml:space="preserve"> in th</w:t>
                        </w:r>
                        <w:r w:rsidR="002D7F82">
                          <w:rPr>
                            <w:rFonts w:ascii="Gill Sans MT" w:hAnsi="Gill Sans MT"/>
                          </w:rPr>
                          <w:t>e upper right-hand corner to send</w:t>
                        </w:r>
                        <w:r w:rsidRPr="00854A41">
                          <w:rPr>
                            <w:rFonts w:ascii="Gill Sans MT" w:hAnsi="Gill Sans MT"/>
                          </w:rPr>
                          <w:t xml:space="preserve"> to your teacher</w:t>
                        </w:r>
                        <w:r>
                          <w:rPr>
                            <w:rFonts w:ascii="Gill Sans MT" w:hAnsi="Gill Sans MT"/>
                          </w:rPr>
                          <w:t>.</w:t>
                        </w:r>
                        <w:r w:rsidRPr="00854A41">
                          <w:rPr>
                            <w:rFonts w:ascii="Gill Sans MT" w:hAnsi="Gill Sans MT"/>
                            <w:sz w:val="22"/>
                          </w:rPr>
                          <w:t xml:space="preserve">  </w:t>
                        </w:r>
                        <w:r w:rsidRPr="003A1670">
                          <w:rPr>
                            <w:rFonts w:ascii="Gill Sans MT" w:hAnsi="Gill Sans MT"/>
                            <w:noProof/>
                            <w:sz w:val="22"/>
                          </w:rPr>
                          <w:drawing>
                            <wp:inline distT="0" distB="0" distL="0" distR="0" wp14:anchorId="1FDDFE00" wp14:editId="2266198C">
                              <wp:extent cx="410817" cy="295275"/>
                              <wp:effectExtent l="0" t="0" r="8890" b="0"/>
                              <wp:docPr id="13" name="Picture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17998" cy="30043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1670" w:rsidRPr="00700076" w:rsidRDefault="003A1670" w:rsidP="00700076">
                        <w:pPr>
                          <w:ind w:left="0"/>
                          <w:rPr>
                            <w:rFonts w:ascii="Gill Sans MT" w:hAnsi="Gill Sans MT"/>
                          </w:rPr>
                        </w:pPr>
                      </w:p>
                    </w:txbxContent>
                  </v:textbox>
                </v:shape>
                <v:shape id="Picture 11" o:spid="_x0000_s1066" type="#_x0000_t75" style="position:absolute;left:104;top:-2426;width:32468;height:15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yBCS9AAAA2wAAAA8AAABkcnMvZG93bnJldi54bWxET0sKwjAQ3QveIYzgRjStoJRqFBEE0Y2/&#10;AwzN2FabSWmi1tsbQXA3j/ed+bI1lXhS40rLCuJRBII4s7rkXMHlvBkmIJxH1lhZJgVvcrBcdDtz&#10;TLV98ZGeJ5+LEMIuRQWF93UqpcsKMuhGtiYO3NU2Bn2ATS51g68Qbio5jqKpNFhyaCiwpnVB2f30&#10;MAoOt8RO9zoerG/vpNrtzuPD5GqU6vfa1QyEp9b/xT/3Vof5MXx/CQfIxQ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X3IEJL0AAADbAAAADwAAAAAAAAAAAAAAAACfAgAAZHJz&#10;L2Rvd25yZXYueG1sUEsFBgAAAAAEAAQA9wAAAIkDAAAAAA==&#10;">
                  <v:imagedata r:id="rId24" o:title="" croptop="2129f" cropbottom="6674f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2" o:spid="_x0000_s1067" type="#_x0000_t32" style="position:absolute;left:11658;top:5616;width:4693;height:903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eQtsIAAADbAAAADwAAAGRycy9kb3ducmV2LnhtbERPS4vCMBC+C/sfwix409QHslaj7CqK&#10;h3rQFc9DM9uWbSalibb6640geJuP7znzZWtKcaXaFZYVDPoRCOLU6oIzBaffTe8LhPPIGkvLpOBG&#10;DpaLj84cY20bPtD16DMRQtjFqCD3voqldGlOBl3fVsSB+7O1QR9gnUldYxPCTSmHUTSRBgsODTlW&#10;tMop/T9ejIJk20zXo/MgOezGo3sSmc39Z18q1f1sv2cgPLX+LX65dzrMH8Lzl3CAXD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reQtsIAAADbAAAADwAAAAAAAAAAAAAA&#10;AAChAgAAZHJzL2Rvd25yZXYueG1sUEsFBgAAAAAEAAQA+QAAAJADAAAAAA==&#10;" strokecolor="black [3213]" strokeweight="3pt">
                  <v:stroke endarrow="block" joinstyle="miter"/>
                </v:shape>
                <w10:wrap anchorx="margin"/>
              </v:group>
            </w:pict>
          </mc:Fallback>
        </mc:AlternateContent>
      </w:r>
    </w:p>
    <w:p w:rsidR="00700076" w:rsidRPr="00843D7D" w:rsidRDefault="00700076" w:rsidP="00700076">
      <w:pPr>
        <w:rPr>
          <w:rFonts w:ascii="Gill Sans MT" w:hAnsi="Gill Sans MT"/>
          <w:szCs w:val="24"/>
        </w:rPr>
      </w:pPr>
    </w:p>
    <w:p w:rsidR="00700076" w:rsidRPr="00843D7D" w:rsidRDefault="00700076" w:rsidP="00700076">
      <w:pPr>
        <w:rPr>
          <w:rFonts w:ascii="Gill Sans MT" w:hAnsi="Gill Sans MT"/>
          <w:szCs w:val="24"/>
        </w:rPr>
      </w:pPr>
    </w:p>
    <w:p w:rsidR="00700076" w:rsidRPr="00843D7D" w:rsidRDefault="00700076" w:rsidP="00700076">
      <w:pPr>
        <w:rPr>
          <w:rFonts w:ascii="Gill Sans MT" w:hAnsi="Gill Sans MT"/>
          <w:szCs w:val="24"/>
        </w:rPr>
      </w:pPr>
    </w:p>
    <w:p w:rsidR="00700076" w:rsidRPr="00843D7D" w:rsidRDefault="00700076" w:rsidP="00700076">
      <w:pPr>
        <w:rPr>
          <w:rFonts w:ascii="Gill Sans MT" w:hAnsi="Gill Sans MT"/>
          <w:szCs w:val="24"/>
        </w:rPr>
      </w:pPr>
    </w:p>
    <w:p w:rsidR="00700076" w:rsidRPr="00843D7D" w:rsidRDefault="00700076" w:rsidP="00700076">
      <w:pPr>
        <w:rPr>
          <w:rFonts w:ascii="Gill Sans MT" w:hAnsi="Gill Sans MT"/>
          <w:szCs w:val="24"/>
        </w:rPr>
      </w:pPr>
    </w:p>
    <w:p w:rsidR="003A1670" w:rsidRPr="00843D7D" w:rsidRDefault="00F30BFB" w:rsidP="00700076">
      <w:pPr>
        <w:rPr>
          <w:rFonts w:ascii="Gill Sans MT" w:hAnsi="Gill Sans MT"/>
          <w:szCs w:val="24"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 wp14:anchorId="3A8EAC8D" wp14:editId="0E7E7052">
            <wp:simplePos x="0" y="0"/>
            <wp:positionH relativeFrom="page">
              <wp:posOffset>4889942</wp:posOffset>
            </wp:positionH>
            <wp:positionV relativeFrom="paragraph">
              <wp:posOffset>284452</wp:posOffset>
            </wp:positionV>
            <wp:extent cx="2555240" cy="1400175"/>
            <wp:effectExtent l="0" t="0" r="0" b="9525"/>
            <wp:wrapTight wrapText="bothSides">
              <wp:wrapPolygon edited="0">
                <wp:start x="0" y="0"/>
                <wp:lineTo x="0" y="21453"/>
                <wp:lineTo x="21417" y="21453"/>
                <wp:lineTo x="21417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01" t="22454" r="17405" b="16092"/>
                    <a:stretch/>
                  </pic:blipFill>
                  <pic:spPr bwMode="auto">
                    <a:xfrm>
                      <a:off x="0" y="0"/>
                      <a:ext cx="2555240" cy="140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1670" w:rsidRPr="00843D7D" w:rsidRDefault="003A1670" w:rsidP="003A1670">
      <w:pPr>
        <w:rPr>
          <w:rFonts w:ascii="Gill Sans MT" w:hAnsi="Gill Sans MT"/>
          <w:szCs w:val="24"/>
        </w:rPr>
      </w:pPr>
    </w:p>
    <w:p w:rsidR="003A1670" w:rsidRPr="00843D7D" w:rsidRDefault="003A1670" w:rsidP="003A1670">
      <w:pPr>
        <w:rPr>
          <w:rFonts w:ascii="Gill Sans MT" w:hAnsi="Gill Sans MT"/>
          <w:szCs w:val="24"/>
        </w:rPr>
      </w:pPr>
    </w:p>
    <w:p w:rsidR="003A1670" w:rsidRPr="00843D7D" w:rsidRDefault="003A1670" w:rsidP="003A1670">
      <w:pPr>
        <w:rPr>
          <w:rFonts w:ascii="Gill Sans MT" w:hAnsi="Gill Sans MT"/>
          <w:szCs w:val="24"/>
        </w:rPr>
      </w:pPr>
    </w:p>
    <w:p w:rsidR="003A1670" w:rsidRPr="00843D7D" w:rsidRDefault="003A1670" w:rsidP="003A1670">
      <w:pPr>
        <w:rPr>
          <w:rFonts w:ascii="Gill Sans MT" w:hAnsi="Gill Sans MT"/>
          <w:szCs w:val="24"/>
        </w:rPr>
      </w:pPr>
    </w:p>
    <w:p w:rsidR="003A1670" w:rsidRPr="00843D7D" w:rsidRDefault="003A1670" w:rsidP="003A1670">
      <w:pPr>
        <w:rPr>
          <w:rFonts w:ascii="Gill Sans MT" w:hAnsi="Gill Sans MT"/>
          <w:szCs w:val="24"/>
        </w:rPr>
      </w:pPr>
    </w:p>
    <w:p w:rsidR="001857E3" w:rsidRDefault="003A1670" w:rsidP="00F30BFB">
      <w:pPr>
        <w:tabs>
          <w:tab w:val="left" w:pos="2535"/>
        </w:tabs>
        <w:rPr>
          <w:rFonts w:ascii="Gill Sans MT" w:hAnsi="Gill Sans MT"/>
          <w:szCs w:val="24"/>
        </w:rPr>
      </w:pPr>
      <w:r w:rsidRPr="00843D7D">
        <w:rPr>
          <w:rFonts w:ascii="Gill Sans MT" w:hAnsi="Gill Sans MT"/>
          <w:szCs w:val="24"/>
        </w:rPr>
        <w:tab/>
      </w:r>
      <w:r w:rsidR="001857E3">
        <w:rPr>
          <w:rFonts w:ascii="Gill Sans MT" w:hAnsi="Gill Sans MT"/>
          <w:szCs w:val="24"/>
        </w:rPr>
        <w:t>If you have any problems, your child’s class teacher will be able to help.</w:t>
      </w:r>
    </w:p>
    <w:p w:rsidR="002D7F82" w:rsidRDefault="002D7F82" w:rsidP="00EC1313">
      <w:pPr>
        <w:ind w:left="0" w:right="113" w:firstLine="0"/>
        <w:rPr>
          <w:rFonts w:ascii="Gill Sans MT" w:hAnsi="Gill Sans MT"/>
          <w:szCs w:val="24"/>
        </w:rPr>
      </w:pPr>
      <w:r>
        <w:rPr>
          <w:rFonts w:ascii="Gill Sans MT" w:hAnsi="Gill Sans MT"/>
          <w:szCs w:val="24"/>
        </w:rPr>
        <w:t xml:space="preserve">You can contact your child’s class teacher on the email below. </w:t>
      </w:r>
    </w:p>
    <w:p w:rsidR="003506BD" w:rsidRPr="00557964" w:rsidRDefault="00075EA1" w:rsidP="00EC1313">
      <w:pPr>
        <w:ind w:left="0" w:right="113" w:firstLine="0"/>
        <w:rPr>
          <w:rFonts w:ascii="Gill Sans MT" w:hAnsi="Gill Sans MT"/>
          <w:szCs w:val="24"/>
        </w:rPr>
      </w:pPr>
      <w:r>
        <w:rPr>
          <w:rFonts w:ascii="Gill Sans MT" w:hAnsi="Gill Sans MT"/>
          <w:szCs w:val="24"/>
        </w:rPr>
        <w:t>Yearsix</w:t>
      </w:r>
      <w:bookmarkStart w:id="0" w:name="_GoBack"/>
      <w:bookmarkEnd w:id="0"/>
      <w:r w:rsidR="002D7F82">
        <w:rPr>
          <w:rFonts w:ascii="Gill Sans MT" w:hAnsi="Gill Sans MT"/>
          <w:szCs w:val="24"/>
        </w:rPr>
        <w:t>@blowers.dudley.sch.uk</w:t>
      </w:r>
    </w:p>
    <w:sectPr w:rsidR="003506BD" w:rsidRPr="0055796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E429AE"/>
    <w:multiLevelType w:val="hybridMultilevel"/>
    <w:tmpl w:val="5DF020C2"/>
    <w:lvl w:ilvl="0" w:tplc="25C67784">
      <w:start w:val="1"/>
      <w:numFmt w:val="bullet"/>
      <w:lvlText w:val="•"/>
      <w:lvlJc w:val="left"/>
      <w:pPr>
        <w:ind w:left="7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7F61C0C">
      <w:start w:val="1"/>
      <w:numFmt w:val="bullet"/>
      <w:lvlText w:val="o"/>
      <w:lvlJc w:val="left"/>
      <w:pPr>
        <w:ind w:left="14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D64871C">
      <w:start w:val="1"/>
      <w:numFmt w:val="bullet"/>
      <w:lvlText w:val="▪"/>
      <w:lvlJc w:val="left"/>
      <w:pPr>
        <w:ind w:left="21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018A936">
      <w:start w:val="1"/>
      <w:numFmt w:val="bullet"/>
      <w:lvlText w:val="•"/>
      <w:lvlJc w:val="left"/>
      <w:pPr>
        <w:ind w:left="28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082E5EA">
      <w:start w:val="1"/>
      <w:numFmt w:val="bullet"/>
      <w:lvlText w:val="o"/>
      <w:lvlJc w:val="left"/>
      <w:pPr>
        <w:ind w:left="36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A26C418">
      <w:start w:val="1"/>
      <w:numFmt w:val="bullet"/>
      <w:lvlText w:val="▪"/>
      <w:lvlJc w:val="left"/>
      <w:pPr>
        <w:ind w:left="43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BCE3B9E">
      <w:start w:val="1"/>
      <w:numFmt w:val="bullet"/>
      <w:lvlText w:val="•"/>
      <w:lvlJc w:val="left"/>
      <w:pPr>
        <w:ind w:left="50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B661842">
      <w:start w:val="1"/>
      <w:numFmt w:val="bullet"/>
      <w:lvlText w:val="o"/>
      <w:lvlJc w:val="left"/>
      <w:pPr>
        <w:ind w:left="57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9BEDB84">
      <w:start w:val="1"/>
      <w:numFmt w:val="bullet"/>
      <w:lvlText w:val="▪"/>
      <w:lvlJc w:val="left"/>
      <w:pPr>
        <w:ind w:left="64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7134576"/>
    <w:multiLevelType w:val="hybridMultilevel"/>
    <w:tmpl w:val="FB7EDB3C"/>
    <w:lvl w:ilvl="0" w:tplc="437C4DD6">
      <w:start w:val="1"/>
      <w:numFmt w:val="bullet"/>
      <w:lvlText w:val="•"/>
      <w:lvlJc w:val="left"/>
      <w:pPr>
        <w:ind w:left="7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52A5B04">
      <w:start w:val="1"/>
      <w:numFmt w:val="bullet"/>
      <w:lvlText w:val="o"/>
      <w:lvlJc w:val="left"/>
      <w:pPr>
        <w:ind w:left="14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20822F8">
      <w:start w:val="1"/>
      <w:numFmt w:val="bullet"/>
      <w:lvlText w:val="▪"/>
      <w:lvlJc w:val="left"/>
      <w:pPr>
        <w:ind w:left="21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98ABD28">
      <w:start w:val="1"/>
      <w:numFmt w:val="bullet"/>
      <w:lvlText w:val="•"/>
      <w:lvlJc w:val="left"/>
      <w:pPr>
        <w:ind w:left="28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9E8A2CC">
      <w:start w:val="1"/>
      <w:numFmt w:val="bullet"/>
      <w:lvlText w:val="o"/>
      <w:lvlJc w:val="left"/>
      <w:pPr>
        <w:ind w:left="36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B560036">
      <w:start w:val="1"/>
      <w:numFmt w:val="bullet"/>
      <w:lvlText w:val="▪"/>
      <w:lvlJc w:val="left"/>
      <w:pPr>
        <w:ind w:left="43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07AA37A">
      <w:start w:val="1"/>
      <w:numFmt w:val="bullet"/>
      <w:lvlText w:val="•"/>
      <w:lvlJc w:val="left"/>
      <w:pPr>
        <w:ind w:left="50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AB4B97E">
      <w:start w:val="1"/>
      <w:numFmt w:val="bullet"/>
      <w:lvlText w:val="o"/>
      <w:lvlJc w:val="left"/>
      <w:pPr>
        <w:ind w:left="57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7961EA6">
      <w:start w:val="1"/>
      <w:numFmt w:val="bullet"/>
      <w:lvlText w:val="▪"/>
      <w:lvlJc w:val="left"/>
      <w:pPr>
        <w:ind w:left="64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349B6835"/>
    <w:multiLevelType w:val="multilevel"/>
    <w:tmpl w:val="FF6802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79F43D5"/>
    <w:multiLevelType w:val="hybridMultilevel"/>
    <w:tmpl w:val="2CF4E6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A000F2"/>
    <w:multiLevelType w:val="hybridMultilevel"/>
    <w:tmpl w:val="E6AA9B9E"/>
    <w:lvl w:ilvl="0" w:tplc="9564A134">
      <w:start w:val="1"/>
      <w:numFmt w:val="bullet"/>
      <w:lvlText w:val="•"/>
      <w:lvlJc w:val="left"/>
      <w:pPr>
        <w:ind w:left="7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4CED6A2">
      <w:start w:val="1"/>
      <w:numFmt w:val="bullet"/>
      <w:lvlText w:val="o"/>
      <w:lvlJc w:val="left"/>
      <w:pPr>
        <w:ind w:left="14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4DC2052">
      <w:start w:val="1"/>
      <w:numFmt w:val="bullet"/>
      <w:lvlText w:val="▪"/>
      <w:lvlJc w:val="left"/>
      <w:pPr>
        <w:ind w:left="21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E9CDF92">
      <w:start w:val="1"/>
      <w:numFmt w:val="bullet"/>
      <w:lvlText w:val="•"/>
      <w:lvlJc w:val="left"/>
      <w:pPr>
        <w:ind w:left="28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9D648CA">
      <w:start w:val="1"/>
      <w:numFmt w:val="bullet"/>
      <w:lvlText w:val="o"/>
      <w:lvlJc w:val="left"/>
      <w:pPr>
        <w:ind w:left="36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6948C34">
      <w:start w:val="1"/>
      <w:numFmt w:val="bullet"/>
      <w:lvlText w:val="▪"/>
      <w:lvlJc w:val="left"/>
      <w:pPr>
        <w:ind w:left="43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D28DC1E">
      <w:start w:val="1"/>
      <w:numFmt w:val="bullet"/>
      <w:lvlText w:val="•"/>
      <w:lvlJc w:val="left"/>
      <w:pPr>
        <w:ind w:left="50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A048908">
      <w:start w:val="1"/>
      <w:numFmt w:val="bullet"/>
      <w:lvlText w:val="o"/>
      <w:lvlJc w:val="left"/>
      <w:pPr>
        <w:ind w:left="57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4A27496">
      <w:start w:val="1"/>
      <w:numFmt w:val="bullet"/>
      <w:lvlText w:val="▪"/>
      <w:lvlJc w:val="left"/>
      <w:pPr>
        <w:ind w:left="64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69232751"/>
    <w:multiLevelType w:val="hybridMultilevel"/>
    <w:tmpl w:val="F704105C"/>
    <w:lvl w:ilvl="0" w:tplc="F870A27A">
      <w:start w:val="1"/>
      <w:numFmt w:val="bullet"/>
      <w:lvlText w:val="•"/>
      <w:lvlJc w:val="left"/>
      <w:pPr>
        <w:ind w:left="7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32C2D50">
      <w:start w:val="1"/>
      <w:numFmt w:val="bullet"/>
      <w:lvlText w:val="o"/>
      <w:lvlJc w:val="left"/>
      <w:pPr>
        <w:ind w:left="14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64E1036">
      <w:start w:val="1"/>
      <w:numFmt w:val="bullet"/>
      <w:lvlText w:val="▪"/>
      <w:lvlJc w:val="left"/>
      <w:pPr>
        <w:ind w:left="21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6B4C1EA">
      <w:start w:val="1"/>
      <w:numFmt w:val="bullet"/>
      <w:lvlText w:val="•"/>
      <w:lvlJc w:val="left"/>
      <w:pPr>
        <w:ind w:left="28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8223A24">
      <w:start w:val="1"/>
      <w:numFmt w:val="bullet"/>
      <w:lvlText w:val="o"/>
      <w:lvlJc w:val="left"/>
      <w:pPr>
        <w:ind w:left="36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3EAF772">
      <w:start w:val="1"/>
      <w:numFmt w:val="bullet"/>
      <w:lvlText w:val="▪"/>
      <w:lvlJc w:val="left"/>
      <w:pPr>
        <w:ind w:left="43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FD82410">
      <w:start w:val="1"/>
      <w:numFmt w:val="bullet"/>
      <w:lvlText w:val="•"/>
      <w:lvlJc w:val="left"/>
      <w:pPr>
        <w:ind w:left="50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39A5D72">
      <w:start w:val="1"/>
      <w:numFmt w:val="bullet"/>
      <w:lvlText w:val="o"/>
      <w:lvlJc w:val="left"/>
      <w:pPr>
        <w:ind w:left="57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D9A6258">
      <w:start w:val="1"/>
      <w:numFmt w:val="bullet"/>
      <w:lvlText w:val="▪"/>
      <w:lvlJc w:val="left"/>
      <w:pPr>
        <w:ind w:left="64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69681554"/>
    <w:multiLevelType w:val="hybridMultilevel"/>
    <w:tmpl w:val="FE64D2A6"/>
    <w:lvl w:ilvl="0" w:tplc="A09AA390">
      <w:start w:val="1"/>
      <w:numFmt w:val="bullet"/>
      <w:lvlText w:val="•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6540F90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962E10E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72AC4D8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AECE454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BE2EC4C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7E2D016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F289292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F30F01E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789B20F3"/>
    <w:multiLevelType w:val="multilevel"/>
    <w:tmpl w:val="A326712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2"/>
  </w:num>
  <w:num w:numId="7">
    <w:abstractNumId w:val="7"/>
    <w:lvlOverride w:ilvl="0">
      <w:lvl w:ilvl="0">
        <w:numFmt w:val="decimal"/>
        <w:lvlText w:val="%1."/>
        <w:lvlJc w:val="left"/>
      </w:lvl>
    </w:lvlOverride>
  </w:num>
  <w:num w:numId="8">
    <w:abstractNumId w:val="7"/>
    <w:lvlOverride w:ilvl="0">
      <w:lvl w:ilvl="0">
        <w:numFmt w:val="decimal"/>
        <w:lvlText w:val="%1."/>
        <w:lvlJc w:val="left"/>
      </w:lvl>
    </w:lvlOverride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71B4"/>
    <w:rsid w:val="00075EA1"/>
    <w:rsid w:val="000D7E90"/>
    <w:rsid w:val="001857E3"/>
    <w:rsid w:val="002D71B4"/>
    <w:rsid w:val="002D7F82"/>
    <w:rsid w:val="00310B60"/>
    <w:rsid w:val="003506BD"/>
    <w:rsid w:val="00385353"/>
    <w:rsid w:val="003A1670"/>
    <w:rsid w:val="00415B08"/>
    <w:rsid w:val="0049157C"/>
    <w:rsid w:val="005120E5"/>
    <w:rsid w:val="00557964"/>
    <w:rsid w:val="005B01B3"/>
    <w:rsid w:val="005B0B4C"/>
    <w:rsid w:val="006954A3"/>
    <w:rsid w:val="00700076"/>
    <w:rsid w:val="00741D8E"/>
    <w:rsid w:val="00843D7D"/>
    <w:rsid w:val="00A81EEB"/>
    <w:rsid w:val="00A9614F"/>
    <w:rsid w:val="00AC256A"/>
    <w:rsid w:val="00D21916"/>
    <w:rsid w:val="00D714E5"/>
    <w:rsid w:val="00EC1313"/>
    <w:rsid w:val="00EE2F0D"/>
    <w:rsid w:val="00F30BFB"/>
    <w:rsid w:val="00FB5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7B3DB7F-9750-4F37-B6CC-57DF146CD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71B4"/>
    <w:pPr>
      <w:spacing w:after="188" w:line="240" w:lineRule="auto"/>
      <w:ind w:left="-5" w:hanging="10"/>
    </w:pPr>
    <w:rPr>
      <w:rFonts w:ascii="Calibri" w:eastAsia="Calibri" w:hAnsi="Calibri" w:cs="Calibri"/>
      <w:color w:val="000000"/>
      <w:sz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rsid w:val="002D71B4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D2191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9614F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1857E3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color w:val="auto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01B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01B3"/>
    <w:rPr>
      <w:rFonts w:ascii="Segoe UI" w:eastAsia="Calibri" w:hAnsi="Segoe UI" w:cs="Segoe UI"/>
      <w:color w:val="000000"/>
      <w:sz w:val="18"/>
      <w:szCs w:val="1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499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30.emf"/><Relationship Id="rId10" Type="http://schemas.openxmlformats.org/officeDocument/2006/relationships/image" Target="media/image4.jpg"/><Relationship Id="rId19" Type="http://schemas.openxmlformats.org/officeDocument/2006/relationships/image" Target="media/image13.e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2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022691-379D-4DF5-BE99-84407D9A33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A82B425A</Template>
  <TotalTime>209</TotalTime>
  <Pages>2</Pages>
  <Words>285</Words>
  <Characters>1629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1911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S. Martin</dc:creator>
  <cp:keywords/>
  <dc:description/>
  <cp:lastModifiedBy>Mrs S. Martin</cp:lastModifiedBy>
  <cp:revision>6</cp:revision>
  <cp:lastPrinted>2020-10-20T12:46:00Z</cp:lastPrinted>
  <dcterms:created xsi:type="dcterms:W3CDTF">2020-10-20T09:00:00Z</dcterms:created>
  <dcterms:modified xsi:type="dcterms:W3CDTF">2020-10-20T16:17:00Z</dcterms:modified>
</cp:coreProperties>
</file>