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65264A9A" w:rsidR="001C3F2C" w:rsidRPr="00B47888" w:rsidRDefault="004D11B3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D11B3">
        <w:rPr>
          <w:noProof/>
        </w:rPr>
        <w:drawing>
          <wp:anchor distT="0" distB="0" distL="114300" distR="114300" simplePos="0" relativeHeight="252091392" behindDoc="1" locked="0" layoutInCell="1" allowOverlap="1" wp14:anchorId="03EA81C5" wp14:editId="7043004D">
            <wp:simplePos x="0" y="0"/>
            <wp:positionH relativeFrom="column">
              <wp:posOffset>5234305</wp:posOffset>
            </wp:positionH>
            <wp:positionV relativeFrom="paragraph">
              <wp:posOffset>7620</wp:posOffset>
            </wp:positionV>
            <wp:extent cx="1597660" cy="1615440"/>
            <wp:effectExtent l="0" t="0" r="2540" b="3810"/>
            <wp:wrapTight wrapText="bothSides">
              <wp:wrapPolygon edited="0">
                <wp:start x="0" y="0"/>
                <wp:lineTo x="0" y="21396"/>
                <wp:lineTo x="21377" y="21396"/>
                <wp:lineTo x="2137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688">
        <w:rPr>
          <w:rFonts w:ascii="Comic Sans MS" w:hAnsi="Comic Sans MS"/>
          <w:b/>
          <w:bCs/>
        </w:rPr>
        <w:t>Wednesday</w:t>
      </w:r>
      <w:r w:rsidR="00150F4E">
        <w:rPr>
          <w:rFonts w:ascii="Comic Sans MS" w:hAnsi="Comic Sans MS"/>
          <w:b/>
          <w:bCs/>
        </w:rPr>
        <w:t xml:space="preserve"> </w:t>
      </w:r>
      <w:r w:rsidR="007F4688">
        <w:rPr>
          <w:rFonts w:ascii="Comic Sans MS" w:hAnsi="Comic Sans MS"/>
          <w:b/>
          <w:bCs/>
        </w:rPr>
        <w:t>8</w:t>
      </w:r>
      <w:r w:rsidR="00150F4E">
        <w:rPr>
          <w:rFonts w:ascii="Comic Sans MS" w:hAnsi="Comic Sans MS"/>
          <w:b/>
          <w:bCs/>
        </w:rPr>
        <w:t>th</w:t>
      </w:r>
      <w:r w:rsidR="00423783">
        <w:rPr>
          <w:rFonts w:ascii="Comic Sans MS" w:hAnsi="Comic Sans MS"/>
          <w:b/>
          <w:bCs/>
        </w:rPr>
        <w:t xml:space="preserve"> </w:t>
      </w:r>
      <w:r w:rsidR="00725B6B" w:rsidRPr="00725B6B">
        <w:rPr>
          <w:rFonts w:ascii="Comic Sans MS" w:hAnsi="Comic Sans MS"/>
          <w:b/>
          <w:bCs/>
        </w:rPr>
        <w:t>Ju</w:t>
      </w:r>
      <w:r w:rsidR="00DD4187">
        <w:rPr>
          <w:rFonts w:ascii="Comic Sans MS" w:hAnsi="Comic Sans MS"/>
          <w:b/>
          <w:bCs/>
        </w:rPr>
        <w:t>ly</w:t>
      </w:r>
      <w:r w:rsidR="00725B6B" w:rsidRPr="00725B6B">
        <w:rPr>
          <w:rFonts w:ascii="Comic Sans MS" w:hAnsi="Comic Sans MS"/>
          <w:b/>
          <w:bCs/>
        </w:rPr>
        <w:t xml:space="preserve">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3A5189F5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1A448C21" w14:textId="77777777" w:rsidR="00C21850" w:rsidRDefault="00C21850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913FE15" w14:textId="78E3A6C6" w:rsidR="00EF006B" w:rsidRDefault="0072241D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666D0FC4" wp14:editId="53BF9C7F">
            <wp:extent cx="402590" cy="3352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5986">
        <w:rPr>
          <w:rFonts w:ascii="Comic Sans MS" w:hAnsi="Comic Sans MS"/>
        </w:rPr>
        <w:t>Good Morning Nursery</w:t>
      </w:r>
      <w:r w:rsidR="00477D32">
        <w:rPr>
          <w:rFonts w:ascii="Comic Sans MS" w:hAnsi="Comic Sans MS"/>
        </w:rPr>
        <w:t>!</w:t>
      </w:r>
    </w:p>
    <w:p w14:paraId="3C64A15F" w14:textId="598263BE" w:rsidR="00477D32" w:rsidRDefault="00423783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Below are your ‘Nursery </w:t>
      </w:r>
      <w:r w:rsidR="00B73702">
        <w:rPr>
          <w:rFonts w:ascii="Comic Sans MS" w:hAnsi="Comic Sans MS"/>
        </w:rPr>
        <w:t>a</w:t>
      </w:r>
      <w:r>
        <w:rPr>
          <w:rFonts w:ascii="Comic Sans MS" w:hAnsi="Comic Sans MS"/>
        </w:rPr>
        <w:t>t Home’ activities for today. As always, if you have any questions or would like to share your learning, please e-mail on the address above.</w:t>
      </w:r>
    </w:p>
    <w:p w14:paraId="3298C171" w14:textId="7AC7116A" w:rsidR="00CD0546" w:rsidRDefault="00CD0546" w:rsidP="008E5904">
      <w:pPr>
        <w:pStyle w:val="NormalWeb"/>
        <w:spacing w:before="0" w:beforeAutospacing="0" w:after="0" w:afterAutospacing="0"/>
        <w:rPr>
          <w:noProof/>
        </w:rPr>
      </w:pPr>
    </w:p>
    <w:p w14:paraId="729C357B" w14:textId="77777777" w:rsidR="00266CEA" w:rsidRDefault="00266CEA" w:rsidP="00974414">
      <w:pPr>
        <w:spacing w:after="0"/>
        <w:rPr>
          <w:rFonts w:ascii="Comic Sans MS" w:hAnsi="Comic Sans MS"/>
          <w:b/>
        </w:rPr>
      </w:pPr>
    </w:p>
    <w:p w14:paraId="605FE212" w14:textId="5C8BD01C" w:rsidR="00014A21" w:rsidRPr="00C74D5F" w:rsidRDefault="008D3A2D" w:rsidP="00974414">
      <w:pPr>
        <w:spacing w:after="0"/>
        <w:rPr>
          <w:rFonts w:ascii="Comic Sans MS" w:hAnsi="Comic Sans MS"/>
          <w:b/>
          <w:sz w:val="28"/>
          <w:szCs w:val="28"/>
        </w:rPr>
      </w:pPr>
      <w:r w:rsidRPr="00C74D5F">
        <w:rPr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2089344" behindDoc="1" locked="0" layoutInCell="1" allowOverlap="1" wp14:anchorId="66C18545" wp14:editId="04404E7D">
            <wp:simplePos x="0" y="0"/>
            <wp:positionH relativeFrom="column">
              <wp:posOffset>-14805</wp:posOffset>
            </wp:positionH>
            <wp:positionV relativeFrom="paragraph">
              <wp:posOffset>81384</wp:posOffset>
            </wp:positionV>
            <wp:extent cx="1363980" cy="831850"/>
            <wp:effectExtent l="0" t="0" r="7620" b="6350"/>
            <wp:wrapTight wrapText="bothSides">
              <wp:wrapPolygon edited="0">
                <wp:start x="0" y="0"/>
                <wp:lineTo x="0" y="21270"/>
                <wp:lineTo x="21419" y="21270"/>
                <wp:lineTo x="214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A21" w:rsidRPr="00C74D5F">
        <w:rPr>
          <w:rFonts w:ascii="Comic Sans MS" w:hAnsi="Comic Sans MS"/>
          <w:b/>
          <w:sz w:val="28"/>
          <w:szCs w:val="28"/>
        </w:rPr>
        <w:t>Keep on Moving!</w:t>
      </w:r>
    </w:p>
    <w:p w14:paraId="3B13E18F" w14:textId="64DF1093" w:rsidR="00014A21" w:rsidRPr="00C74D5F" w:rsidRDefault="00014A21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C74D5F">
        <w:rPr>
          <w:rFonts w:ascii="Comic Sans MS" w:hAnsi="Comic Sans MS"/>
          <w:bCs/>
          <w:sz w:val="24"/>
          <w:szCs w:val="24"/>
        </w:rPr>
        <w:t>Today, try and copy these fun dance movements.  Remember to listen carefully and stop when Jack says freeze.</w:t>
      </w:r>
    </w:p>
    <w:p w14:paraId="72FC7890" w14:textId="1815F9B7" w:rsidR="00014A21" w:rsidRPr="00C74D5F" w:rsidRDefault="00E53B05" w:rsidP="00974414">
      <w:pPr>
        <w:spacing w:after="0"/>
        <w:rPr>
          <w:rFonts w:ascii="Comic Sans MS" w:hAnsi="Comic Sans MS"/>
          <w:b/>
          <w:sz w:val="24"/>
          <w:szCs w:val="24"/>
        </w:rPr>
      </w:pPr>
      <w:hyperlink r:id="rId9" w:history="1">
        <w:r w:rsidR="00DC74BE" w:rsidRPr="00C8560D">
          <w:rPr>
            <w:rStyle w:val="Hyperlink"/>
            <w:rFonts w:ascii="Comic Sans MS" w:hAnsi="Comic Sans MS"/>
            <w:b/>
            <w:sz w:val="24"/>
            <w:szCs w:val="24"/>
          </w:rPr>
          <w:t>http</w:t>
        </w:r>
        <w:bookmarkStart w:id="1" w:name="_GoBack"/>
        <w:bookmarkEnd w:id="1"/>
        <w:r w:rsidR="00DC74BE" w:rsidRPr="00C8560D">
          <w:rPr>
            <w:rStyle w:val="Hyperlink"/>
            <w:rFonts w:ascii="Comic Sans MS" w:hAnsi="Comic Sans MS"/>
            <w:b/>
            <w:sz w:val="24"/>
            <w:szCs w:val="24"/>
          </w:rPr>
          <w:t>s://safeyoutube.net/w/6hlN</w:t>
        </w:r>
      </w:hyperlink>
    </w:p>
    <w:p w14:paraId="6B5FD63E" w14:textId="479B6524" w:rsidR="00014A21" w:rsidRDefault="00014A21" w:rsidP="00974414">
      <w:pPr>
        <w:spacing w:after="0"/>
        <w:rPr>
          <w:rFonts w:ascii="Comic Sans MS" w:hAnsi="Comic Sans MS"/>
          <w:b/>
        </w:rPr>
      </w:pPr>
    </w:p>
    <w:p w14:paraId="528EED1D" w14:textId="77777777" w:rsidR="00DC74BE" w:rsidRDefault="00DC74BE" w:rsidP="00974414">
      <w:pPr>
        <w:spacing w:after="0"/>
        <w:rPr>
          <w:rFonts w:ascii="Comic Sans MS" w:hAnsi="Comic Sans MS"/>
          <w:b/>
          <w:sz w:val="24"/>
          <w:szCs w:val="24"/>
        </w:rPr>
      </w:pPr>
    </w:p>
    <w:p w14:paraId="6F54405B" w14:textId="52BA1270" w:rsidR="00BC031F" w:rsidRPr="00C74D5F" w:rsidRDefault="00DC74BE" w:rsidP="00974414">
      <w:pPr>
        <w:spacing w:after="0"/>
        <w:rPr>
          <w:rFonts w:ascii="Comic Sans MS" w:hAnsi="Comic Sans MS"/>
          <w:b/>
          <w:sz w:val="24"/>
          <w:szCs w:val="24"/>
        </w:rPr>
      </w:pPr>
      <w:r w:rsidRPr="00C74D5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2090368" behindDoc="1" locked="0" layoutInCell="1" allowOverlap="1" wp14:anchorId="02366AA8" wp14:editId="3F836FFC">
            <wp:simplePos x="0" y="0"/>
            <wp:positionH relativeFrom="margin">
              <wp:posOffset>5305425</wp:posOffset>
            </wp:positionH>
            <wp:positionV relativeFrom="paragraph">
              <wp:posOffset>75565</wp:posOffset>
            </wp:positionV>
            <wp:extent cx="1264920" cy="1196340"/>
            <wp:effectExtent l="0" t="0" r="0" b="3810"/>
            <wp:wrapTight wrapText="bothSides">
              <wp:wrapPolygon edited="0">
                <wp:start x="0" y="0"/>
                <wp:lineTo x="0" y="21325"/>
                <wp:lineTo x="21145" y="21325"/>
                <wp:lineTo x="211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96"/>
                    <a:stretch/>
                  </pic:blipFill>
                  <pic:spPr bwMode="auto">
                    <a:xfrm>
                      <a:off x="0" y="0"/>
                      <a:ext cx="1264920" cy="119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214" w:rsidRPr="00C74D5F">
        <w:rPr>
          <w:rFonts w:ascii="Comic Sans MS" w:hAnsi="Comic Sans MS"/>
          <w:b/>
          <w:sz w:val="24"/>
          <w:szCs w:val="24"/>
        </w:rPr>
        <w:t>My truck is stuck!</w:t>
      </w:r>
    </w:p>
    <w:p w14:paraId="6342970F" w14:textId="0E2F96D5" w:rsidR="00BC031F" w:rsidRPr="00DC74BE" w:rsidRDefault="00BC031F" w:rsidP="00974414">
      <w:pPr>
        <w:spacing w:after="0"/>
        <w:rPr>
          <w:rFonts w:ascii="Comic Sans MS" w:hAnsi="Comic Sans MS"/>
          <w:b/>
          <w:sz w:val="24"/>
          <w:szCs w:val="24"/>
        </w:rPr>
      </w:pPr>
      <w:r w:rsidRPr="00C74D5F">
        <w:rPr>
          <w:rFonts w:ascii="Comic Sans MS" w:hAnsi="Comic Sans MS"/>
          <w:bCs/>
          <w:sz w:val="24"/>
          <w:szCs w:val="24"/>
        </w:rPr>
        <w:t>On no, my truck is stuck</w:t>
      </w:r>
      <w:r w:rsidR="005D2214" w:rsidRPr="00C74D5F">
        <w:rPr>
          <w:rFonts w:ascii="Comic Sans MS" w:hAnsi="Comic Sans MS"/>
          <w:bCs/>
          <w:sz w:val="24"/>
          <w:szCs w:val="24"/>
        </w:rPr>
        <w:t xml:space="preserve">!  </w:t>
      </w:r>
      <w:r w:rsidRPr="00C74D5F">
        <w:rPr>
          <w:rFonts w:ascii="Comic Sans MS" w:hAnsi="Comic Sans MS"/>
          <w:bCs/>
          <w:sz w:val="24"/>
          <w:szCs w:val="24"/>
        </w:rPr>
        <w:t xml:space="preserve"> Can you help me move it</w:t>
      </w:r>
      <w:r w:rsidR="005D2214" w:rsidRPr="00C74D5F">
        <w:rPr>
          <w:rFonts w:ascii="Comic Sans MS" w:hAnsi="Comic Sans MS"/>
          <w:bCs/>
          <w:sz w:val="24"/>
          <w:szCs w:val="24"/>
        </w:rPr>
        <w:t>?</w:t>
      </w:r>
      <w:r w:rsidRPr="00C74D5F">
        <w:rPr>
          <w:rFonts w:ascii="Comic Sans MS" w:hAnsi="Comic Sans MS"/>
          <w:bCs/>
          <w:sz w:val="24"/>
          <w:szCs w:val="24"/>
        </w:rPr>
        <w:t xml:space="preserve">  </w:t>
      </w:r>
    </w:p>
    <w:p w14:paraId="115EBB7F" w14:textId="291C41ED" w:rsidR="004D11B3" w:rsidRPr="00C74D5F" w:rsidRDefault="004D11B3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C74D5F">
        <w:rPr>
          <w:rFonts w:ascii="Comic Sans MS" w:hAnsi="Comic Sans MS"/>
          <w:bCs/>
          <w:sz w:val="24"/>
          <w:szCs w:val="24"/>
        </w:rPr>
        <w:t xml:space="preserve">Make a ramp for a toy car using some card or a tube. Place one end of your ramp on an on an object such as a box.  Hold the car and let it go. </w:t>
      </w:r>
    </w:p>
    <w:p w14:paraId="61D588AA" w14:textId="45F0F9F4" w:rsidR="004D11B3" w:rsidRPr="00C74D5F" w:rsidRDefault="00DC74BE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C74D5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2092416" behindDoc="1" locked="0" layoutInCell="1" allowOverlap="1" wp14:anchorId="70CF542A" wp14:editId="4552A442">
            <wp:simplePos x="0" y="0"/>
            <wp:positionH relativeFrom="margin">
              <wp:align>right</wp:align>
            </wp:positionH>
            <wp:positionV relativeFrom="paragraph">
              <wp:posOffset>529590</wp:posOffset>
            </wp:positionV>
            <wp:extent cx="1310005" cy="1581785"/>
            <wp:effectExtent l="0" t="0" r="4445" b="0"/>
            <wp:wrapTight wrapText="bothSides">
              <wp:wrapPolygon edited="0">
                <wp:start x="0" y="0"/>
                <wp:lineTo x="0" y="21331"/>
                <wp:lineTo x="21359" y="21331"/>
                <wp:lineTo x="213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1B3" w:rsidRPr="00C74D5F">
        <w:rPr>
          <w:rFonts w:ascii="Comic Sans MS" w:hAnsi="Comic Sans MS"/>
          <w:bCs/>
          <w:sz w:val="24"/>
          <w:szCs w:val="24"/>
        </w:rPr>
        <w:t xml:space="preserve">Make a number line at the bottom of your ramp.  What number does your car reach? </w:t>
      </w:r>
      <w:r w:rsidR="00C74D5F" w:rsidRPr="00C74D5F">
        <w:rPr>
          <w:rFonts w:ascii="Comic Sans MS" w:hAnsi="Comic Sans MS"/>
          <w:bCs/>
          <w:sz w:val="24"/>
          <w:szCs w:val="24"/>
        </w:rPr>
        <w:t>Have a competition with a family member and make marks to record your score.</w:t>
      </w:r>
    </w:p>
    <w:p w14:paraId="287DA3E2" w14:textId="5D41F215" w:rsidR="00C74D5F" w:rsidRPr="00C74D5F" w:rsidRDefault="00C74D5F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C74D5F">
        <w:rPr>
          <w:rFonts w:ascii="Comic Sans MS" w:hAnsi="Comic Sans MS"/>
          <w:bCs/>
          <w:sz w:val="24"/>
          <w:szCs w:val="24"/>
        </w:rPr>
        <w:t>How can you make your car go further?</w:t>
      </w:r>
    </w:p>
    <w:p w14:paraId="6180B014" w14:textId="37DA8203" w:rsidR="00C74D5F" w:rsidRPr="00C74D5F" w:rsidRDefault="00C74D5F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C74D5F">
        <w:rPr>
          <w:rFonts w:ascii="Comic Sans MS" w:hAnsi="Comic Sans MS"/>
          <w:bCs/>
          <w:sz w:val="24"/>
          <w:szCs w:val="24"/>
        </w:rPr>
        <w:t>How can you make it go faster?</w:t>
      </w:r>
      <w:r w:rsidRPr="00C74D5F">
        <w:rPr>
          <w:noProof/>
          <w:sz w:val="24"/>
          <w:szCs w:val="24"/>
        </w:rPr>
        <w:t xml:space="preserve"> </w:t>
      </w:r>
    </w:p>
    <w:p w14:paraId="0EEC7DF3" w14:textId="77777777" w:rsidR="00BC031F" w:rsidRDefault="00BC031F" w:rsidP="00974414">
      <w:pPr>
        <w:spacing w:after="0"/>
        <w:rPr>
          <w:rFonts w:ascii="Comic Sans MS" w:hAnsi="Comic Sans MS"/>
          <w:b/>
        </w:rPr>
      </w:pPr>
    </w:p>
    <w:p w14:paraId="5B0C975A" w14:textId="77777777" w:rsidR="00BC031F" w:rsidRDefault="00BC031F" w:rsidP="00974414">
      <w:pPr>
        <w:spacing w:after="0"/>
        <w:rPr>
          <w:rFonts w:ascii="Comic Sans MS" w:hAnsi="Comic Sans MS"/>
          <w:b/>
        </w:rPr>
      </w:pPr>
    </w:p>
    <w:p w14:paraId="4DEB2568" w14:textId="77777777" w:rsidR="00BC031F" w:rsidRDefault="00BC031F" w:rsidP="00974414">
      <w:pPr>
        <w:spacing w:after="0"/>
        <w:rPr>
          <w:rFonts w:ascii="Comic Sans MS" w:hAnsi="Comic Sans MS"/>
          <w:b/>
        </w:rPr>
      </w:pPr>
    </w:p>
    <w:p w14:paraId="10A1BCE7" w14:textId="77777777" w:rsidR="00BC031F" w:rsidRDefault="00BC031F" w:rsidP="00974414">
      <w:pPr>
        <w:spacing w:after="0"/>
        <w:rPr>
          <w:rFonts w:ascii="Comic Sans MS" w:hAnsi="Comic Sans MS"/>
          <w:b/>
        </w:rPr>
      </w:pPr>
    </w:p>
    <w:p w14:paraId="3B858417" w14:textId="026173F9" w:rsidR="00BC031F" w:rsidRPr="00683622" w:rsidRDefault="00683622" w:rsidP="00974414">
      <w:pPr>
        <w:spacing w:after="0"/>
        <w:rPr>
          <w:rFonts w:ascii="Comic Sans MS" w:hAnsi="Comic Sans MS"/>
          <w:b/>
          <w:sz w:val="24"/>
          <w:szCs w:val="24"/>
        </w:rPr>
      </w:pPr>
      <w:r w:rsidRPr="00683622">
        <w:rPr>
          <w:rFonts w:ascii="Comic Sans MS" w:hAnsi="Comic Sans MS"/>
          <w:b/>
          <w:sz w:val="24"/>
          <w:szCs w:val="24"/>
        </w:rPr>
        <w:t>Rhyme Time</w:t>
      </w:r>
    </w:p>
    <w:p w14:paraId="6FAAB74D" w14:textId="2CC9D70F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Do remember singing this rhyme?  Practise singing it today.  Can yo</w:t>
      </w:r>
      <w:r>
        <w:rPr>
          <w:rFonts w:ascii="Comic Sans MS" w:hAnsi="Comic Sans MS"/>
          <w:bCs/>
          <w:sz w:val="24"/>
          <w:szCs w:val="24"/>
        </w:rPr>
        <w:t>u remember all the words and actions</w:t>
      </w:r>
      <w:r w:rsidRPr="00683622">
        <w:rPr>
          <w:rFonts w:ascii="Comic Sans MS" w:hAnsi="Comic Sans MS"/>
          <w:bCs/>
          <w:sz w:val="24"/>
          <w:szCs w:val="24"/>
        </w:rPr>
        <w:t>?</w:t>
      </w:r>
    </w:p>
    <w:p w14:paraId="1DE40294" w14:textId="54521EEB" w:rsidR="00DC74BE" w:rsidRDefault="008D3A2D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2093440" behindDoc="0" locked="0" layoutInCell="1" allowOverlap="1" wp14:anchorId="063D33BA" wp14:editId="694F14D4">
            <wp:simplePos x="0" y="0"/>
            <wp:positionH relativeFrom="column">
              <wp:posOffset>130810</wp:posOffset>
            </wp:positionH>
            <wp:positionV relativeFrom="paragraph">
              <wp:posOffset>189865</wp:posOffset>
            </wp:positionV>
            <wp:extent cx="1678305" cy="1440180"/>
            <wp:effectExtent l="0" t="0" r="0" b="7620"/>
            <wp:wrapThrough wrapText="bothSides">
              <wp:wrapPolygon edited="0">
                <wp:start x="0" y="0"/>
                <wp:lineTo x="0" y="21429"/>
                <wp:lineTo x="21330" y="21429"/>
                <wp:lineTo x="21330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8" t="5480" r="2942"/>
                    <a:stretch/>
                  </pic:blipFill>
                  <pic:spPr bwMode="auto">
                    <a:xfrm>
                      <a:off x="0" y="0"/>
                      <a:ext cx="1678305" cy="1440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D21AF" w14:textId="00ABA7D4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Twinkle, twinkle chocolate bar,</w:t>
      </w:r>
    </w:p>
    <w:p w14:paraId="6CFEBD75" w14:textId="5A102768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My daddy drives a rusty car.</w:t>
      </w:r>
      <w:r w:rsidRPr="00683622">
        <w:rPr>
          <w:noProof/>
          <w:sz w:val="24"/>
          <w:szCs w:val="24"/>
        </w:rPr>
        <w:t xml:space="preserve"> </w:t>
      </w:r>
    </w:p>
    <w:p w14:paraId="31661CD3" w14:textId="7A46E477" w:rsidR="00683622" w:rsidRPr="00683622" w:rsidRDefault="0072241D" w:rsidP="00974414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Start the engine</w:t>
      </w:r>
      <w:r w:rsidR="00683622" w:rsidRPr="00683622">
        <w:rPr>
          <w:rFonts w:ascii="Comic Sans MS" w:hAnsi="Comic Sans MS"/>
          <w:bCs/>
          <w:sz w:val="24"/>
          <w:szCs w:val="24"/>
        </w:rPr>
        <w:t xml:space="preserve"> pull the choke</w:t>
      </w:r>
      <w:r>
        <w:rPr>
          <w:rFonts w:ascii="Comic Sans MS" w:hAnsi="Comic Sans MS"/>
          <w:bCs/>
          <w:sz w:val="24"/>
          <w:szCs w:val="24"/>
        </w:rPr>
        <w:t>,</w:t>
      </w:r>
    </w:p>
    <w:p w14:paraId="27550C66" w14:textId="71EE4A79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Off we go in a cloud of smoke.</w:t>
      </w:r>
    </w:p>
    <w:p w14:paraId="7982FC9C" w14:textId="7981B0D5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Twinkle, twinkle chocolate bar,</w:t>
      </w:r>
    </w:p>
    <w:p w14:paraId="659E0CCD" w14:textId="7F69E17F" w:rsidR="00683622" w:rsidRPr="00683622" w:rsidRDefault="00683622" w:rsidP="00974414">
      <w:pPr>
        <w:spacing w:after="0"/>
        <w:rPr>
          <w:rFonts w:ascii="Comic Sans MS" w:hAnsi="Comic Sans MS"/>
          <w:bCs/>
          <w:sz w:val="24"/>
          <w:szCs w:val="24"/>
        </w:rPr>
      </w:pPr>
      <w:r w:rsidRPr="00683622">
        <w:rPr>
          <w:rFonts w:ascii="Comic Sans MS" w:hAnsi="Comic Sans MS"/>
          <w:bCs/>
          <w:sz w:val="24"/>
          <w:szCs w:val="24"/>
        </w:rPr>
        <w:t>My daddy drives a rusty car.</w:t>
      </w:r>
    </w:p>
    <w:p w14:paraId="4D3F02A1" w14:textId="77777777" w:rsidR="00683622" w:rsidRPr="00683622" w:rsidRDefault="00683622" w:rsidP="00974414">
      <w:pPr>
        <w:spacing w:after="0"/>
        <w:rPr>
          <w:rFonts w:ascii="Comic Sans MS" w:hAnsi="Comic Sans MS"/>
          <w:b/>
          <w:sz w:val="24"/>
          <w:szCs w:val="24"/>
        </w:rPr>
      </w:pPr>
    </w:p>
    <w:p w14:paraId="1BDC2E7E" w14:textId="77777777" w:rsidR="00683622" w:rsidRDefault="00683622" w:rsidP="00974414">
      <w:pPr>
        <w:spacing w:after="0"/>
        <w:rPr>
          <w:rFonts w:ascii="Comic Sans MS" w:hAnsi="Comic Sans MS"/>
          <w:b/>
        </w:rPr>
      </w:pPr>
    </w:p>
    <w:p w14:paraId="67D98D05" w14:textId="77777777" w:rsidR="00683622" w:rsidRDefault="00683622" w:rsidP="00974414">
      <w:pPr>
        <w:spacing w:after="0"/>
        <w:rPr>
          <w:rFonts w:ascii="Comic Sans MS" w:hAnsi="Comic Sans MS"/>
          <w:b/>
        </w:rPr>
      </w:pPr>
    </w:p>
    <w:p w14:paraId="5169DE06" w14:textId="77777777" w:rsidR="00683622" w:rsidRDefault="00683622" w:rsidP="00974414">
      <w:pPr>
        <w:spacing w:after="0"/>
        <w:rPr>
          <w:rFonts w:ascii="Comic Sans MS" w:hAnsi="Comic Sans MS"/>
          <w:b/>
        </w:rPr>
      </w:pPr>
    </w:p>
    <w:p w14:paraId="33AAFBCC" w14:textId="70D27995" w:rsidR="00683622" w:rsidRPr="00326E89" w:rsidRDefault="00F6474D" w:rsidP="00974414">
      <w:pPr>
        <w:spacing w:after="0"/>
        <w:rPr>
          <w:rFonts w:ascii="Comic Sans MS" w:hAnsi="Comic Sans MS"/>
          <w:bCs/>
        </w:rPr>
      </w:pPr>
      <w:r w:rsidRPr="00326E89">
        <w:rPr>
          <w:bCs/>
          <w:noProof/>
          <w:lang w:eastAsia="en-GB"/>
        </w:rPr>
        <w:lastRenderedPageBreak/>
        <w:drawing>
          <wp:anchor distT="0" distB="0" distL="114300" distR="114300" simplePos="0" relativeHeight="252094464" behindDoc="1" locked="0" layoutInCell="1" allowOverlap="1" wp14:anchorId="6D021C35" wp14:editId="3B6F0DE3">
            <wp:simplePos x="0" y="0"/>
            <wp:positionH relativeFrom="margin">
              <wp:align>left</wp:align>
            </wp:positionH>
            <wp:positionV relativeFrom="paragraph">
              <wp:posOffset>392</wp:posOffset>
            </wp:positionV>
            <wp:extent cx="2261848" cy="1594981"/>
            <wp:effectExtent l="0" t="0" r="5715" b="5715"/>
            <wp:wrapTight wrapText="bothSides">
              <wp:wrapPolygon edited="0">
                <wp:start x="0" y="0"/>
                <wp:lineTo x="0" y="21419"/>
                <wp:lineTo x="21473" y="21419"/>
                <wp:lineTo x="2147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848" cy="15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rFonts w:ascii="Comic Sans MS" w:hAnsi="Comic Sans MS"/>
          <w:bCs/>
        </w:rPr>
        <w:t>What can you see?</w:t>
      </w:r>
    </w:p>
    <w:p w14:paraId="558F2D02" w14:textId="267C19CE" w:rsidR="00F6474D" w:rsidRPr="00326E89" w:rsidRDefault="00326E89" w:rsidP="00974414">
      <w:pPr>
        <w:spacing w:after="0"/>
        <w:rPr>
          <w:rFonts w:ascii="Comic Sans MS" w:hAnsi="Comic Sans MS"/>
          <w:bCs/>
        </w:rPr>
      </w:pPr>
      <w:r w:rsidRPr="00326E89">
        <w:rPr>
          <w:bCs/>
          <w:noProof/>
          <w:lang w:eastAsia="en-GB"/>
        </w:rPr>
        <w:drawing>
          <wp:anchor distT="0" distB="0" distL="114300" distR="114300" simplePos="0" relativeHeight="252099584" behindDoc="1" locked="0" layoutInCell="1" allowOverlap="1" wp14:anchorId="3823701A" wp14:editId="658A5CC7">
            <wp:simplePos x="0" y="0"/>
            <wp:positionH relativeFrom="column">
              <wp:posOffset>4645025</wp:posOffset>
            </wp:positionH>
            <wp:positionV relativeFrom="paragraph">
              <wp:posOffset>234315</wp:posOffset>
            </wp:positionV>
            <wp:extent cx="830580" cy="854710"/>
            <wp:effectExtent l="0" t="0" r="7620" b="2540"/>
            <wp:wrapTight wrapText="bothSides">
              <wp:wrapPolygon edited="0">
                <wp:start x="0" y="0"/>
                <wp:lineTo x="0" y="21183"/>
                <wp:lineTo x="21303" y="21183"/>
                <wp:lineTo x="2130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580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rFonts w:ascii="Comic Sans MS" w:hAnsi="Comic Sans MS"/>
          <w:bCs/>
        </w:rPr>
        <w:t>Can you find the pictures which rhyme with frog?</w:t>
      </w:r>
    </w:p>
    <w:p w14:paraId="0A1BFE67" w14:textId="1C33E830" w:rsidR="00326E89" w:rsidRDefault="00326E89" w:rsidP="00974414">
      <w:pPr>
        <w:spacing w:after="0"/>
        <w:rPr>
          <w:rFonts w:ascii="Comic Sans MS" w:hAnsi="Comic Sans MS"/>
          <w:bCs/>
        </w:rPr>
      </w:pPr>
      <w:r w:rsidRPr="00326E89">
        <w:rPr>
          <w:bCs/>
          <w:noProof/>
          <w:lang w:eastAsia="en-GB"/>
        </w:rPr>
        <w:drawing>
          <wp:anchor distT="0" distB="0" distL="114300" distR="114300" simplePos="0" relativeHeight="252098560" behindDoc="1" locked="0" layoutInCell="1" allowOverlap="1" wp14:anchorId="20A93051" wp14:editId="2FDBFDA5">
            <wp:simplePos x="0" y="0"/>
            <wp:positionH relativeFrom="column">
              <wp:posOffset>3850640</wp:posOffset>
            </wp:positionH>
            <wp:positionV relativeFrom="paragraph">
              <wp:posOffset>3175</wp:posOffset>
            </wp:positionV>
            <wp:extent cx="776605" cy="864235"/>
            <wp:effectExtent l="0" t="0" r="4445" b="0"/>
            <wp:wrapTight wrapText="bothSides">
              <wp:wrapPolygon edited="0">
                <wp:start x="0" y="0"/>
                <wp:lineTo x="0" y="20949"/>
                <wp:lineTo x="21194" y="20949"/>
                <wp:lineTo x="2119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605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bCs/>
          <w:noProof/>
          <w:lang w:eastAsia="en-GB"/>
        </w:rPr>
        <w:drawing>
          <wp:anchor distT="0" distB="0" distL="114300" distR="114300" simplePos="0" relativeHeight="252097536" behindDoc="1" locked="0" layoutInCell="1" allowOverlap="1" wp14:anchorId="49FD6D4A" wp14:editId="048830B2">
            <wp:simplePos x="0" y="0"/>
            <wp:positionH relativeFrom="column">
              <wp:posOffset>5487931</wp:posOffset>
            </wp:positionH>
            <wp:positionV relativeFrom="paragraph">
              <wp:posOffset>3175</wp:posOffset>
            </wp:positionV>
            <wp:extent cx="847090" cy="851535"/>
            <wp:effectExtent l="0" t="0" r="0" b="5715"/>
            <wp:wrapTight wrapText="bothSides">
              <wp:wrapPolygon edited="0">
                <wp:start x="0" y="0"/>
                <wp:lineTo x="0" y="21262"/>
                <wp:lineTo x="20888" y="21262"/>
                <wp:lineTo x="2088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bCs/>
          <w:noProof/>
          <w:lang w:eastAsia="en-GB"/>
        </w:rPr>
        <w:drawing>
          <wp:anchor distT="0" distB="0" distL="114300" distR="114300" simplePos="0" relativeHeight="252096512" behindDoc="1" locked="0" layoutInCell="1" allowOverlap="1" wp14:anchorId="26997496" wp14:editId="345BB282">
            <wp:simplePos x="0" y="0"/>
            <wp:positionH relativeFrom="column">
              <wp:posOffset>3099435</wp:posOffset>
            </wp:positionH>
            <wp:positionV relativeFrom="paragraph">
              <wp:posOffset>2540</wp:posOffset>
            </wp:positionV>
            <wp:extent cx="726440" cy="834390"/>
            <wp:effectExtent l="0" t="0" r="0" b="3810"/>
            <wp:wrapTight wrapText="bothSides">
              <wp:wrapPolygon edited="0">
                <wp:start x="0" y="0"/>
                <wp:lineTo x="0" y="21205"/>
                <wp:lineTo x="20958" y="21205"/>
                <wp:lineTo x="2095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bCs/>
          <w:noProof/>
          <w:lang w:eastAsia="en-GB"/>
        </w:rPr>
        <w:drawing>
          <wp:anchor distT="0" distB="0" distL="114300" distR="114300" simplePos="0" relativeHeight="252095488" behindDoc="1" locked="0" layoutInCell="1" allowOverlap="1" wp14:anchorId="1AB669BF" wp14:editId="492B7336">
            <wp:simplePos x="0" y="0"/>
            <wp:positionH relativeFrom="column">
              <wp:posOffset>2348230</wp:posOffset>
            </wp:positionH>
            <wp:positionV relativeFrom="paragraph">
              <wp:posOffset>81915</wp:posOffset>
            </wp:positionV>
            <wp:extent cx="705485" cy="742950"/>
            <wp:effectExtent l="0" t="0" r="0" b="0"/>
            <wp:wrapTight wrapText="bothSides">
              <wp:wrapPolygon edited="0">
                <wp:start x="0" y="0"/>
                <wp:lineTo x="0" y="21046"/>
                <wp:lineTo x="20997" y="21046"/>
                <wp:lineTo x="2099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E89">
        <w:rPr>
          <w:rFonts w:ascii="Comic Sans MS" w:hAnsi="Comic Sans MS"/>
          <w:bCs/>
        </w:rPr>
        <w:t>That’s right frog, dog, fog and log.</w:t>
      </w:r>
      <w:r w:rsidR="0072241D">
        <w:rPr>
          <w:rFonts w:ascii="Comic Sans MS" w:hAnsi="Comic Sans MS"/>
          <w:bCs/>
        </w:rPr>
        <w:t xml:space="preserve"> </w:t>
      </w:r>
    </w:p>
    <w:p w14:paraId="0E5F2AD2" w14:textId="01D67CE2" w:rsidR="0072241D" w:rsidRDefault="0072241D" w:rsidP="0072241D">
      <w:pPr>
        <w:spacing w:after="0"/>
        <w:ind w:left="360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Can you think of any more rhyming words?</w:t>
      </w:r>
    </w:p>
    <w:p w14:paraId="0F1D926C" w14:textId="7C86F03A" w:rsidR="00326E89" w:rsidRDefault="00326E89" w:rsidP="00974414">
      <w:pPr>
        <w:spacing w:after="0"/>
        <w:rPr>
          <w:rFonts w:ascii="Comic Sans MS" w:hAnsi="Comic Sans MS"/>
          <w:bCs/>
        </w:rPr>
      </w:pPr>
    </w:p>
    <w:p w14:paraId="5FBAEDB6" w14:textId="213E36B6" w:rsidR="00326E89" w:rsidRDefault="00326E89" w:rsidP="00974414">
      <w:pPr>
        <w:spacing w:after="0"/>
        <w:rPr>
          <w:rFonts w:ascii="Comic Sans MS" w:hAnsi="Comic Sans MS"/>
          <w:bCs/>
        </w:rPr>
      </w:pPr>
    </w:p>
    <w:p w14:paraId="1E5977C3" w14:textId="399577A2" w:rsidR="00DC74BE" w:rsidRPr="008D3A2D" w:rsidRDefault="00DC74BE" w:rsidP="00974414">
      <w:pPr>
        <w:spacing w:after="0"/>
        <w:rPr>
          <w:rFonts w:ascii="Comic Sans MS" w:hAnsi="Comic Sans MS"/>
          <w:noProof/>
          <w:sz w:val="24"/>
          <w:szCs w:val="24"/>
        </w:rPr>
      </w:pPr>
      <w:r w:rsidRPr="008D3A2D">
        <w:rPr>
          <w:rFonts w:ascii="Comic Sans MS" w:hAnsi="Comic Sans MS"/>
          <w:noProof/>
          <w:sz w:val="24"/>
          <w:szCs w:val="24"/>
        </w:rPr>
        <w:t>Funky Fingers</w:t>
      </w:r>
      <w:r w:rsidR="008D3A2D">
        <w:rPr>
          <w:rFonts w:ascii="Comic Sans MS" w:hAnsi="Comic Sans MS"/>
          <w:noProof/>
          <w:sz w:val="24"/>
          <w:szCs w:val="24"/>
        </w:rPr>
        <w:t xml:space="preserve"> - </w:t>
      </w:r>
      <w:r w:rsidRPr="008D3A2D">
        <w:rPr>
          <w:rFonts w:ascii="Comic Sans MS" w:hAnsi="Comic Sans MS"/>
          <w:noProof/>
          <w:sz w:val="24"/>
          <w:szCs w:val="24"/>
        </w:rPr>
        <w:t>I need a hair cut!</w:t>
      </w:r>
    </w:p>
    <w:p w14:paraId="6C9BCF34" w14:textId="0A09B642" w:rsidR="00DC74BE" w:rsidRDefault="008D3A2D" w:rsidP="00974414">
      <w:pPr>
        <w:spacing w:after="0"/>
        <w:rPr>
          <w:rFonts w:ascii="Comic Sans MS" w:hAnsi="Comic Sans MS"/>
          <w:noProof/>
          <w:sz w:val="24"/>
          <w:szCs w:val="24"/>
        </w:rPr>
      </w:pPr>
      <w:r w:rsidRPr="008D3A2D">
        <w:rPr>
          <w:noProof/>
          <w:lang w:eastAsia="en-GB"/>
        </w:rPr>
        <w:drawing>
          <wp:anchor distT="0" distB="0" distL="114300" distR="114300" simplePos="0" relativeHeight="252100608" behindDoc="1" locked="0" layoutInCell="1" allowOverlap="1" wp14:anchorId="7D556871" wp14:editId="68568410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2555240" cy="1436370"/>
            <wp:effectExtent l="0" t="0" r="0" b="0"/>
            <wp:wrapTight wrapText="bothSides">
              <wp:wrapPolygon edited="0">
                <wp:start x="0" y="0"/>
                <wp:lineTo x="0" y="21199"/>
                <wp:lineTo x="21417" y="21199"/>
                <wp:lineTo x="2141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" r="1915" b="3517"/>
                    <a:stretch/>
                  </pic:blipFill>
                  <pic:spPr bwMode="auto">
                    <a:xfrm>
                      <a:off x="0" y="0"/>
                      <a:ext cx="2601922" cy="1463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</w:rPr>
        <w:t>Well, just like these kitchen roll models, I am really looking forward to getting my hair cut.</w:t>
      </w:r>
    </w:p>
    <w:p w14:paraId="02109625" w14:textId="1E49D997" w:rsidR="008D3A2D" w:rsidRDefault="008D3A2D" w:rsidP="00974414">
      <w:pPr>
        <w:spacing w:after="0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You will need some child scissors, kitchen roll tubes, some felts or crayons and an adult to help you.</w:t>
      </w:r>
    </w:p>
    <w:p w14:paraId="0743AB6D" w14:textId="3F2672AF" w:rsidR="008D3A2D" w:rsidRDefault="0032506F" w:rsidP="00974414">
      <w:pPr>
        <w:spacing w:after="0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Decorate your tube person however you wish. </w:t>
      </w:r>
      <w:r w:rsidR="008D3A2D">
        <w:rPr>
          <w:rFonts w:ascii="Comic Sans MS" w:hAnsi="Comic Sans MS"/>
          <w:noProof/>
          <w:sz w:val="24"/>
          <w:szCs w:val="24"/>
        </w:rPr>
        <w:t>T</w:t>
      </w:r>
      <w:r>
        <w:rPr>
          <w:rFonts w:ascii="Comic Sans MS" w:hAnsi="Comic Sans MS"/>
          <w:noProof/>
          <w:sz w:val="24"/>
          <w:szCs w:val="24"/>
        </w:rPr>
        <w:t>o make the hair, ask an adult to help you to make snips in the top of the tube.</w:t>
      </w:r>
      <w:r w:rsidR="008D3A2D">
        <w:rPr>
          <w:rFonts w:ascii="Comic Sans MS" w:hAnsi="Comic Sans MS"/>
          <w:noProof/>
          <w:sz w:val="24"/>
          <w:szCs w:val="24"/>
        </w:rPr>
        <w:t xml:space="preserve"> When you have finished, you cou</w:t>
      </w:r>
      <w:r w:rsidR="00DE3330">
        <w:rPr>
          <w:rFonts w:ascii="Comic Sans MS" w:hAnsi="Comic Sans MS"/>
          <w:noProof/>
          <w:sz w:val="24"/>
          <w:szCs w:val="24"/>
        </w:rPr>
        <w:t>l</w:t>
      </w:r>
      <w:r w:rsidR="008D3A2D">
        <w:rPr>
          <w:rFonts w:ascii="Comic Sans MS" w:hAnsi="Comic Sans MS"/>
          <w:noProof/>
          <w:sz w:val="24"/>
          <w:szCs w:val="24"/>
        </w:rPr>
        <w:t xml:space="preserve">d even </w:t>
      </w:r>
      <w:r>
        <w:rPr>
          <w:rFonts w:ascii="Comic Sans MS" w:hAnsi="Comic Sans MS"/>
          <w:noProof/>
          <w:sz w:val="24"/>
          <w:szCs w:val="24"/>
        </w:rPr>
        <w:t xml:space="preserve">                       </w:t>
      </w:r>
      <w:r w:rsidR="008D3A2D">
        <w:rPr>
          <w:rFonts w:ascii="Comic Sans MS" w:hAnsi="Comic Sans MS"/>
          <w:noProof/>
          <w:sz w:val="24"/>
          <w:szCs w:val="24"/>
        </w:rPr>
        <w:t>give your tube a hair cut!</w:t>
      </w:r>
    </w:p>
    <w:p w14:paraId="102FAD92" w14:textId="62304AEF" w:rsidR="008D3A2D" w:rsidRPr="008D3A2D" w:rsidRDefault="008D3A2D" w:rsidP="00974414">
      <w:pPr>
        <w:spacing w:after="0"/>
        <w:rPr>
          <w:rFonts w:ascii="Comic Sans MS" w:hAnsi="Comic Sans MS"/>
          <w:noProof/>
          <w:color w:val="FF0000"/>
          <w:sz w:val="24"/>
          <w:szCs w:val="24"/>
        </w:rPr>
      </w:pPr>
      <w:r w:rsidRPr="008D3A2D">
        <w:rPr>
          <w:rFonts w:ascii="Comic Sans MS" w:hAnsi="Comic Sans MS"/>
          <w:noProof/>
          <w:color w:val="FF0000"/>
          <w:sz w:val="24"/>
          <w:szCs w:val="24"/>
        </w:rPr>
        <w:t>Note to Parents</w:t>
      </w:r>
    </w:p>
    <w:p w14:paraId="3DD3580B" w14:textId="42E3A822" w:rsidR="008D3A2D" w:rsidRPr="008D3A2D" w:rsidRDefault="0072241D" w:rsidP="00974414">
      <w:pPr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Please supervise your child when using child scissors</w:t>
      </w:r>
      <w:r w:rsidR="00DE3330">
        <w:rPr>
          <w:rFonts w:ascii="Comic Sans MS" w:hAnsi="Comic Sans MS"/>
          <w:bCs/>
          <w:sz w:val="24"/>
          <w:szCs w:val="24"/>
        </w:rPr>
        <w:t>.  Your child may need help to hold the scissors and to make the open</w:t>
      </w:r>
      <w:r w:rsidR="0032506F">
        <w:rPr>
          <w:rFonts w:ascii="Comic Sans MS" w:hAnsi="Comic Sans MS"/>
          <w:bCs/>
          <w:sz w:val="24"/>
          <w:szCs w:val="24"/>
        </w:rPr>
        <w:t>,</w:t>
      </w:r>
      <w:r w:rsidR="00DE3330">
        <w:rPr>
          <w:rFonts w:ascii="Comic Sans MS" w:hAnsi="Comic Sans MS"/>
          <w:bCs/>
          <w:sz w:val="24"/>
          <w:szCs w:val="24"/>
        </w:rPr>
        <w:t xml:space="preserve"> </w:t>
      </w:r>
      <w:r w:rsidR="0032506F">
        <w:rPr>
          <w:rFonts w:ascii="Comic Sans MS" w:hAnsi="Comic Sans MS"/>
          <w:bCs/>
          <w:sz w:val="24"/>
          <w:szCs w:val="24"/>
        </w:rPr>
        <w:t>shut</w:t>
      </w:r>
      <w:r w:rsidR="00DE3330">
        <w:rPr>
          <w:rFonts w:ascii="Comic Sans MS" w:hAnsi="Comic Sans MS"/>
          <w:bCs/>
          <w:sz w:val="24"/>
          <w:szCs w:val="24"/>
        </w:rPr>
        <w:t xml:space="preserve"> action.</w:t>
      </w:r>
    </w:p>
    <w:p w14:paraId="3C649644" w14:textId="0D0C6356" w:rsidR="00150F4E" w:rsidRDefault="00150F4E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72159A9" w14:textId="05747C89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0C85202" w14:textId="3C46736A" w:rsidR="00974414" w:rsidRDefault="002D58E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32506F">
        <w:rPr>
          <w:noProof/>
        </w:rPr>
        <w:drawing>
          <wp:anchor distT="0" distB="0" distL="114300" distR="114300" simplePos="0" relativeHeight="252101632" behindDoc="1" locked="0" layoutInCell="1" allowOverlap="1" wp14:anchorId="281847BD" wp14:editId="7DA6BA55">
            <wp:simplePos x="0" y="0"/>
            <wp:positionH relativeFrom="margin">
              <wp:align>right</wp:align>
            </wp:positionH>
            <wp:positionV relativeFrom="paragraph">
              <wp:posOffset>14824</wp:posOffset>
            </wp:positionV>
            <wp:extent cx="1774190" cy="1297305"/>
            <wp:effectExtent l="0" t="0" r="0" b="0"/>
            <wp:wrapTight wrapText="bothSides">
              <wp:wrapPolygon edited="0">
                <wp:start x="0" y="0"/>
                <wp:lineTo x="0" y="21251"/>
                <wp:lineTo x="21337" y="21251"/>
                <wp:lineTo x="21337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330">
        <w:rPr>
          <w:rFonts w:ascii="Comic Sans MS" w:hAnsi="Comic Sans MS"/>
          <w:b/>
          <w:bCs/>
        </w:rPr>
        <w:t>Number Story – One Duck Stuck</w:t>
      </w:r>
    </w:p>
    <w:p w14:paraId="12FF4B72" w14:textId="5120BC58" w:rsidR="00DE3330" w:rsidRPr="0032506F" w:rsidRDefault="00DE333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32506F">
        <w:rPr>
          <w:rFonts w:ascii="Comic Sans MS" w:hAnsi="Comic Sans MS"/>
        </w:rPr>
        <w:t>Another duck is stuck!  Share this number story all about a duck who got stuck in the m</w:t>
      </w:r>
      <w:r w:rsidR="0032506F" w:rsidRPr="0032506F">
        <w:rPr>
          <w:rFonts w:ascii="Comic Sans MS" w:hAnsi="Comic Sans MS"/>
        </w:rPr>
        <w:t xml:space="preserve">uck. </w:t>
      </w:r>
      <w:r w:rsidR="0072241D">
        <w:rPr>
          <w:rFonts w:ascii="Comic Sans MS" w:hAnsi="Comic Sans MS"/>
        </w:rPr>
        <w:t xml:space="preserve">What numbers can you see? </w:t>
      </w:r>
      <w:r w:rsidR="0032506F" w:rsidRPr="0032506F">
        <w:rPr>
          <w:rFonts w:ascii="Comic Sans MS" w:hAnsi="Comic Sans MS"/>
        </w:rPr>
        <w:t>Can you count the animals who tried to help?</w:t>
      </w:r>
    </w:p>
    <w:p w14:paraId="0D12F965" w14:textId="378592CC" w:rsidR="00974414" w:rsidRDefault="00E53B0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1" w:history="1">
        <w:r w:rsidR="00DE3330" w:rsidRPr="00DE3330">
          <w:rPr>
            <w:rStyle w:val="Hyperlink"/>
            <w:rFonts w:ascii="Comic Sans MS" w:hAnsi="Comic Sans MS"/>
            <w:b/>
            <w:bCs/>
          </w:rPr>
          <w:t>https</w:t>
        </w:r>
        <w:r w:rsidR="00DE3330" w:rsidRPr="00DE3330">
          <w:rPr>
            <w:rStyle w:val="Hyperlink"/>
            <w:rFonts w:ascii="Comic Sans MS" w:hAnsi="Comic Sans MS"/>
            <w:b/>
            <w:bCs/>
          </w:rPr>
          <w:t>:</w:t>
        </w:r>
        <w:r w:rsidR="00DE3330" w:rsidRPr="00DE3330">
          <w:rPr>
            <w:rStyle w:val="Hyperlink"/>
            <w:rFonts w:ascii="Comic Sans MS" w:hAnsi="Comic Sans MS"/>
            <w:b/>
            <w:bCs/>
          </w:rPr>
          <w:t>//saf</w:t>
        </w:r>
        <w:r w:rsidR="00DE3330" w:rsidRPr="00DE3330">
          <w:rPr>
            <w:rStyle w:val="Hyperlink"/>
            <w:rFonts w:ascii="Comic Sans MS" w:hAnsi="Comic Sans MS"/>
            <w:b/>
            <w:bCs/>
          </w:rPr>
          <w:t>e</w:t>
        </w:r>
        <w:r w:rsidR="00DE3330" w:rsidRPr="00DE3330">
          <w:rPr>
            <w:rStyle w:val="Hyperlink"/>
            <w:rFonts w:ascii="Comic Sans MS" w:hAnsi="Comic Sans MS"/>
            <w:b/>
            <w:bCs/>
          </w:rPr>
          <w:t>youtube.net/w/gPlN</w:t>
        </w:r>
        <w:r w:rsidR="00DE3330" w:rsidRPr="00DE3330">
          <w:rPr>
            <w:rStyle w:val="Hyperlink"/>
            <w:rFonts w:ascii="Comic Sans MS" w:hAnsi="Comic Sans MS"/>
            <w:b/>
            <w:bCs/>
          </w:rPr>
          <w:cr/>
        </w:r>
      </w:hyperlink>
    </w:p>
    <w:p w14:paraId="707FE0A6" w14:textId="7BD51483" w:rsidR="00974414" w:rsidRPr="002F54D9" w:rsidRDefault="002D58E5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 w:rsidRPr="002F54D9">
        <w:rPr>
          <w:rFonts w:ascii="Comic Sans MS" w:hAnsi="Comic Sans MS"/>
          <w:bCs/>
        </w:rPr>
        <w:t>There are some animals in this story which may be new to you</w:t>
      </w:r>
      <w:r w:rsidR="0072241D">
        <w:rPr>
          <w:rFonts w:ascii="Comic Sans MS" w:hAnsi="Comic Sans MS"/>
          <w:bCs/>
        </w:rPr>
        <w:t>.</w:t>
      </w:r>
    </w:p>
    <w:p w14:paraId="19F3F6D5" w14:textId="1A9142DE" w:rsidR="002D58E5" w:rsidRDefault="002D58E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1CD460D" w14:textId="1B6DD219" w:rsidR="002D58E5" w:rsidRDefault="00A80962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    </w:t>
      </w:r>
      <w:proofErr w:type="gramStart"/>
      <w:r>
        <w:rPr>
          <w:rFonts w:ascii="Comic Sans MS" w:hAnsi="Comic Sans MS"/>
          <w:b/>
          <w:bCs/>
        </w:rPr>
        <w:t>moose</w:t>
      </w:r>
      <w:proofErr w:type="gramEnd"/>
      <w:r>
        <w:rPr>
          <w:rFonts w:ascii="Comic Sans MS" w:hAnsi="Comic Sans MS"/>
          <w:b/>
          <w:bCs/>
        </w:rPr>
        <w:t xml:space="preserve">            cricket            skunk</w:t>
      </w:r>
      <w:r w:rsidR="00DC7BB3">
        <w:rPr>
          <w:rFonts w:ascii="Comic Sans MS" w:hAnsi="Comic Sans MS"/>
          <w:b/>
          <w:bCs/>
        </w:rPr>
        <w:tab/>
      </w:r>
      <w:r w:rsidR="00DC7BB3">
        <w:rPr>
          <w:rFonts w:ascii="Comic Sans MS" w:hAnsi="Comic Sans MS"/>
          <w:b/>
          <w:bCs/>
        </w:rPr>
        <w:tab/>
        <w:t xml:space="preserve"> possum</w:t>
      </w:r>
    </w:p>
    <w:p w14:paraId="7643C0D6" w14:textId="407766D9" w:rsidR="00266CEA" w:rsidRDefault="00DC7BB3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105728" behindDoc="1" locked="0" layoutInCell="1" allowOverlap="1" wp14:anchorId="7DF40D98" wp14:editId="0D01D3BF">
            <wp:simplePos x="0" y="0"/>
            <wp:positionH relativeFrom="column">
              <wp:posOffset>4138930</wp:posOffset>
            </wp:positionH>
            <wp:positionV relativeFrom="paragraph">
              <wp:posOffset>137160</wp:posOffset>
            </wp:positionV>
            <wp:extent cx="959485" cy="716280"/>
            <wp:effectExtent l="0" t="0" r="0" b="7620"/>
            <wp:wrapTight wrapText="bothSides">
              <wp:wrapPolygon edited="0">
                <wp:start x="0" y="0"/>
                <wp:lineTo x="0" y="21255"/>
                <wp:lineTo x="21014" y="21255"/>
                <wp:lineTo x="2101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7" t="32393" r="37543" b="28634"/>
                    <a:stretch/>
                  </pic:blipFill>
                  <pic:spPr bwMode="auto">
                    <a:xfrm>
                      <a:off x="0" y="0"/>
                      <a:ext cx="959485" cy="716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962">
        <w:rPr>
          <w:noProof/>
          <w:lang w:eastAsia="en-GB"/>
        </w:rPr>
        <w:drawing>
          <wp:anchor distT="0" distB="0" distL="114300" distR="114300" simplePos="0" relativeHeight="252104704" behindDoc="1" locked="0" layoutInCell="1" allowOverlap="1" wp14:anchorId="11C0CCE0" wp14:editId="76427683">
            <wp:simplePos x="0" y="0"/>
            <wp:positionH relativeFrom="column">
              <wp:posOffset>2554975</wp:posOffset>
            </wp:positionH>
            <wp:positionV relativeFrom="paragraph">
              <wp:posOffset>138242</wp:posOffset>
            </wp:positionV>
            <wp:extent cx="1029956" cy="686304"/>
            <wp:effectExtent l="0" t="0" r="0" b="0"/>
            <wp:wrapTight wrapText="bothSides">
              <wp:wrapPolygon edited="0">
                <wp:start x="0" y="0"/>
                <wp:lineTo x="0" y="21000"/>
                <wp:lineTo x="21187" y="21000"/>
                <wp:lineTo x="2118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07" t="25405" r="29969" b="21376"/>
                    <a:stretch/>
                  </pic:blipFill>
                  <pic:spPr bwMode="auto">
                    <a:xfrm>
                      <a:off x="0" y="0"/>
                      <a:ext cx="1029956" cy="686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962">
        <w:rPr>
          <w:noProof/>
          <w:lang w:eastAsia="en-GB"/>
        </w:rPr>
        <w:drawing>
          <wp:anchor distT="0" distB="0" distL="114300" distR="114300" simplePos="0" relativeHeight="252103680" behindDoc="1" locked="0" layoutInCell="1" allowOverlap="1" wp14:anchorId="2C36665D" wp14:editId="6710A75B">
            <wp:simplePos x="0" y="0"/>
            <wp:positionH relativeFrom="column">
              <wp:posOffset>1271116</wp:posOffset>
            </wp:positionH>
            <wp:positionV relativeFrom="paragraph">
              <wp:posOffset>103337</wp:posOffset>
            </wp:positionV>
            <wp:extent cx="1002030" cy="709295"/>
            <wp:effectExtent l="0" t="0" r="7620" b="0"/>
            <wp:wrapTight wrapText="bothSides">
              <wp:wrapPolygon edited="0">
                <wp:start x="0" y="0"/>
                <wp:lineTo x="0" y="20885"/>
                <wp:lineTo x="21354" y="20885"/>
                <wp:lineTo x="2135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87" t="25307" r="39967" b="35870"/>
                    <a:stretch/>
                  </pic:blipFill>
                  <pic:spPr bwMode="auto">
                    <a:xfrm>
                      <a:off x="0" y="0"/>
                      <a:ext cx="1002030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58E5">
        <w:rPr>
          <w:noProof/>
          <w:lang w:eastAsia="en-GB"/>
        </w:rPr>
        <w:drawing>
          <wp:anchor distT="0" distB="0" distL="114300" distR="114300" simplePos="0" relativeHeight="252102656" behindDoc="1" locked="0" layoutInCell="1" allowOverlap="1" wp14:anchorId="13972956" wp14:editId="5362DC75">
            <wp:simplePos x="0" y="0"/>
            <wp:positionH relativeFrom="margin">
              <wp:align>left</wp:align>
            </wp:positionH>
            <wp:positionV relativeFrom="paragraph">
              <wp:posOffset>86360</wp:posOffset>
            </wp:positionV>
            <wp:extent cx="1131570" cy="725170"/>
            <wp:effectExtent l="0" t="0" r="0" b="0"/>
            <wp:wrapTight wrapText="bothSides">
              <wp:wrapPolygon edited="0">
                <wp:start x="0" y="0"/>
                <wp:lineTo x="0" y="20995"/>
                <wp:lineTo x="21091" y="20995"/>
                <wp:lineTo x="2109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55" t="25731" r="28570" b="21557"/>
                    <a:stretch/>
                  </pic:blipFill>
                  <pic:spPr bwMode="auto">
                    <a:xfrm>
                      <a:off x="0" y="0"/>
                      <a:ext cx="1131570" cy="72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B0390" w14:textId="773B7EAB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2F4CA32D" w14:textId="73C27EC5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E1DA255" w14:textId="76E892E7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41D5A8B1" w14:textId="4D5B1B18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79331090" w14:textId="6ABD6757" w:rsidR="00DC7BB3" w:rsidRDefault="00DC7BB3" w:rsidP="0072241D">
      <w:pPr>
        <w:spacing w:after="0" w:line="240" w:lineRule="auto"/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</w:pPr>
      <w:r w:rsidRPr="002F54D9"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 xml:space="preserve">Choose an animal, ask an adult to help you find </w:t>
      </w:r>
      <w:r w:rsidR="00D05FDD" w:rsidRPr="002F54D9"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 xml:space="preserve">some facts about it.  </w:t>
      </w:r>
    </w:p>
    <w:p w14:paraId="3880DE73" w14:textId="0F332ED9" w:rsidR="0072241D" w:rsidRDefault="0072241D" w:rsidP="0072241D">
      <w:pPr>
        <w:spacing w:after="0" w:line="240" w:lineRule="auto"/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>Where do they live?</w:t>
      </w:r>
    </w:p>
    <w:p w14:paraId="42E2BB2B" w14:textId="3825C85E" w:rsidR="0072241D" w:rsidRDefault="0072241D" w:rsidP="0072241D">
      <w:pPr>
        <w:spacing w:after="0" w:line="240" w:lineRule="auto"/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>What do they like to eat?</w:t>
      </w:r>
    </w:p>
    <w:p w14:paraId="3C0A1CD7" w14:textId="6FA3BBD7" w:rsidR="0072241D" w:rsidRDefault="0072241D" w:rsidP="0072241D">
      <w:pPr>
        <w:spacing w:after="0" w:line="240" w:lineRule="auto"/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2106752" behindDoc="1" locked="0" layoutInCell="1" allowOverlap="1" wp14:anchorId="74EC8195" wp14:editId="655EB343">
            <wp:simplePos x="0" y="0"/>
            <wp:positionH relativeFrom="column">
              <wp:posOffset>1707857</wp:posOffset>
            </wp:positionH>
            <wp:positionV relativeFrom="paragraph">
              <wp:posOffset>8778</wp:posOffset>
            </wp:positionV>
            <wp:extent cx="481330" cy="396240"/>
            <wp:effectExtent l="0" t="0" r="0" b="3810"/>
            <wp:wrapTight wrapText="bothSides">
              <wp:wrapPolygon edited="0">
                <wp:start x="0" y="0"/>
                <wp:lineTo x="0" y="20769"/>
                <wp:lineTo x="20517" y="20769"/>
                <wp:lineTo x="2051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 xml:space="preserve">Have a wonderful day </w:t>
      </w:r>
    </w:p>
    <w:p w14:paraId="16B0B028" w14:textId="382146BE" w:rsidR="0072241D" w:rsidRDefault="0072241D" w:rsidP="0072241D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Cs/>
          <w:sz w:val="24"/>
          <w:szCs w:val="24"/>
          <w:lang w:eastAsia="en-GB"/>
        </w:rPr>
        <w:t>Miss Meads</w:t>
      </w:r>
    </w:p>
    <w:sectPr w:rsidR="0072241D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4A21"/>
    <w:rsid w:val="00017D69"/>
    <w:rsid w:val="00026D3E"/>
    <w:rsid w:val="00030C70"/>
    <w:rsid w:val="00040579"/>
    <w:rsid w:val="000406D7"/>
    <w:rsid w:val="000457AD"/>
    <w:rsid w:val="000534B1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05A11"/>
    <w:rsid w:val="0012074F"/>
    <w:rsid w:val="001316EC"/>
    <w:rsid w:val="00136081"/>
    <w:rsid w:val="00136445"/>
    <w:rsid w:val="00137C38"/>
    <w:rsid w:val="0014220D"/>
    <w:rsid w:val="00150F4E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539A2"/>
    <w:rsid w:val="00260826"/>
    <w:rsid w:val="002654E2"/>
    <w:rsid w:val="00266CEA"/>
    <w:rsid w:val="00270A8D"/>
    <w:rsid w:val="00295F42"/>
    <w:rsid w:val="0029635F"/>
    <w:rsid w:val="002A01E3"/>
    <w:rsid w:val="002A0AB9"/>
    <w:rsid w:val="002A77F4"/>
    <w:rsid w:val="002A7825"/>
    <w:rsid w:val="002B01C8"/>
    <w:rsid w:val="002B37A6"/>
    <w:rsid w:val="002C3513"/>
    <w:rsid w:val="002D272A"/>
    <w:rsid w:val="002D55E6"/>
    <w:rsid w:val="002D58E5"/>
    <w:rsid w:val="002F24FC"/>
    <w:rsid w:val="002F54D9"/>
    <w:rsid w:val="002F551A"/>
    <w:rsid w:val="00301E04"/>
    <w:rsid w:val="003140E2"/>
    <w:rsid w:val="00316CD3"/>
    <w:rsid w:val="0032139D"/>
    <w:rsid w:val="003223E4"/>
    <w:rsid w:val="0032506F"/>
    <w:rsid w:val="003267FA"/>
    <w:rsid w:val="00326E89"/>
    <w:rsid w:val="0032731F"/>
    <w:rsid w:val="00340445"/>
    <w:rsid w:val="003410A6"/>
    <w:rsid w:val="00341F5C"/>
    <w:rsid w:val="003476B7"/>
    <w:rsid w:val="0035099C"/>
    <w:rsid w:val="0037001E"/>
    <w:rsid w:val="00370EE4"/>
    <w:rsid w:val="00391043"/>
    <w:rsid w:val="00391D47"/>
    <w:rsid w:val="00392C0A"/>
    <w:rsid w:val="00393ED5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3F097F"/>
    <w:rsid w:val="00406E7B"/>
    <w:rsid w:val="00410BFA"/>
    <w:rsid w:val="00413678"/>
    <w:rsid w:val="0041501E"/>
    <w:rsid w:val="00420AB1"/>
    <w:rsid w:val="00423783"/>
    <w:rsid w:val="00424579"/>
    <w:rsid w:val="004250EC"/>
    <w:rsid w:val="00426815"/>
    <w:rsid w:val="00426D86"/>
    <w:rsid w:val="0043733B"/>
    <w:rsid w:val="004424BE"/>
    <w:rsid w:val="00443DA8"/>
    <w:rsid w:val="00445019"/>
    <w:rsid w:val="004560D9"/>
    <w:rsid w:val="00465D08"/>
    <w:rsid w:val="00466F7D"/>
    <w:rsid w:val="00474B0A"/>
    <w:rsid w:val="00477D32"/>
    <w:rsid w:val="0048000D"/>
    <w:rsid w:val="00483796"/>
    <w:rsid w:val="0048495C"/>
    <w:rsid w:val="00486C52"/>
    <w:rsid w:val="004906D2"/>
    <w:rsid w:val="00496207"/>
    <w:rsid w:val="00497B62"/>
    <w:rsid w:val="004A7E1C"/>
    <w:rsid w:val="004B2A5B"/>
    <w:rsid w:val="004B415D"/>
    <w:rsid w:val="004C15C6"/>
    <w:rsid w:val="004C4153"/>
    <w:rsid w:val="004D11B3"/>
    <w:rsid w:val="004E12EA"/>
    <w:rsid w:val="004F2369"/>
    <w:rsid w:val="005051EF"/>
    <w:rsid w:val="00507E79"/>
    <w:rsid w:val="00513715"/>
    <w:rsid w:val="005173E0"/>
    <w:rsid w:val="0052569F"/>
    <w:rsid w:val="005432F9"/>
    <w:rsid w:val="0055293E"/>
    <w:rsid w:val="00552A2C"/>
    <w:rsid w:val="0055377A"/>
    <w:rsid w:val="005601B0"/>
    <w:rsid w:val="00566854"/>
    <w:rsid w:val="00580461"/>
    <w:rsid w:val="00582B98"/>
    <w:rsid w:val="00592C4A"/>
    <w:rsid w:val="005947CA"/>
    <w:rsid w:val="00595E65"/>
    <w:rsid w:val="00597EE4"/>
    <w:rsid w:val="005A48F4"/>
    <w:rsid w:val="005B00E5"/>
    <w:rsid w:val="005C1DC7"/>
    <w:rsid w:val="005D2214"/>
    <w:rsid w:val="005D5C51"/>
    <w:rsid w:val="005E6BB4"/>
    <w:rsid w:val="005E7599"/>
    <w:rsid w:val="005F5605"/>
    <w:rsid w:val="005F7D98"/>
    <w:rsid w:val="00631767"/>
    <w:rsid w:val="00634EA7"/>
    <w:rsid w:val="00650D7A"/>
    <w:rsid w:val="006643D5"/>
    <w:rsid w:val="0066504A"/>
    <w:rsid w:val="00673592"/>
    <w:rsid w:val="00682EE2"/>
    <w:rsid w:val="0068362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130E"/>
    <w:rsid w:val="006E66AF"/>
    <w:rsid w:val="006E68C0"/>
    <w:rsid w:val="006F0298"/>
    <w:rsid w:val="006F321D"/>
    <w:rsid w:val="006F3AFE"/>
    <w:rsid w:val="006F4AB4"/>
    <w:rsid w:val="006F4CCE"/>
    <w:rsid w:val="006F5E0A"/>
    <w:rsid w:val="007015B2"/>
    <w:rsid w:val="00703364"/>
    <w:rsid w:val="00705E6C"/>
    <w:rsid w:val="00706338"/>
    <w:rsid w:val="00706F84"/>
    <w:rsid w:val="0072241D"/>
    <w:rsid w:val="00725B6B"/>
    <w:rsid w:val="00735936"/>
    <w:rsid w:val="0074391D"/>
    <w:rsid w:val="00745B5E"/>
    <w:rsid w:val="00750DF5"/>
    <w:rsid w:val="0075750A"/>
    <w:rsid w:val="007666E6"/>
    <w:rsid w:val="00790A82"/>
    <w:rsid w:val="007910F6"/>
    <w:rsid w:val="00794526"/>
    <w:rsid w:val="007A0098"/>
    <w:rsid w:val="007B400D"/>
    <w:rsid w:val="007C25D5"/>
    <w:rsid w:val="007C5808"/>
    <w:rsid w:val="007C7726"/>
    <w:rsid w:val="007D508B"/>
    <w:rsid w:val="007E5562"/>
    <w:rsid w:val="007F3DBE"/>
    <w:rsid w:val="007F4688"/>
    <w:rsid w:val="007F5937"/>
    <w:rsid w:val="008152CC"/>
    <w:rsid w:val="008206DB"/>
    <w:rsid w:val="00842A07"/>
    <w:rsid w:val="00844C27"/>
    <w:rsid w:val="008451B0"/>
    <w:rsid w:val="00855834"/>
    <w:rsid w:val="008558D6"/>
    <w:rsid w:val="00862CF0"/>
    <w:rsid w:val="0086431D"/>
    <w:rsid w:val="00880EBC"/>
    <w:rsid w:val="00882159"/>
    <w:rsid w:val="008923BB"/>
    <w:rsid w:val="008A28EE"/>
    <w:rsid w:val="008B0629"/>
    <w:rsid w:val="008C160B"/>
    <w:rsid w:val="008C1ECD"/>
    <w:rsid w:val="008C26C6"/>
    <w:rsid w:val="008D1EF2"/>
    <w:rsid w:val="008D3A2D"/>
    <w:rsid w:val="008E04B7"/>
    <w:rsid w:val="008E15E3"/>
    <w:rsid w:val="008E1C7D"/>
    <w:rsid w:val="008E5904"/>
    <w:rsid w:val="008F125A"/>
    <w:rsid w:val="008F23F8"/>
    <w:rsid w:val="008F41AC"/>
    <w:rsid w:val="008F4331"/>
    <w:rsid w:val="0090104A"/>
    <w:rsid w:val="00912F5E"/>
    <w:rsid w:val="00913993"/>
    <w:rsid w:val="0092147D"/>
    <w:rsid w:val="009312B1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6FF"/>
    <w:rsid w:val="00972D78"/>
    <w:rsid w:val="00974414"/>
    <w:rsid w:val="00980A5E"/>
    <w:rsid w:val="009873E0"/>
    <w:rsid w:val="009971FE"/>
    <w:rsid w:val="00997FE1"/>
    <w:rsid w:val="009B5AE4"/>
    <w:rsid w:val="009B65F5"/>
    <w:rsid w:val="009C13D5"/>
    <w:rsid w:val="009C1684"/>
    <w:rsid w:val="009C23A8"/>
    <w:rsid w:val="009C28DD"/>
    <w:rsid w:val="009D26C8"/>
    <w:rsid w:val="009E54E4"/>
    <w:rsid w:val="009F6B4C"/>
    <w:rsid w:val="00A00989"/>
    <w:rsid w:val="00A07A3D"/>
    <w:rsid w:val="00A10F28"/>
    <w:rsid w:val="00A11955"/>
    <w:rsid w:val="00A12170"/>
    <w:rsid w:val="00A239AA"/>
    <w:rsid w:val="00A27C56"/>
    <w:rsid w:val="00A45280"/>
    <w:rsid w:val="00A50680"/>
    <w:rsid w:val="00A60338"/>
    <w:rsid w:val="00A61080"/>
    <w:rsid w:val="00A6202F"/>
    <w:rsid w:val="00A6758B"/>
    <w:rsid w:val="00A7170B"/>
    <w:rsid w:val="00A75AED"/>
    <w:rsid w:val="00A80962"/>
    <w:rsid w:val="00A81630"/>
    <w:rsid w:val="00A82054"/>
    <w:rsid w:val="00A84F59"/>
    <w:rsid w:val="00AA2B63"/>
    <w:rsid w:val="00AA5092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F607F"/>
    <w:rsid w:val="00B0398D"/>
    <w:rsid w:val="00B1495C"/>
    <w:rsid w:val="00B30FD1"/>
    <w:rsid w:val="00B340C7"/>
    <w:rsid w:val="00B47888"/>
    <w:rsid w:val="00B47A42"/>
    <w:rsid w:val="00B47CE0"/>
    <w:rsid w:val="00B47D7A"/>
    <w:rsid w:val="00B51264"/>
    <w:rsid w:val="00B547F9"/>
    <w:rsid w:val="00B54D78"/>
    <w:rsid w:val="00B63243"/>
    <w:rsid w:val="00B711C7"/>
    <w:rsid w:val="00B73702"/>
    <w:rsid w:val="00B77233"/>
    <w:rsid w:val="00B97E72"/>
    <w:rsid w:val="00BA2C07"/>
    <w:rsid w:val="00BA6C30"/>
    <w:rsid w:val="00BB051E"/>
    <w:rsid w:val="00BC031F"/>
    <w:rsid w:val="00BC2CAB"/>
    <w:rsid w:val="00BC49D7"/>
    <w:rsid w:val="00BC62CA"/>
    <w:rsid w:val="00BC745E"/>
    <w:rsid w:val="00BD218F"/>
    <w:rsid w:val="00BE7114"/>
    <w:rsid w:val="00BF05AC"/>
    <w:rsid w:val="00BF7ABE"/>
    <w:rsid w:val="00C1162D"/>
    <w:rsid w:val="00C21850"/>
    <w:rsid w:val="00C22FB1"/>
    <w:rsid w:val="00C31111"/>
    <w:rsid w:val="00C35986"/>
    <w:rsid w:val="00C36CFA"/>
    <w:rsid w:val="00C42795"/>
    <w:rsid w:val="00C45791"/>
    <w:rsid w:val="00C50365"/>
    <w:rsid w:val="00C53487"/>
    <w:rsid w:val="00C55CEC"/>
    <w:rsid w:val="00C65B1C"/>
    <w:rsid w:val="00C72FB3"/>
    <w:rsid w:val="00C74D5F"/>
    <w:rsid w:val="00C74DBD"/>
    <w:rsid w:val="00C7708B"/>
    <w:rsid w:val="00C85423"/>
    <w:rsid w:val="00C9034B"/>
    <w:rsid w:val="00C937D8"/>
    <w:rsid w:val="00C97A39"/>
    <w:rsid w:val="00CB18A6"/>
    <w:rsid w:val="00CC66F2"/>
    <w:rsid w:val="00CD0546"/>
    <w:rsid w:val="00CD335A"/>
    <w:rsid w:val="00CE64A9"/>
    <w:rsid w:val="00CF5DE6"/>
    <w:rsid w:val="00D04E6E"/>
    <w:rsid w:val="00D05FDD"/>
    <w:rsid w:val="00D16397"/>
    <w:rsid w:val="00D17F8D"/>
    <w:rsid w:val="00D232DA"/>
    <w:rsid w:val="00D23912"/>
    <w:rsid w:val="00D406F9"/>
    <w:rsid w:val="00D411A6"/>
    <w:rsid w:val="00D45A86"/>
    <w:rsid w:val="00D50CAF"/>
    <w:rsid w:val="00D512CD"/>
    <w:rsid w:val="00D64E44"/>
    <w:rsid w:val="00D76F94"/>
    <w:rsid w:val="00D83737"/>
    <w:rsid w:val="00DA31BC"/>
    <w:rsid w:val="00DA4927"/>
    <w:rsid w:val="00DB156F"/>
    <w:rsid w:val="00DB37F1"/>
    <w:rsid w:val="00DB463C"/>
    <w:rsid w:val="00DB4827"/>
    <w:rsid w:val="00DB5B58"/>
    <w:rsid w:val="00DB6C59"/>
    <w:rsid w:val="00DC74BE"/>
    <w:rsid w:val="00DC7BB3"/>
    <w:rsid w:val="00DD4187"/>
    <w:rsid w:val="00DE3330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467A6"/>
    <w:rsid w:val="00E53B05"/>
    <w:rsid w:val="00E57752"/>
    <w:rsid w:val="00E61DFE"/>
    <w:rsid w:val="00E63630"/>
    <w:rsid w:val="00E7125F"/>
    <w:rsid w:val="00E75CC6"/>
    <w:rsid w:val="00E75FEA"/>
    <w:rsid w:val="00E76535"/>
    <w:rsid w:val="00E76A51"/>
    <w:rsid w:val="00E776AC"/>
    <w:rsid w:val="00E82FA3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EF006B"/>
    <w:rsid w:val="00EF3609"/>
    <w:rsid w:val="00F14FF3"/>
    <w:rsid w:val="00F168B5"/>
    <w:rsid w:val="00F20D17"/>
    <w:rsid w:val="00F232C9"/>
    <w:rsid w:val="00F236AC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474D"/>
    <w:rsid w:val="00F651A8"/>
    <w:rsid w:val="00F65657"/>
    <w:rsid w:val="00F773AD"/>
    <w:rsid w:val="00F9315A"/>
    <w:rsid w:val="00F9542D"/>
    <w:rsid w:val="00FA55C0"/>
    <w:rsid w:val="00FB60AB"/>
    <w:rsid w:val="00FB66DD"/>
    <w:rsid w:val="00FC17BB"/>
    <w:rsid w:val="00FD3806"/>
    <w:rsid w:val="00FD7D1C"/>
    <w:rsid w:val="00FE22E6"/>
    <w:rsid w:val="00FE3EDE"/>
    <w:rsid w:val="00FF1EB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55834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4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hyperlink" Target="https://safeyoutube.net/w/gPlN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https://safeyoutube.net/w/6hlN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94EAD-0EA4-4E3E-A6A3-B859A135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61B23024</Template>
  <TotalTime>501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6</cp:revision>
  <dcterms:created xsi:type="dcterms:W3CDTF">2020-07-06T19:47:00Z</dcterms:created>
  <dcterms:modified xsi:type="dcterms:W3CDTF">2020-07-07T14:42:00Z</dcterms:modified>
</cp:coreProperties>
</file>