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FBB9C1D" w14:textId="06E5E56C" w:rsidR="1F4B3ED0" w:rsidRDefault="55DCA4BE" w:rsidP="1081DECC">
      <w:pPr>
        <w:jc w:val="center"/>
      </w:pPr>
      <w:r w:rsidRPr="3A5CDF33">
        <w:rPr>
          <w:rFonts w:ascii="Kinetic Letters" w:hAnsi="Kinetic Letters"/>
          <w:sz w:val="40"/>
          <w:szCs w:val="40"/>
        </w:rPr>
        <w:t xml:space="preserve"> </w:t>
      </w:r>
      <w:r w:rsidR="1BE1F6F0">
        <w:rPr>
          <w:noProof/>
          <w:lang w:eastAsia="en-GB"/>
        </w:rPr>
        <w:drawing>
          <wp:inline distT="0" distB="0" distL="0" distR="0" wp14:anchorId="744484A1" wp14:editId="4C4AB2DD">
            <wp:extent cx="1314450" cy="1314450"/>
            <wp:effectExtent l="0" t="0" r="0" b="0"/>
            <wp:docPr id="979164979" name="Picture 9791649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1445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2B87BC9D" w:rsidRPr="3A5CDF33">
        <w:rPr>
          <w:rFonts w:ascii="Kinetic Letters" w:hAnsi="Kinetic Letters"/>
          <w:sz w:val="40"/>
          <w:szCs w:val="40"/>
        </w:rPr>
        <w:t xml:space="preserve">  </w:t>
      </w:r>
      <w:r w:rsidR="00002228" w:rsidRPr="3A5CDF33">
        <w:rPr>
          <w:rFonts w:ascii="Kinetic Letters" w:hAnsi="Kinetic Letters"/>
          <w:sz w:val="40"/>
          <w:szCs w:val="40"/>
        </w:rPr>
        <w:t>Good Morning</w:t>
      </w:r>
      <w:r w:rsidR="274B2834" w:rsidRPr="3A5CDF33">
        <w:rPr>
          <w:rFonts w:ascii="Kinetic Letters" w:hAnsi="Kinetic Letters"/>
          <w:sz w:val="40"/>
          <w:szCs w:val="40"/>
        </w:rPr>
        <w:t xml:space="preserve"> Year </w:t>
      </w:r>
      <w:r w:rsidR="77C85322" w:rsidRPr="3A5CDF33">
        <w:rPr>
          <w:rFonts w:ascii="Kinetic Letters" w:hAnsi="Kinetic Letters"/>
          <w:sz w:val="40"/>
          <w:szCs w:val="40"/>
        </w:rPr>
        <w:t>5</w:t>
      </w:r>
      <w:r w:rsidR="4DE2B9BD" w:rsidRPr="3A5CDF33">
        <w:rPr>
          <w:rFonts w:ascii="Kinetic Letters" w:hAnsi="Kinetic Letters"/>
          <w:sz w:val="40"/>
          <w:szCs w:val="40"/>
        </w:rPr>
        <w:t xml:space="preserve"> </w:t>
      </w:r>
      <w:r w:rsidR="185795F5">
        <w:rPr>
          <w:noProof/>
          <w:lang w:eastAsia="en-GB"/>
        </w:rPr>
        <w:drawing>
          <wp:inline distT="0" distB="0" distL="0" distR="0" wp14:anchorId="2B4F3851" wp14:editId="10B49F0C">
            <wp:extent cx="1323975" cy="1362075"/>
            <wp:effectExtent l="0" t="0" r="0" b="0"/>
            <wp:docPr id="88499158" name="Picture 884991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23975" cy="1362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468C85" w14:textId="14ED5527" w:rsidR="008E44FF" w:rsidRDefault="30303ADF" w:rsidP="1369810E">
      <w:pPr>
        <w:jc w:val="center"/>
        <w:rPr>
          <w:rFonts w:ascii="Kinetic Letters" w:hAnsi="Kinetic Letters"/>
          <w:sz w:val="40"/>
          <w:szCs w:val="40"/>
        </w:rPr>
      </w:pPr>
      <w:r w:rsidRPr="0696E41D">
        <w:rPr>
          <w:rFonts w:ascii="Kinetic Letters" w:hAnsi="Kinetic Letters"/>
          <w:sz w:val="40"/>
          <w:szCs w:val="40"/>
        </w:rPr>
        <w:t>Let’s start our day with</w:t>
      </w:r>
      <w:r w:rsidR="008E44FF" w:rsidRPr="0696E41D">
        <w:rPr>
          <w:rFonts w:ascii="Kinetic Letters" w:hAnsi="Kinetic Letters"/>
          <w:sz w:val="40"/>
          <w:szCs w:val="40"/>
        </w:rPr>
        <w:t xml:space="preserve"> </w:t>
      </w:r>
      <w:r w:rsidR="4F441C2E" w:rsidRPr="0696E41D">
        <w:rPr>
          <w:rFonts w:ascii="Kinetic Letters" w:hAnsi="Kinetic Letters"/>
          <w:sz w:val="40"/>
          <w:szCs w:val="40"/>
        </w:rPr>
        <w:t>yoga</w:t>
      </w:r>
      <w:r w:rsidR="008E44FF" w:rsidRPr="0696E41D">
        <w:rPr>
          <w:rFonts w:ascii="Kinetic Letters" w:hAnsi="Kinetic Letters"/>
          <w:sz w:val="40"/>
          <w:szCs w:val="40"/>
        </w:rPr>
        <w:t xml:space="preserve">. </w:t>
      </w:r>
      <w:r w:rsidR="61380541" w:rsidRPr="0696E41D">
        <w:rPr>
          <w:rFonts w:ascii="Kinetic Letters" w:hAnsi="Kinetic Letters"/>
          <w:sz w:val="40"/>
          <w:szCs w:val="40"/>
        </w:rPr>
        <w:t>Start your day by completing some Co</w:t>
      </w:r>
      <w:r w:rsidR="6FCB3979" w:rsidRPr="0696E41D">
        <w:rPr>
          <w:rFonts w:ascii="Kinetic Letters" w:hAnsi="Kinetic Letters"/>
          <w:sz w:val="40"/>
          <w:szCs w:val="40"/>
        </w:rPr>
        <w:t>s</w:t>
      </w:r>
      <w:r w:rsidR="61380541" w:rsidRPr="0696E41D">
        <w:rPr>
          <w:rFonts w:ascii="Kinetic Letters" w:hAnsi="Kinetic Letters"/>
          <w:sz w:val="40"/>
          <w:szCs w:val="40"/>
        </w:rPr>
        <w:t xml:space="preserve">mic Kids yoga. </w:t>
      </w:r>
      <w:r w:rsidR="478E7C22" w:rsidRPr="0696E41D">
        <w:rPr>
          <w:rFonts w:ascii="Kinetic Letters" w:hAnsi="Kinetic Letters"/>
          <w:sz w:val="40"/>
          <w:szCs w:val="40"/>
        </w:rPr>
        <w:t>Find a yoga video that you would like to do today.</w:t>
      </w:r>
    </w:p>
    <w:p w14:paraId="5824193C" w14:textId="7A4A51F2" w:rsidR="23DA98C3" w:rsidRDefault="23DA98C3" w:rsidP="23DA98C3">
      <w:pPr>
        <w:jc w:val="center"/>
        <w:rPr>
          <w:rFonts w:ascii="Kinetic Letters" w:eastAsia="Kinetic Letters" w:hAnsi="Kinetic Letters" w:cs="Kinetic Letters"/>
          <w:sz w:val="40"/>
          <w:szCs w:val="40"/>
        </w:rPr>
      </w:pPr>
    </w:p>
    <w:p w14:paraId="4322DBF6" w14:textId="7FB116BF" w:rsidR="1F4B3ED0" w:rsidRDefault="1F4B3ED0" w:rsidP="1F4B3ED0">
      <w:pPr>
        <w:jc w:val="center"/>
        <w:rPr>
          <w:rFonts w:ascii="Kinetic Letters" w:hAnsi="Kinetic Letters"/>
          <w:sz w:val="40"/>
          <w:szCs w:val="40"/>
        </w:rPr>
      </w:pPr>
    </w:p>
    <w:p w14:paraId="05ED6097" w14:textId="7718E981" w:rsidR="2C08AE7B" w:rsidRDefault="2C08AE7B" w:rsidP="3A19BC55">
      <w:pPr>
        <w:jc w:val="center"/>
        <w:rPr>
          <w:sz w:val="40"/>
          <w:szCs w:val="40"/>
        </w:rPr>
      </w:pPr>
      <w:r w:rsidRPr="3A19BC55">
        <w:rPr>
          <w:rFonts w:ascii="Kinetic Letters" w:hAnsi="Kinetic Letters"/>
          <w:sz w:val="40"/>
          <w:szCs w:val="40"/>
        </w:rPr>
        <w:t>Next up</w:t>
      </w:r>
      <w:r w:rsidR="5CC2D3DC" w:rsidRPr="3A19BC55">
        <w:rPr>
          <w:rFonts w:ascii="Kinetic Letters" w:hAnsi="Kinetic Letters"/>
          <w:sz w:val="40"/>
          <w:szCs w:val="40"/>
        </w:rPr>
        <w:t xml:space="preserve"> is</w:t>
      </w:r>
      <w:r w:rsidR="00315207" w:rsidRPr="3A19BC55">
        <w:rPr>
          <w:rFonts w:ascii="Kinetic Letters" w:hAnsi="Kinetic Letters"/>
          <w:sz w:val="40"/>
          <w:szCs w:val="40"/>
        </w:rPr>
        <w:t xml:space="preserve"> math</w:t>
      </w:r>
      <w:r w:rsidR="44556D85" w:rsidRPr="3A19BC55">
        <w:rPr>
          <w:rFonts w:ascii="Kinetic Letters" w:hAnsi="Kinetic Letters"/>
          <w:sz w:val="40"/>
          <w:szCs w:val="40"/>
        </w:rPr>
        <w:t>s.</w:t>
      </w:r>
      <w:r w:rsidR="459E770F" w:rsidRPr="3A19BC55">
        <w:rPr>
          <w:rFonts w:ascii="Kinetic Letters" w:hAnsi="Kinetic Letters"/>
          <w:sz w:val="40"/>
          <w:szCs w:val="40"/>
        </w:rPr>
        <w:t xml:space="preserve"> </w:t>
      </w:r>
    </w:p>
    <w:p w14:paraId="3605F81E" w14:textId="17FB24A5" w:rsidR="12C4090E" w:rsidRDefault="12C4090E" w:rsidP="3A19BC55">
      <w:pPr>
        <w:jc w:val="center"/>
        <w:rPr>
          <w:rFonts w:ascii="Kinetic Letters" w:hAnsi="Kinetic Letters"/>
          <w:sz w:val="40"/>
          <w:szCs w:val="40"/>
        </w:rPr>
      </w:pPr>
      <w:r w:rsidRPr="3A19BC55">
        <w:rPr>
          <w:rFonts w:ascii="Kinetic Letters" w:hAnsi="Kinetic Letters"/>
          <w:sz w:val="40"/>
          <w:szCs w:val="40"/>
        </w:rPr>
        <w:t xml:space="preserve">Today you will be adding decimals together to create a whole. </w:t>
      </w:r>
    </w:p>
    <w:p w14:paraId="5AD51B77" w14:textId="352731A8" w:rsidR="54788DA9" w:rsidRDefault="43C6D7C3" w:rsidP="54788DA9">
      <w:pPr>
        <w:jc w:val="center"/>
      </w:pPr>
      <w:r w:rsidRPr="1081DECC">
        <w:rPr>
          <w:rFonts w:ascii="Kinetic Letters" w:eastAsia="Kinetic Letters" w:hAnsi="Kinetic Letters" w:cs="Kinetic Letters"/>
          <w:sz w:val="40"/>
          <w:szCs w:val="40"/>
        </w:rPr>
        <w:t xml:space="preserve"> Choose your chilli challenge below. 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10466"/>
      </w:tblGrid>
      <w:tr w:rsidR="1081DECC" w14:paraId="69B3AC8C" w14:textId="77777777" w:rsidTr="3A5CDF33">
        <w:tc>
          <w:tcPr>
            <w:tcW w:w="10466" w:type="dxa"/>
            <w:shd w:val="clear" w:color="auto" w:fill="FF0000"/>
          </w:tcPr>
          <w:p w14:paraId="18107C96" w14:textId="6FA73A32" w:rsidR="0EA190DD" w:rsidRDefault="407AEDB5" w:rsidP="1081DECC">
            <w:r>
              <w:rPr>
                <w:noProof/>
                <w:lang w:eastAsia="en-GB"/>
              </w:rPr>
              <w:drawing>
                <wp:inline distT="0" distB="0" distL="0" distR="0" wp14:anchorId="19A5361C" wp14:editId="16D6C245">
                  <wp:extent cx="6553198" cy="4229100"/>
                  <wp:effectExtent l="0" t="0" r="0" b="0"/>
                  <wp:docPr id="314465442" name="Picture 3144654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53198" cy="4229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6BE8F07" w14:textId="66FF7B66" w:rsidR="0EA190DD" w:rsidRDefault="407AEDB5" w:rsidP="1081DECC">
            <w:r>
              <w:rPr>
                <w:noProof/>
                <w:lang w:eastAsia="en-GB"/>
              </w:rPr>
              <w:lastRenderedPageBreak/>
              <w:drawing>
                <wp:inline distT="0" distB="0" distL="0" distR="0" wp14:anchorId="230BCA4B" wp14:editId="4FD91054">
                  <wp:extent cx="6553198" cy="4752974"/>
                  <wp:effectExtent l="0" t="0" r="0" b="0"/>
                  <wp:docPr id="1418735734" name="Picture 14187357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53198" cy="47529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1081DECC" w14:paraId="6DC9E38B" w14:textId="77777777" w:rsidTr="3A5CDF33">
        <w:tc>
          <w:tcPr>
            <w:tcW w:w="10466" w:type="dxa"/>
            <w:shd w:val="clear" w:color="auto" w:fill="FFFF00"/>
          </w:tcPr>
          <w:p w14:paraId="5C0267BB" w14:textId="21B6C0DB" w:rsidR="47AE5DB7" w:rsidRDefault="407AEDB5" w:rsidP="1081DECC">
            <w:r>
              <w:rPr>
                <w:noProof/>
                <w:lang w:eastAsia="en-GB"/>
              </w:rPr>
              <w:lastRenderedPageBreak/>
              <w:drawing>
                <wp:inline distT="0" distB="0" distL="0" distR="0" wp14:anchorId="2DBA8C4C" wp14:editId="2DE8EDEA">
                  <wp:extent cx="6553198" cy="4286250"/>
                  <wp:effectExtent l="0" t="0" r="0" b="0"/>
                  <wp:docPr id="441814037" name="Picture 4418140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53198" cy="4286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C7683E5" w14:textId="74D45048" w:rsidR="47AE5DB7" w:rsidRDefault="407AEDB5" w:rsidP="1081DECC">
            <w:r>
              <w:rPr>
                <w:noProof/>
                <w:lang w:eastAsia="en-GB"/>
              </w:rPr>
              <w:lastRenderedPageBreak/>
              <w:drawing>
                <wp:inline distT="0" distB="0" distL="0" distR="0" wp14:anchorId="5D1CF2BA" wp14:editId="69EA3E92">
                  <wp:extent cx="6553198" cy="4762502"/>
                  <wp:effectExtent l="0" t="0" r="0" b="0"/>
                  <wp:docPr id="438872534" name="Picture 4388725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53198" cy="47625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1081DECC" w14:paraId="08C3E21A" w14:textId="77777777" w:rsidTr="3A5CDF33">
        <w:tc>
          <w:tcPr>
            <w:tcW w:w="10466" w:type="dxa"/>
            <w:shd w:val="clear" w:color="auto" w:fill="92D050"/>
          </w:tcPr>
          <w:p w14:paraId="3308D290" w14:textId="1818A8B8" w:rsidR="23591554" w:rsidRDefault="407AEDB5" w:rsidP="1081DECC">
            <w:r>
              <w:rPr>
                <w:noProof/>
                <w:lang w:eastAsia="en-GB"/>
              </w:rPr>
              <w:lastRenderedPageBreak/>
              <w:drawing>
                <wp:inline distT="0" distB="0" distL="0" distR="0" wp14:anchorId="2B804A02" wp14:editId="07CD7B1C">
                  <wp:extent cx="6553198" cy="4229100"/>
                  <wp:effectExtent l="0" t="0" r="0" b="0"/>
                  <wp:docPr id="1877517041" name="Picture 18775170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53198" cy="4229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F6367A4" w14:textId="5E946FF2" w:rsidR="23591554" w:rsidRDefault="407AEDB5" w:rsidP="1081DECC">
            <w:r>
              <w:rPr>
                <w:noProof/>
                <w:lang w:eastAsia="en-GB"/>
              </w:rPr>
              <w:lastRenderedPageBreak/>
              <w:drawing>
                <wp:inline distT="0" distB="0" distL="0" distR="0" wp14:anchorId="5759D17E" wp14:editId="32692E5C">
                  <wp:extent cx="6553198" cy="4762502"/>
                  <wp:effectExtent l="0" t="0" r="0" b="0"/>
                  <wp:docPr id="1856223424" name="Picture 18562234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53198" cy="47625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2123002E" w14:textId="1B300118" w:rsidR="00315207" w:rsidRPr="00EE090C" w:rsidRDefault="00315207" w:rsidP="00EE770C">
      <w:pPr>
        <w:jc w:val="center"/>
        <w:rPr>
          <w:rFonts w:ascii="Kinetic Letters" w:hAnsi="Kinetic Letters"/>
          <w:b/>
          <w:bCs/>
          <w:sz w:val="32"/>
          <w:szCs w:val="32"/>
        </w:rPr>
      </w:pPr>
    </w:p>
    <w:p w14:paraId="6A8A3CA0" w14:textId="201C2350" w:rsidR="00685D63" w:rsidRPr="00EE090C" w:rsidRDefault="407AEDB5" w:rsidP="00EE770C">
      <w:pPr>
        <w:jc w:val="center"/>
        <w:rPr>
          <w:rFonts w:ascii="Kinetic Letters" w:hAnsi="Kinetic Letters"/>
          <w:sz w:val="32"/>
          <w:szCs w:val="32"/>
        </w:rPr>
      </w:pPr>
      <w:r w:rsidRPr="3A19BC55">
        <w:rPr>
          <w:rFonts w:ascii="Kinetic Letters" w:hAnsi="Kinetic Letters"/>
          <w:sz w:val="32"/>
          <w:szCs w:val="32"/>
        </w:rPr>
        <w:t xml:space="preserve">Challenge 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3489"/>
        <w:gridCol w:w="3489"/>
        <w:gridCol w:w="3489"/>
      </w:tblGrid>
      <w:tr w:rsidR="3A19BC55" w14:paraId="41CAF438" w14:textId="77777777" w:rsidTr="3A5CDF33">
        <w:tc>
          <w:tcPr>
            <w:tcW w:w="3489" w:type="dxa"/>
            <w:shd w:val="clear" w:color="auto" w:fill="FF0000"/>
          </w:tcPr>
          <w:p w14:paraId="0E842061" w14:textId="276B4094" w:rsidR="0F7B6A70" w:rsidRDefault="0F7B6A70" w:rsidP="3A19BC55">
            <w:r>
              <w:rPr>
                <w:noProof/>
                <w:lang w:eastAsia="en-GB"/>
              </w:rPr>
              <w:drawing>
                <wp:inline distT="0" distB="0" distL="0" distR="0" wp14:anchorId="7565F870" wp14:editId="4E54DCF6">
                  <wp:extent cx="2124075" cy="1800225"/>
                  <wp:effectExtent l="0" t="0" r="0" b="0"/>
                  <wp:docPr id="616465145" name="Picture 6164651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24075" cy="1800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89" w:type="dxa"/>
            <w:shd w:val="clear" w:color="auto" w:fill="FFFF00"/>
          </w:tcPr>
          <w:p w14:paraId="6AD0FB6A" w14:textId="017646CA" w:rsidR="0F7B6A70" w:rsidRDefault="0F7B6A70" w:rsidP="3A19BC55">
            <w:r>
              <w:rPr>
                <w:noProof/>
                <w:lang w:eastAsia="en-GB"/>
              </w:rPr>
              <w:drawing>
                <wp:inline distT="0" distB="0" distL="0" distR="0" wp14:anchorId="6DEEA08F" wp14:editId="27358B68">
                  <wp:extent cx="2124075" cy="1809750"/>
                  <wp:effectExtent l="0" t="0" r="0" b="0"/>
                  <wp:docPr id="693004788" name="Picture 6930047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24075" cy="1809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89" w:type="dxa"/>
            <w:shd w:val="clear" w:color="auto" w:fill="92D050"/>
          </w:tcPr>
          <w:p w14:paraId="4F0291B5" w14:textId="140C1748" w:rsidR="0F7B6A70" w:rsidRDefault="0F7B6A70" w:rsidP="3A19BC55">
            <w:r>
              <w:rPr>
                <w:noProof/>
                <w:lang w:eastAsia="en-GB"/>
              </w:rPr>
              <w:drawing>
                <wp:inline distT="0" distB="0" distL="0" distR="0" wp14:anchorId="2F597940" wp14:editId="50F14B24">
                  <wp:extent cx="2124075" cy="1800225"/>
                  <wp:effectExtent l="0" t="0" r="0" b="0"/>
                  <wp:docPr id="63340049" name="Picture 633400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24075" cy="1800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1C1174B" w14:textId="23D742F4" w:rsidR="00685D63" w:rsidRDefault="00685D63" w:rsidP="54788DA9">
      <w:pPr>
        <w:jc w:val="center"/>
      </w:pPr>
      <w:r w:rsidRPr="1081DECC">
        <w:rPr>
          <w:rFonts w:ascii="Kinetic Letters" w:hAnsi="Kinetic Letters"/>
          <w:sz w:val="40"/>
          <w:szCs w:val="40"/>
        </w:rPr>
        <w:t>Our next lesson is English</w:t>
      </w:r>
      <w:r w:rsidR="6F70D668" w:rsidRPr="1081DECC">
        <w:rPr>
          <w:rFonts w:ascii="Kinetic Letters" w:hAnsi="Kinetic Letters"/>
          <w:sz w:val="40"/>
          <w:szCs w:val="40"/>
        </w:rPr>
        <w:t xml:space="preserve">. </w:t>
      </w:r>
    </w:p>
    <w:p w14:paraId="1A360873" w14:textId="0790353C" w:rsidR="7BE9CFFC" w:rsidRDefault="7BE9CFFC" w:rsidP="56145EBA">
      <w:pPr>
        <w:jc w:val="center"/>
      </w:pPr>
    </w:p>
    <w:p w14:paraId="2B0652D7" w14:textId="7D2A980F" w:rsidR="1081DECC" w:rsidRDefault="7C2D0A0E" w:rsidP="1081DECC">
      <w:pPr>
        <w:jc w:val="center"/>
        <w:rPr>
          <w:rFonts w:ascii="Kinetic Letters" w:eastAsia="Kinetic Letters" w:hAnsi="Kinetic Letters" w:cs="Kinetic Letters"/>
          <w:sz w:val="40"/>
          <w:szCs w:val="40"/>
        </w:rPr>
      </w:pPr>
      <w:r w:rsidRPr="3A19BC55">
        <w:rPr>
          <w:rFonts w:ascii="Kinetic Letters" w:eastAsia="Kinetic Letters" w:hAnsi="Kinetic Letters" w:cs="Kinetic Letters"/>
          <w:sz w:val="40"/>
          <w:szCs w:val="40"/>
        </w:rPr>
        <w:t xml:space="preserve">Today let’s revisit the past perfect tense. </w:t>
      </w:r>
      <w:r w:rsidR="0D0083C5" w:rsidRPr="3A19BC55">
        <w:rPr>
          <w:rFonts w:ascii="Kinetic Letters" w:eastAsia="Kinetic Letters" w:hAnsi="Kinetic Letters" w:cs="Kinetic Letters"/>
          <w:sz w:val="40"/>
          <w:szCs w:val="40"/>
        </w:rPr>
        <w:t>Let’s refresh our memories by watching the video below.</w:t>
      </w:r>
    </w:p>
    <w:p w14:paraId="66BDD9F5" w14:textId="57552D55" w:rsidR="74F5D296" w:rsidRDefault="002C6770" w:rsidP="1081DECC">
      <w:pPr>
        <w:jc w:val="center"/>
      </w:pPr>
      <w:hyperlink r:id="rId16">
        <w:r w:rsidR="0D0083C5" w:rsidRPr="3A19BC55">
          <w:rPr>
            <w:rStyle w:val="Hyperlink"/>
            <w:rFonts w:ascii="Kinetic Letters" w:eastAsia="Kinetic Letters" w:hAnsi="Kinetic Letters" w:cs="Kinetic Letters"/>
            <w:sz w:val="40"/>
            <w:szCs w:val="40"/>
          </w:rPr>
          <w:t>https://safeYouTube.net/w/VHvM</w:t>
        </w:r>
      </w:hyperlink>
    </w:p>
    <w:p w14:paraId="2930C86E" w14:textId="2AA2E53A" w:rsidR="74F5D296" w:rsidRDefault="74F5D296" w:rsidP="3A19BC55">
      <w:pPr>
        <w:jc w:val="center"/>
        <w:rPr>
          <w:rFonts w:ascii="Kinetic Letters" w:eastAsia="Kinetic Letters" w:hAnsi="Kinetic Letters" w:cs="Kinetic Letters"/>
          <w:sz w:val="40"/>
          <w:szCs w:val="40"/>
        </w:rPr>
      </w:pPr>
    </w:p>
    <w:p w14:paraId="7DEA1A1D" w14:textId="5DB53830" w:rsidR="74F5D296" w:rsidRDefault="7C2D0A0E" w:rsidP="1081DECC">
      <w:pPr>
        <w:jc w:val="center"/>
      </w:pPr>
      <w:r>
        <w:rPr>
          <w:noProof/>
          <w:lang w:eastAsia="en-GB"/>
        </w:rPr>
        <w:drawing>
          <wp:inline distT="0" distB="0" distL="0" distR="0" wp14:anchorId="30073A0C" wp14:editId="224CF607">
            <wp:extent cx="6229350" cy="2333625"/>
            <wp:effectExtent l="0" t="0" r="0" b="0"/>
            <wp:docPr id="1132891883" name="Picture 11328918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29350" cy="2333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CD4483" w14:textId="18E50CD0" w:rsidR="74F5D296" w:rsidRDefault="32DB0DC4" w:rsidP="1081DECC">
      <w:pPr>
        <w:jc w:val="center"/>
      </w:pPr>
      <w:r>
        <w:rPr>
          <w:noProof/>
          <w:lang w:eastAsia="en-GB"/>
        </w:rPr>
        <w:drawing>
          <wp:inline distT="0" distB="0" distL="0" distR="0" wp14:anchorId="37005318" wp14:editId="360A86A6">
            <wp:extent cx="6353174" cy="2324100"/>
            <wp:effectExtent l="0" t="0" r="0" b="0"/>
            <wp:docPr id="4023138" name="Picture 40231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53174" cy="2324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DF60DE" w14:textId="1F530AC5" w:rsidR="32DB0DC4" w:rsidRDefault="32DB0DC4" w:rsidP="3A19BC55">
      <w:pPr>
        <w:jc w:val="center"/>
      </w:pPr>
      <w:r>
        <w:rPr>
          <w:noProof/>
          <w:lang w:eastAsia="en-GB"/>
        </w:rPr>
        <w:drawing>
          <wp:inline distT="0" distB="0" distL="0" distR="0" wp14:anchorId="768F58E3" wp14:editId="7E7BFE4B">
            <wp:extent cx="6419852" cy="2590800"/>
            <wp:effectExtent l="0" t="0" r="0" b="0"/>
            <wp:docPr id="327463227" name="Picture 3274632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19852" cy="2590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19B53B" w14:textId="7BE17F7A" w:rsidR="7EC9C6D6" w:rsidRDefault="7EC9C6D6" w:rsidP="1081DECC">
      <w:pPr>
        <w:jc w:val="center"/>
      </w:pPr>
    </w:p>
    <w:p w14:paraId="113DCB99" w14:textId="4EC33E9D" w:rsidR="4406E780" w:rsidRDefault="4406E780" w:rsidP="1081DECC">
      <w:pPr>
        <w:jc w:val="center"/>
      </w:pPr>
    </w:p>
    <w:p w14:paraId="56103E5B" w14:textId="77777777" w:rsidR="002C6770" w:rsidRDefault="002C6770" w:rsidP="3A5CDF33">
      <w:pPr>
        <w:jc w:val="center"/>
        <w:rPr>
          <w:rFonts w:ascii="Kinetic Letters" w:eastAsia="Kinetic Letters" w:hAnsi="Kinetic Letters" w:cs="Kinetic Letters"/>
          <w:sz w:val="40"/>
          <w:szCs w:val="40"/>
        </w:rPr>
      </w:pPr>
    </w:p>
    <w:p w14:paraId="70CD774E" w14:textId="114C5215" w:rsidR="4A7EA3CC" w:rsidRDefault="4A7EA3CC" w:rsidP="3A5CDF33">
      <w:pPr>
        <w:jc w:val="center"/>
      </w:pPr>
      <w:r w:rsidRPr="3A5CDF33">
        <w:rPr>
          <w:rFonts w:ascii="Kinetic Letters" w:eastAsia="Kinetic Letters" w:hAnsi="Kinetic Letters" w:cs="Kinetic Letters"/>
          <w:sz w:val="40"/>
          <w:szCs w:val="40"/>
        </w:rPr>
        <w:t xml:space="preserve">Reading </w:t>
      </w:r>
      <w:r w:rsidR="24212F0F">
        <w:rPr>
          <w:noProof/>
          <w:lang w:eastAsia="en-GB"/>
        </w:rPr>
        <w:drawing>
          <wp:inline distT="0" distB="0" distL="0" distR="0" wp14:anchorId="62B6CF94" wp14:editId="150FF1F1">
            <wp:extent cx="1423434" cy="1200150"/>
            <wp:effectExtent l="0" t="0" r="0" b="0"/>
            <wp:docPr id="624459700" name="Picture 6244597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23434" cy="1200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B4CA4F" w14:textId="2B904EDF" w:rsidR="4A7EA3CC" w:rsidRDefault="4A7EA3CC" w:rsidP="3A5CDF33">
      <w:pPr>
        <w:jc w:val="center"/>
        <w:rPr>
          <w:rFonts w:ascii="Kinetic Letters" w:eastAsia="Kinetic Letters" w:hAnsi="Kinetic Letters" w:cs="Kinetic Letters"/>
          <w:sz w:val="40"/>
          <w:szCs w:val="40"/>
        </w:rPr>
      </w:pPr>
      <w:r w:rsidRPr="3A5CDF33">
        <w:rPr>
          <w:rFonts w:ascii="Kinetic Letters" w:eastAsia="Kinetic Letters" w:hAnsi="Kinetic Letters" w:cs="Kinetic Letters"/>
          <w:sz w:val="40"/>
          <w:szCs w:val="40"/>
        </w:rPr>
        <w:t xml:space="preserve">Today we are going to be listening to </w:t>
      </w:r>
      <w:r w:rsidR="37FDF416" w:rsidRPr="3A5CDF33">
        <w:rPr>
          <w:rFonts w:ascii="Kinetic Letters" w:eastAsia="Kinetic Letters" w:hAnsi="Kinetic Letters" w:cs="Kinetic Letters"/>
          <w:sz w:val="40"/>
          <w:szCs w:val="40"/>
        </w:rPr>
        <w:t xml:space="preserve">an extract from the ‘World's Worst Children’ by David </w:t>
      </w:r>
      <w:proofErr w:type="spellStart"/>
      <w:r w:rsidR="37FDF416" w:rsidRPr="3A5CDF33">
        <w:rPr>
          <w:rFonts w:ascii="Kinetic Letters" w:eastAsia="Kinetic Letters" w:hAnsi="Kinetic Letters" w:cs="Kinetic Letters"/>
          <w:sz w:val="40"/>
          <w:szCs w:val="40"/>
        </w:rPr>
        <w:t>Walliams</w:t>
      </w:r>
      <w:proofErr w:type="spellEnd"/>
      <w:r w:rsidR="37FDF416" w:rsidRPr="3A5CDF33">
        <w:rPr>
          <w:rFonts w:ascii="Kinetic Letters" w:eastAsia="Kinetic Letters" w:hAnsi="Kinetic Letters" w:cs="Kinetic Letters"/>
          <w:sz w:val="40"/>
          <w:szCs w:val="40"/>
        </w:rPr>
        <w:t xml:space="preserve">. </w:t>
      </w:r>
    </w:p>
    <w:p w14:paraId="2326162A" w14:textId="5FA9B603" w:rsidR="37FDF416" w:rsidRDefault="002C6770" w:rsidP="3A5CDF33">
      <w:pPr>
        <w:jc w:val="center"/>
        <w:rPr>
          <w:rFonts w:ascii="Kinetic Letters" w:eastAsia="Kinetic Letters" w:hAnsi="Kinetic Letters" w:cs="Kinetic Letters"/>
          <w:sz w:val="40"/>
          <w:szCs w:val="40"/>
        </w:rPr>
      </w:pPr>
      <w:hyperlink r:id="rId21">
        <w:r w:rsidR="37FDF416" w:rsidRPr="3A5CDF33">
          <w:rPr>
            <w:rStyle w:val="Hyperlink"/>
            <w:rFonts w:ascii="Kinetic Letters" w:eastAsia="Kinetic Letters" w:hAnsi="Kinetic Letters" w:cs="Kinetic Letters"/>
            <w:sz w:val="40"/>
            <w:szCs w:val="40"/>
          </w:rPr>
          <w:t>https://safeYouTube.net/w/qBQM</w:t>
        </w:r>
      </w:hyperlink>
    </w:p>
    <w:p w14:paraId="0D19D554" w14:textId="578AD32B" w:rsidR="3A5CDF33" w:rsidRDefault="3A5CDF33" w:rsidP="3A5CDF33">
      <w:pPr>
        <w:jc w:val="center"/>
        <w:rPr>
          <w:rFonts w:ascii="Kinetic Letters" w:eastAsia="Kinetic Letters" w:hAnsi="Kinetic Letters" w:cs="Kinetic Letters"/>
          <w:sz w:val="40"/>
          <w:szCs w:val="40"/>
        </w:rPr>
      </w:pPr>
    </w:p>
    <w:p w14:paraId="5C4B0099" w14:textId="62EBE3D6" w:rsidR="1081DECC" w:rsidRDefault="1081DECC" w:rsidP="1081DECC">
      <w:pPr>
        <w:spacing w:after="240"/>
        <w:jc w:val="center"/>
        <w:rPr>
          <w:rFonts w:ascii="Kinetic Letters" w:hAnsi="Kinetic Letters"/>
          <w:sz w:val="40"/>
          <w:szCs w:val="40"/>
        </w:rPr>
      </w:pPr>
    </w:p>
    <w:p w14:paraId="38CE7B76" w14:textId="5354AA38" w:rsidR="1081DECC" w:rsidRDefault="1081DECC" w:rsidP="1081DECC">
      <w:pPr>
        <w:spacing w:after="240"/>
        <w:jc w:val="center"/>
        <w:rPr>
          <w:rFonts w:ascii="Kinetic Letters" w:hAnsi="Kinetic Letters"/>
          <w:sz w:val="40"/>
          <w:szCs w:val="40"/>
        </w:rPr>
      </w:pPr>
    </w:p>
    <w:p w14:paraId="3D259333" w14:textId="34185786" w:rsidR="390F06E2" w:rsidRDefault="390F06E2" w:rsidP="3A5CDF33">
      <w:pPr>
        <w:spacing w:after="240"/>
        <w:jc w:val="center"/>
        <w:rPr>
          <w:rFonts w:ascii="Kinetic Letters" w:hAnsi="Kinetic Letters"/>
          <w:sz w:val="40"/>
          <w:szCs w:val="40"/>
        </w:rPr>
      </w:pPr>
      <w:r w:rsidRPr="3A5CDF33">
        <w:rPr>
          <w:rFonts w:ascii="Kinetic Letters" w:hAnsi="Kinetic Letters"/>
          <w:sz w:val="40"/>
          <w:szCs w:val="40"/>
        </w:rPr>
        <w:t xml:space="preserve">The final </w:t>
      </w:r>
      <w:r w:rsidR="007419B2" w:rsidRPr="3A5CDF33">
        <w:rPr>
          <w:rFonts w:ascii="Kinetic Letters" w:hAnsi="Kinetic Letters"/>
          <w:sz w:val="40"/>
          <w:szCs w:val="40"/>
        </w:rPr>
        <w:t>lesson is</w:t>
      </w:r>
      <w:r w:rsidR="11DEB01A" w:rsidRPr="3A5CDF33">
        <w:rPr>
          <w:rFonts w:ascii="Kinetic Letters" w:hAnsi="Kinetic Letters"/>
          <w:sz w:val="40"/>
          <w:szCs w:val="40"/>
        </w:rPr>
        <w:t xml:space="preserve"> science</w:t>
      </w:r>
    </w:p>
    <w:p w14:paraId="754732B0" w14:textId="1AC2ACD3" w:rsidR="11DEB01A" w:rsidRDefault="11DEB01A" w:rsidP="3A5CDF33">
      <w:pPr>
        <w:spacing w:after="240"/>
        <w:jc w:val="center"/>
      </w:pPr>
      <w:r>
        <w:rPr>
          <w:noProof/>
          <w:lang w:eastAsia="en-GB"/>
        </w:rPr>
        <w:drawing>
          <wp:inline distT="0" distB="0" distL="0" distR="0" wp14:anchorId="191A6233" wp14:editId="48597A44">
            <wp:extent cx="6638924" cy="2228850"/>
            <wp:effectExtent l="0" t="0" r="0" b="0"/>
            <wp:docPr id="1530429814" name="Picture 15304298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38924" cy="2228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86442C" w14:textId="4F6CFECC" w:rsidR="11DEB01A" w:rsidRDefault="11DEB01A" w:rsidP="3A5CDF33">
      <w:pPr>
        <w:spacing w:after="240"/>
        <w:jc w:val="center"/>
        <w:rPr>
          <w:rFonts w:ascii="Kinetic Letters" w:eastAsia="Kinetic Letters" w:hAnsi="Kinetic Letters" w:cs="Kinetic Letters"/>
          <w:sz w:val="40"/>
          <w:szCs w:val="40"/>
        </w:rPr>
      </w:pPr>
      <w:r w:rsidRPr="3A5CDF33">
        <w:rPr>
          <w:rFonts w:ascii="Kinetic Letters" w:eastAsia="Kinetic Letters" w:hAnsi="Kinetic Letters" w:cs="Kinetic Letters"/>
          <w:sz w:val="40"/>
          <w:szCs w:val="40"/>
        </w:rPr>
        <w:t xml:space="preserve">Draw a picture of your new helicopter and explain how you made it slower. </w:t>
      </w:r>
    </w:p>
    <w:p w14:paraId="233B4922" w14:textId="5C167B80" w:rsidR="3A5CDF33" w:rsidRDefault="3A5CDF33" w:rsidP="3A5CDF33">
      <w:pPr>
        <w:spacing w:after="240"/>
        <w:jc w:val="center"/>
        <w:rPr>
          <w:rFonts w:ascii="Kinetic Letters" w:eastAsia="Kinetic Letters" w:hAnsi="Kinetic Letters" w:cs="Kinetic Letters"/>
          <w:sz w:val="40"/>
          <w:szCs w:val="40"/>
        </w:rPr>
      </w:pPr>
    </w:p>
    <w:p w14:paraId="2CE962B3" w14:textId="0259BC3A" w:rsidR="687DB506" w:rsidRDefault="687DB506" w:rsidP="3A5CDF33">
      <w:pPr>
        <w:spacing w:after="240"/>
        <w:jc w:val="center"/>
        <w:rPr>
          <w:rFonts w:ascii="Kinetic Letters" w:eastAsia="Kinetic Letters" w:hAnsi="Kinetic Letters" w:cs="Kinetic Letters"/>
          <w:sz w:val="40"/>
          <w:szCs w:val="40"/>
        </w:rPr>
      </w:pPr>
      <w:r w:rsidRPr="3A5CDF33">
        <w:rPr>
          <w:rFonts w:ascii="Kinetic Letters" w:eastAsia="Kinetic Letters" w:hAnsi="Kinetic Letters" w:cs="Kinetic Letters"/>
          <w:sz w:val="40"/>
          <w:szCs w:val="40"/>
        </w:rPr>
        <w:t xml:space="preserve">Draw this on a piece of paper. </w:t>
      </w:r>
    </w:p>
    <w:p w14:paraId="341191E8" w14:textId="601A34D1" w:rsidR="687DB506" w:rsidRDefault="687DB506" w:rsidP="3A5CDF33">
      <w:pPr>
        <w:spacing w:after="240"/>
        <w:jc w:val="center"/>
      </w:pPr>
      <w:r>
        <w:rPr>
          <w:noProof/>
          <w:lang w:eastAsia="en-GB"/>
        </w:rPr>
        <w:drawing>
          <wp:inline distT="0" distB="0" distL="0" distR="0" wp14:anchorId="66364226" wp14:editId="425FC215">
            <wp:extent cx="6638924" cy="3314700"/>
            <wp:effectExtent l="0" t="0" r="0" b="0"/>
            <wp:docPr id="1619517660" name="Picture 16195176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38924" cy="3314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BB9873" w14:textId="601A34D1" w:rsidR="3A5CDF33" w:rsidRDefault="3A5CDF33" w:rsidP="3A5CDF33">
      <w:pPr>
        <w:spacing w:after="240"/>
        <w:jc w:val="center"/>
      </w:pPr>
    </w:p>
    <w:p w14:paraId="07B09F66" w14:textId="3CDEF025" w:rsidR="4DAE32D0" w:rsidRDefault="687DB506" w:rsidP="50C625EF">
      <w:pPr>
        <w:spacing w:after="240"/>
        <w:jc w:val="center"/>
      </w:pPr>
      <w:r w:rsidRPr="3A5CDF33">
        <w:rPr>
          <w:rFonts w:ascii="Kinetic Letters" w:eastAsia="Kinetic Letters" w:hAnsi="Kinetic Letters" w:cs="Kinetic Letters"/>
          <w:sz w:val="40"/>
          <w:szCs w:val="40"/>
        </w:rPr>
        <w:t xml:space="preserve">Then follow these instructions. </w:t>
      </w:r>
    </w:p>
    <w:p w14:paraId="2D52D664" w14:textId="5817ADF1" w:rsidR="687DB506" w:rsidRDefault="687DB506" w:rsidP="3A5CDF33">
      <w:pPr>
        <w:spacing w:after="240"/>
        <w:jc w:val="center"/>
      </w:pPr>
      <w:r>
        <w:rPr>
          <w:noProof/>
          <w:lang w:eastAsia="en-GB"/>
        </w:rPr>
        <w:drawing>
          <wp:inline distT="0" distB="0" distL="0" distR="0" wp14:anchorId="5076070F" wp14:editId="50C9B265">
            <wp:extent cx="6638924" cy="3962400"/>
            <wp:effectExtent l="0" t="0" r="0" b="0"/>
            <wp:docPr id="1229555628" name="Picture 12295556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38924" cy="396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5ED308" w14:textId="7F962BC6" w:rsidR="4DAE32D0" w:rsidRDefault="4DAE32D0" w:rsidP="50C625EF">
      <w:pPr>
        <w:spacing w:after="240"/>
        <w:jc w:val="center"/>
      </w:pPr>
    </w:p>
    <w:p w14:paraId="7F3E8004" w14:textId="505974A2" w:rsidR="50C625EF" w:rsidRDefault="50C625EF" w:rsidP="50C625EF">
      <w:pPr>
        <w:spacing w:after="240"/>
        <w:jc w:val="center"/>
      </w:pPr>
    </w:p>
    <w:p w14:paraId="6EEC3C0D" w14:textId="2A47BC0A" w:rsidR="50C625EF" w:rsidRDefault="50C625EF" w:rsidP="50C625EF">
      <w:pPr>
        <w:spacing w:after="240"/>
        <w:jc w:val="center"/>
      </w:pPr>
    </w:p>
    <w:p w14:paraId="5B64EE1F" w14:textId="55DFE9AF" w:rsidR="3D17ADE3" w:rsidRDefault="3D17ADE3" w:rsidP="23DA98C3">
      <w:pPr>
        <w:spacing w:after="240"/>
        <w:jc w:val="center"/>
      </w:pPr>
    </w:p>
    <w:p w14:paraId="0A8C57C5" w14:textId="7FBED1F4" w:rsidR="1081DECC" w:rsidRDefault="1081DECC" w:rsidP="1081DECC">
      <w:pPr>
        <w:spacing w:after="240"/>
        <w:jc w:val="center"/>
      </w:pPr>
    </w:p>
    <w:p w14:paraId="3AD5ED67" w14:textId="72F7D8D8" w:rsidR="33BCCCC7" w:rsidRDefault="024464C7" w:rsidP="54788DA9">
      <w:pPr>
        <w:jc w:val="center"/>
        <w:rPr>
          <w:rFonts w:ascii="Kinetic Letters" w:hAnsi="Kinetic Letters"/>
          <w:sz w:val="40"/>
          <w:szCs w:val="40"/>
        </w:rPr>
      </w:pPr>
      <w:r w:rsidRPr="54788DA9">
        <w:rPr>
          <w:rFonts w:ascii="Kinetic Letters" w:hAnsi="Kinetic Letters"/>
          <w:sz w:val="40"/>
          <w:szCs w:val="40"/>
        </w:rPr>
        <w:t xml:space="preserve">Remember to have time to yourself and to do something you enjoy. Also complete your daily reading. </w:t>
      </w:r>
    </w:p>
    <w:p w14:paraId="7C681C5F" w14:textId="5DFC8767" w:rsidR="33BCCCC7" w:rsidRDefault="33BCCCC7" w:rsidP="54788DA9">
      <w:pPr>
        <w:jc w:val="center"/>
        <w:rPr>
          <w:rFonts w:ascii="Kinetic Letters" w:hAnsi="Kinetic Letters"/>
          <w:sz w:val="40"/>
          <w:szCs w:val="40"/>
        </w:rPr>
      </w:pPr>
    </w:p>
    <w:p w14:paraId="55B270B9" w14:textId="12E87DD8" w:rsidR="33BCCCC7" w:rsidRDefault="33BCCCC7" w:rsidP="33BCCCC7">
      <w:pPr>
        <w:jc w:val="center"/>
        <w:rPr>
          <w:rFonts w:ascii="Kinetic Letters" w:hAnsi="Kinetic Letters"/>
          <w:sz w:val="40"/>
          <w:szCs w:val="40"/>
        </w:rPr>
      </w:pPr>
    </w:p>
    <w:p w14:paraId="0B397600" w14:textId="0539C4C1" w:rsidR="54788DA9" w:rsidRDefault="54788DA9" w:rsidP="54788DA9">
      <w:pPr>
        <w:jc w:val="center"/>
        <w:rPr>
          <w:rFonts w:ascii="Kinetic Letters" w:hAnsi="Kinetic Letters"/>
          <w:sz w:val="40"/>
          <w:szCs w:val="40"/>
        </w:rPr>
      </w:pPr>
    </w:p>
    <w:p w14:paraId="7A71D19F" w14:textId="2F265FD0" w:rsidR="23233DAF" w:rsidRDefault="091395B3" w:rsidP="23233DAF">
      <w:pPr>
        <w:jc w:val="center"/>
        <w:rPr>
          <w:rFonts w:ascii="Kinetic Letters" w:hAnsi="Kinetic Letters"/>
          <w:sz w:val="40"/>
          <w:szCs w:val="40"/>
        </w:rPr>
      </w:pPr>
      <w:r w:rsidRPr="1081DECC">
        <w:rPr>
          <w:rFonts w:ascii="Kinetic Letters" w:hAnsi="Kinetic Letters"/>
          <w:sz w:val="40"/>
          <w:szCs w:val="40"/>
        </w:rPr>
        <w:t xml:space="preserve">Maths </w:t>
      </w:r>
      <w:r w:rsidR="75C78E0D" w:rsidRPr="1081DECC">
        <w:rPr>
          <w:rFonts w:ascii="Kinetic Letters" w:hAnsi="Kinetic Letters"/>
          <w:sz w:val="40"/>
          <w:szCs w:val="40"/>
        </w:rPr>
        <w:t xml:space="preserve">answers 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10466"/>
      </w:tblGrid>
      <w:tr w:rsidR="1081DECC" w14:paraId="5C6B492E" w14:textId="77777777" w:rsidTr="3A5CDF33">
        <w:tc>
          <w:tcPr>
            <w:tcW w:w="10466" w:type="dxa"/>
            <w:shd w:val="clear" w:color="auto" w:fill="FF0000"/>
          </w:tcPr>
          <w:p w14:paraId="1971B672" w14:textId="5DAA749C" w:rsidR="0637D537" w:rsidRDefault="34DCAA83" w:rsidP="1081DECC">
            <w:r>
              <w:rPr>
                <w:noProof/>
                <w:lang w:eastAsia="en-GB"/>
              </w:rPr>
              <w:drawing>
                <wp:inline distT="0" distB="0" distL="0" distR="0" wp14:anchorId="13FDA65D" wp14:editId="56CEFD29">
                  <wp:extent cx="6553198" cy="2019300"/>
                  <wp:effectExtent l="0" t="0" r="0" b="0"/>
                  <wp:docPr id="685564871" name="Picture 6855648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53198" cy="2019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1081DECC" w14:paraId="6731E91B" w14:textId="77777777" w:rsidTr="3A5CDF33">
        <w:tc>
          <w:tcPr>
            <w:tcW w:w="10466" w:type="dxa"/>
            <w:shd w:val="clear" w:color="auto" w:fill="FFFF00"/>
          </w:tcPr>
          <w:p w14:paraId="10EE7D46" w14:textId="2C0D05FA" w:rsidR="685E146F" w:rsidRDefault="34DCAA83" w:rsidP="1081DECC">
            <w:r>
              <w:rPr>
                <w:noProof/>
                <w:lang w:eastAsia="en-GB"/>
              </w:rPr>
              <w:drawing>
                <wp:inline distT="0" distB="0" distL="0" distR="0" wp14:anchorId="00960005" wp14:editId="19EB4674">
                  <wp:extent cx="6553198" cy="1971675"/>
                  <wp:effectExtent l="0" t="0" r="0" b="0"/>
                  <wp:docPr id="447071428" name="Picture 4470714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53198" cy="1971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1081DECC" w14:paraId="46A4E6FC" w14:textId="77777777" w:rsidTr="3A5CDF33">
        <w:tc>
          <w:tcPr>
            <w:tcW w:w="10466" w:type="dxa"/>
            <w:shd w:val="clear" w:color="auto" w:fill="92D050"/>
          </w:tcPr>
          <w:p w14:paraId="4BEE4A9C" w14:textId="4191046C" w:rsidR="4AAD0FF9" w:rsidRDefault="34DCAA83" w:rsidP="1081DECC">
            <w:r>
              <w:rPr>
                <w:noProof/>
                <w:lang w:eastAsia="en-GB"/>
              </w:rPr>
              <w:drawing>
                <wp:inline distT="0" distB="0" distL="0" distR="0" wp14:anchorId="003F08DC" wp14:editId="5C63F1B6">
                  <wp:extent cx="6553198" cy="1657350"/>
                  <wp:effectExtent l="0" t="0" r="0" b="0"/>
                  <wp:docPr id="1602949382" name="Picture 16029493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53198" cy="1657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72D4CCA5" w14:textId="3BF5A07A" w:rsidR="5AA863BC" w:rsidRDefault="5AA863BC" w:rsidP="23233DAF">
      <w:pPr>
        <w:jc w:val="center"/>
      </w:pPr>
    </w:p>
    <w:p w14:paraId="2F53F02E" w14:textId="6D2FBDFE" w:rsidR="1081DECC" w:rsidRDefault="20EA438E" w:rsidP="3A19BC55">
      <w:pPr>
        <w:jc w:val="center"/>
        <w:rPr>
          <w:rFonts w:ascii="Kinetic Letters" w:eastAsia="Kinetic Letters" w:hAnsi="Kinetic Letters" w:cs="Kinetic Letters"/>
          <w:sz w:val="40"/>
          <w:szCs w:val="40"/>
        </w:rPr>
      </w:pPr>
      <w:r w:rsidRPr="3A19BC55">
        <w:rPr>
          <w:rFonts w:ascii="Kinetic Letters" w:eastAsia="Kinetic Letters" w:hAnsi="Kinetic Letters" w:cs="Kinetic Letters"/>
          <w:sz w:val="40"/>
          <w:szCs w:val="40"/>
        </w:rPr>
        <w:t xml:space="preserve">Challenge 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3489"/>
        <w:gridCol w:w="3489"/>
        <w:gridCol w:w="3489"/>
      </w:tblGrid>
      <w:tr w:rsidR="3A19BC55" w14:paraId="45E5CC30" w14:textId="77777777" w:rsidTr="3A5CDF33">
        <w:tc>
          <w:tcPr>
            <w:tcW w:w="3489" w:type="dxa"/>
            <w:shd w:val="clear" w:color="auto" w:fill="FF0000"/>
          </w:tcPr>
          <w:p w14:paraId="3DF4656C" w14:textId="41C6260A" w:rsidR="52D85826" w:rsidRDefault="52D85826" w:rsidP="3A19BC55">
            <w:r>
              <w:rPr>
                <w:noProof/>
                <w:lang w:eastAsia="en-GB"/>
              </w:rPr>
              <w:drawing>
                <wp:inline distT="0" distB="0" distL="0" distR="0" wp14:anchorId="5B1D1FC5" wp14:editId="3AF02BB8">
                  <wp:extent cx="2124075" cy="381000"/>
                  <wp:effectExtent l="0" t="0" r="0" b="0"/>
                  <wp:docPr id="319231452" name="Picture 3192314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24075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89" w:type="dxa"/>
            <w:shd w:val="clear" w:color="auto" w:fill="FFFF00"/>
          </w:tcPr>
          <w:p w14:paraId="4BB4966F" w14:textId="06E73314" w:rsidR="52D85826" w:rsidRDefault="52D85826" w:rsidP="3A19BC55">
            <w:r>
              <w:rPr>
                <w:noProof/>
                <w:lang w:eastAsia="en-GB"/>
              </w:rPr>
              <w:drawing>
                <wp:inline distT="0" distB="0" distL="0" distR="0" wp14:anchorId="3C6544AD" wp14:editId="7E918C76">
                  <wp:extent cx="2124075" cy="466725"/>
                  <wp:effectExtent l="0" t="0" r="0" b="0"/>
                  <wp:docPr id="1589830728" name="Picture 15898307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24075" cy="466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89" w:type="dxa"/>
            <w:shd w:val="clear" w:color="auto" w:fill="92D050"/>
          </w:tcPr>
          <w:p w14:paraId="5F3A7F31" w14:textId="5DC888B2" w:rsidR="52D85826" w:rsidRDefault="52D85826" w:rsidP="3A19BC55">
            <w:r>
              <w:rPr>
                <w:noProof/>
                <w:lang w:eastAsia="en-GB"/>
              </w:rPr>
              <w:drawing>
                <wp:inline distT="0" distB="0" distL="0" distR="0" wp14:anchorId="631F9D00" wp14:editId="1AE70A9F">
                  <wp:extent cx="2124075" cy="238125"/>
                  <wp:effectExtent l="0" t="0" r="0" b="0"/>
                  <wp:docPr id="913692509" name="Picture 91369250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24075" cy="238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55D11578" w14:textId="700D259A" w:rsidR="1081DECC" w:rsidRDefault="1081DECC" w:rsidP="1081DECC">
      <w:pPr>
        <w:jc w:val="center"/>
      </w:pPr>
    </w:p>
    <w:p w14:paraId="53838955" w14:textId="2FE70914" w:rsidR="00894ADF" w:rsidRPr="00EE090C" w:rsidRDefault="00894ADF" w:rsidP="1081DECC">
      <w:pPr>
        <w:jc w:val="center"/>
        <w:rPr>
          <w:rFonts w:ascii="Kinetic Letters" w:hAnsi="Kinetic Letters"/>
          <w:sz w:val="40"/>
          <w:szCs w:val="40"/>
        </w:rPr>
      </w:pPr>
      <w:r w:rsidRPr="00EE090C">
        <w:rPr>
          <w:rFonts w:ascii="Kinetic Letters" w:hAnsi="Kinetic Letters"/>
          <w:b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07CAD14" wp14:editId="5251B62E">
                <wp:simplePos x="0" y="0"/>
                <wp:positionH relativeFrom="column">
                  <wp:posOffset>1257300</wp:posOffset>
                </wp:positionH>
                <wp:positionV relativeFrom="paragraph">
                  <wp:posOffset>90805</wp:posOffset>
                </wp:positionV>
                <wp:extent cx="2612390" cy="0"/>
                <wp:effectExtent l="9525" t="8890" r="6985" b="10160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61239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id="Straight Connector 3" style="position:absolute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spid="_x0000_s1026" strokeweight="1pt" from="99pt,7.15pt" to="304.7pt,7.15pt" w14:anchorId="7656DBED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"/>
            </w:pict>
          </mc:Fallback>
        </mc:AlternateContent>
      </w:r>
      <w:r w:rsidR="0E26A5D4" w:rsidRPr="1081DECC">
        <w:rPr>
          <w:rFonts w:ascii="Kinetic Letters" w:hAnsi="Kinetic Letters"/>
          <w:sz w:val="40"/>
          <w:szCs w:val="40"/>
        </w:rPr>
        <w:t>English answ</w:t>
      </w:r>
      <w:r w:rsidR="40AE864F" w:rsidRPr="1081DECC">
        <w:rPr>
          <w:rFonts w:ascii="Kinetic Letters" w:hAnsi="Kinetic Letters"/>
          <w:sz w:val="40"/>
          <w:szCs w:val="40"/>
        </w:rPr>
        <w:t xml:space="preserve">ers </w:t>
      </w:r>
    </w:p>
    <w:p w14:paraId="0C223590" w14:textId="6789605A" w:rsidR="40AE864F" w:rsidRDefault="15A56482" w:rsidP="1081DECC">
      <w:pPr>
        <w:jc w:val="center"/>
      </w:pPr>
      <w:r>
        <w:rPr>
          <w:noProof/>
          <w:lang w:eastAsia="en-GB"/>
        </w:rPr>
        <w:drawing>
          <wp:inline distT="0" distB="0" distL="0" distR="0" wp14:anchorId="62B8BBEA" wp14:editId="288DFC9A">
            <wp:extent cx="4257675" cy="200025"/>
            <wp:effectExtent l="0" t="0" r="0" b="0"/>
            <wp:docPr id="1648491413" name="Picture 16484914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57675" cy="200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64BAE7" w14:textId="6789605A" w:rsidR="3A19BC55" w:rsidRDefault="3A19BC55" w:rsidP="3A19BC55">
      <w:pPr>
        <w:jc w:val="center"/>
      </w:pPr>
    </w:p>
    <w:p w14:paraId="2BB8FDE8" w14:textId="06FA33A0" w:rsidR="15A56482" w:rsidRDefault="15A56482" w:rsidP="3A19BC55">
      <w:pPr>
        <w:jc w:val="center"/>
      </w:pPr>
      <w:r>
        <w:rPr>
          <w:noProof/>
          <w:lang w:eastAsia="en-GB"/>
        </w:rPr>
        <w:drawing>
          <wp:inline distT="0" distB="0" distL="0" distR="0" wp14:anchorId="79B30F46" wp14:editId="078873D3">
            <wp:extent cx="6619876" cy="733425"/>
            <wp:effectExtent l="0" t="0" r="0" b="0"/>
            <wp:docPr id="579050622" name="Picture 5790506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19876" cy="733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BFA4BA" w14:textId="4BCFFD1C" w:rsidR="15A56482" w:rsidRDefault="15A56482" w:rsidP="3A19BC55">
      <w:pPr>
        <w:jc w:val="center"/>
      </w:pPr>
      <w:r>
        <w:rPr>
          <w:noProof/>
          <w:lang w:eastAsia="en-GB"/>
        </w:rPr>
        <w:drawing>
          <wp:inline distT="0" distB="0" distL="0" distR="0" wp14:anchorId="43C9AB17" wp14:editId="7788D2F7">
            <wp:extent cx="6400800" cy="1476375"/>
            <wp:effectExtent l="0" t="0" r="0" b="0"/>
            <wp:docPr id="2049201215" name="Picture 20492012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00800" cy="1476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7B1A7B" w14:textId="1C4B8500" w:rsidR="40AE864F" w:rsidRDefault="40AE864F" w:rsidP="1081DECC">
      <w:pPr>
        <w:jc w:val="center"/>
      </w:pPr>
    </w:p>
    <w:p w14:paraId="4EE3F04F" w14:textId="0D92BE8A" w:rsidR="40AE864F" w:rsidRDefault="40AE864F" w:rsidP="002C6770">
      <w:bookmarkStart w:id="0" w:name="_GoBack"/>
      <w:bookmarkEnd w:id="0"/>
    </w:p>
    <w:sectPr w:rsidR="40AE864F" w:rsidSect="00370A3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Kinetic Letters">
    <w:panose1 w:val="00000000000000000000"/>
    <w:charset w:val="00"/>
    <w:family w:val="modern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7B4047F"/>
    <w:multiLevelType w:val="hybridMultilevel"/>
    <w:tmpl w:val="6494D6D6"/>
    <w:lvl w:ilvl="0" w:tplc="62B88D60">
      <w:start w:val="1"/>
      <w:numFmt w:val="decimal"/>
      <w:lvlText w:val="%1."/>
      <w:lvlJc w:val="left"/>
      <w:pPr>
        <w:ind w:left="720" w:hanging="360"/>
      </w:pPr>
    </w:lvl>
    <w:lvl w:ilvl="1" w:tplc="20B63F98">
      <w:start w:val="1"/>
      <w:numFmt w:val="lowerLetter"/>
      <w:lvlText w:val="%2."/>
      <w:lvlJc w:val="left"/>
      <w:pPr>
        <w:ind w:left="1440" w:hanging="360"/>
      </w:pPr>
    </w:lvl>
    <w:lvl w:ilvl="2" w:tplc="FC063C8E">
      <w:start w:val="1"/>
      <w:numFmt w:val="lowerRoman"/>
      <w:lvlText w:val="%3."/>
      <w:lvlJc w:val="right"/>
      <w:pPr>
        <w:ind w:left="2160" w:hanging="180"/>
      </w:pPr>
    </w:lvl>
    <w:lvl w:ilvl="3" w:tplc="84FC1CC2">
      <w:start w:val="1"/>
      <w:numFmt w:val="decimal"/>
      <w:lvlText w:val="%4."/>
      <w:lvlJc w:val="left"/>
      <w:pPr>
        <w:ind w:left="2880" w:hanging="360"/>
      </w:pPr>
    </w:lvl>
    <w:lvl w:ilvl="4" w:tplc="AE02EE12">
      <w:start w:val="1"/>
      <w:numFmt w:val="lowerLetter"/>
      <w:lvlText w:val="%5."/>
      <w:lvlJc w:val="left"/>
      <w:pPr>
        <w:ind w:left="3600" w:hanging="360"/>
      </w:pPr>
    </w:lvl>
    <w:lvl w:ilvl="5" w:tplc="EE5CF002">
      <w:start w:val="1"/>
      <w:numFmt w:val="lowerRoman"/>
      <w:lvlText w:val="%6."/>
      <w:lvlJc w:val="right"/>
      <w:pPr>
        <w:ind w:left="4320" w:hanging="180"/>
      </w:pPr>
    </w:lvl>
    <w:lvl w:ilvl="6" w:tplc="21E81AA8">
      <w:start w:val="1"/>
      <w:numFmt w:val="decimal"/>
      <w:lvlText w:val="%7."/>
      <w:lvlJc w:val="left"/>
      <w:pPr>
        <w:ind w:left="5040" w:hanging="360"/>
      </w:pPr>
    </w:lvl>
    <w:lvl w:ilvl="7" w:tplc="04904BFE">
      <w:start w:val="1"/>
      <w:numFmt w:val="lowerLetter"/>
      <w:lvlText w:val="%8."/>
      <w:lvlJc w:val="left"/>
      <w:pPr>
        <w:ind w:left="5760" w:hanging="360"/>
      </w:pPr>
    </w:lvl>
    <w:lvl w:ilvl="8" w:tplc="CB8C635E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B7F06AC"/>
    <w:multiLevelType w:val="hybridMultilevel"/>
    <w:tmpl w:val="5AB8BC20"/>
    <w:lvl w:ilvl="0" w:tplc="CE04E884">
      <w:start w:val="1"/>
      <w:numFmt w:val="decimal"/>
      <w:lvlText w:val="%1."/>
      <w:lvlJc w:val="left"/>
      <w:pPr>
        <w:ind w:left="720" w:hanging="360"/>
      </w:pPr>
    </w:lvl>
    <w:lvl w:ilvl="1" w:tplc="CF2C45EE">
      <w:start w:val="1"/>
      <w:numFmt w:val="lowerLetter"/>
      <w:lvlText w:val="%2."/>
      <w:lvlJc w:val="left"/>
      <w:pPr>
        <w:ind w:left="1440" w:hanging="360"/>
      </w:pPr>
    </w:lvl>
    <w:lvl w:ilvl="2" w:tplc="478898D6">
      <w:start w:val="1"/>
      <w:numFmt w:val="lowerRoman"/>
      <w:lvlText w:val="%3."/>
      <w:lvlJc w:val="right"/>
      <w:pPr>
        <w:ind w:left="2160" w:hanging="180"/>
      </w:pPr>
    </w:lvl>
    <w:lvl w:ilvl="3" w:tplc="B2B8CAEE">
      <w:start w:val="1"/>
      <w:numFmt w:val="decimal"/>
      <w:lvlText w:val="%4."/>
      <w:lvlJc w:val="left"/>
      <w:pPr>
        <w:ind w:left="2880" w:hanging="360"/>
      </w:pPr>
    </w:lvl>
    <w:lvl w:ilvl="4" w:tplc="82020B90">
      <w:start w:val="1"/>
      <w:numFmt w:val="lowerLetter"/>
      <w:lvlText w:val="%5."/>
      <w:lvlJc w:val="left"/>
      <w:pPr>
        <w:ind w:left="3600" w:hanging="360"/>
      </w:pPr>
    </w:lvl>
    <w:lvl w:ilvl="5" w:tplc="FBF0DA84">
      <w:start w:val="1"/>
      <w:numFmt w:val="lowerRoman"/>
      <w:lvlText w:val="%6."/>
      <w:lvlJc w:val="right"/>
      <w:pPr>
        <w:ind w:left="4320" w:hanging="180"/>
      </w:pPr>
    </w:lvl>
    <w:lvl w:ilvl="6" w:tplc="873EEB2A">
      <w:start w:val="1"/>
      <w:numFmt w:val="decimal"/>
      <w:lvlText w:val="%7."/>
      <w:lvlJc w:val="left"/>
      <w:pPr>
        <w:ind w:left="5040" w:hanging="360"/>
      </w:pPr>
    </w:lvl>
    <w:lvl w:ilvl="7" w:tplc="4866D350">
      <w:start w:val="1"/>
      <w:numFmt w:val="lowerLetter"/>
      <w:lvlText w:val="%8."/>
      <w:lvlJc w:val="left"/>
      <w:pPr>
        <w:ind w:left="5760" w:hanging="360"/>
      </w:pPr>
    </w:lvl>
    <w:lvl w:ilvl="8" w:tplc="59EE5542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A7B77F8"/>
    <w:multiLevelType w:val="hybridMultilevel"/>
    <w:tmpl w:val="8702D958"/>
    <w:lvl w:ilvl="0" w:tplc="BF76A14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E7290F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B96E07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CEE24B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7007C0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BCA1B2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D2451B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FD00BA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1E2A3F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6C3747F9"/>
    <w:multiLevelType w:val="hybridMultilevel"/>
    <w:tmpl w:val="780A97C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0A37"/>
    <w:rsid w:val="00002228"/>
    <w:rsid w:val="00020939"/>
    <w:rsid w:val="000453A6"/>
    <w:rsid w:val="00092C34"/>
    <w:rsid w:val="00212676"/>
    <w:rsid w:val="002C6770"/>
    <w:rsid w:val="002E30E2"/>
    <w:rsid w:val="00315207"/>
    <w:rsid w:val="00370A37"/>
    <w:rsid w:val="00376C7F"/>
    <w:rsid w:val="003A2C6F"/>
    <w:rsid w:val="003C69E2"/>
    <w:rsid w:val="003C9D1D"/>
    <w:rsid w:val="00483C2B"/>
    <w:rsid w:val="004904DE"/>
    <w:rsid w:val="004D1DF3"/>
    <w:rsid w:val="005E59B6"/>
    <w:rsid w:val="00685D63"/>
    <w:rsid w:val="0068A759"/>
    <w:rsid w:val="007419B2"/>
    <w:rsid w:val="007D22D1"/>
    <w:rsid w:val="00851667"/>
    <w:rsid w:val="008903BD"/>
    <w:rsid w:val="008921EC"/>
    <w:rsid w:val="00894ADF"/>
    <w:rsid w:val="008D0E20"/>
    <w:rsid w:val="008D288D"/>
    <w:rsid w:val="008E44FF"/>
    <w:rsid w:val="0097325E"/>
    <w:rsid w:val="009B02A5"/>
    <w:rsid w:val="00A0021A"/>
    <w:rsid w:val="00A42F90"/>
    <w:rsid w:val="00B20AAE"/>
    <w:rsid w:val="00C030E0"/>
    <w:rsid w:val="00C94B31"/>
    <w:rsid w:val="00CB16FE"/>
    <w:rsid w:val="00D30368"/>
    <w:rsid w:val="00DA3A14"/>
    <w:rsid w:val="00DD67FB"/>
    <w:rsid w:val="00DE6F6E"/>
    <w:rsid w:val="00E267AD"/>
    <w:rsid w:val="00E36575"/>
    <w:rsid w:val="00E47BF2"/>
    <w:rsid w:val="00E70E59"/>
    <w:rsid w:val="00EA3FD2"/>
    <w:rsid w:val="00EC14D2"/>
    <w:rsid w:val="00EC37A9"/>
    <w:rsid w:val="00EE090C"/>
    <w:rsid w:val="00EE770C"/>
    <w:rsid w:val="013720F0"/>
    <w:rsid w:val="0192E809"/>
    <w:rsid w:val="01FBBB93"/>
    <w:rsid w:val="024464C7"/>
    <w:rsid w:val="0255D788"/>
    <w:rsid w:val="025FDAA6"/>
    <w:rsid w:val="02913B86"/>
    <w:rsid w:val="02A2E8A6"/>
    <w:rsid w:val="02C183EA"/>
    <w:rsid w:val="02C26D8B"/>
    <w:rsid w:val="034E0F6F"/>
    <w:rsid w:val="03956C0E"/>
    <w:rsid w:val="03A99D09"/>
    <w:rsid w:val="03B2CEA1"/>
    <w:rsid w:val="03DD4E8F"/>
    <w:rsid w:val="041EA081"/>
    <w:rsid w:val="042AD2F9"/>
    <w:rsid w:val="0432D891"/>
    <w:rsid w:val="04F558FF"/>
    <w:rsid w:val="05176E91"/>
    <w:rsid w:val="0637D537"/>
    <w:rsid w:val="065E534E"/>
    <w:rsid w:val="067A40FE"/>
    <w:rsid w:val="0696E41D"/>
    <w:rsid w:val="06AFA87E"/>
    <w:rsid w:val="06B03BF2"/>
    <w:rsid w:val="06C890D1"/>
    <w:rsid w:val="06CAE81D"/>
    <w:rsid w:val="07291C29"/>
    <w:rsid w:val="074122FF"/>
    <w:rsid w:val="0793F017"/>
    <w:rsid w:val="07A516F2"/>
    <w:rsid w:val="085F3460"/>
    <w:rsid w:val="086351B0"/>
    <w:rsid w:val="086B72D6"/>
    <w:rsid w:val="08B5F966"/>
    <w:rsid w:val="08F79C85"/>
    <w:rsid w:val="08FCFB0C"/>
    <w:rsid w:val="091395B3"/>
    <w:rsid w:val="0954B223"/>
    <w:rsid w:val="09BE3BB4"/>
    <w:rsid w:val="09EFC1F1"/>
    <w:rsid w:val="0A126955"/>
    <w:rsid w:val="0A32FC24"/>
    <w:rsid w:val="0A5B557C"/>
    <w:rsid w:val="0A66C763"/>
    <w:rsid w:val="0ACBC941"/>
    <w:rsid w:val="0AFCED50"/>
    <w:rsid w:val="0B6F6DC1"/>
    <w:rsid w:val="0BDD92B4"/>
    <w:rsid w:val="0C178B1F"/>
    <w:rsid w:val="0CAEB84C"/>
    <w:rsid w:val="0CC4A148"/>
    <w:rsid w:val="0D0083C5"/>
    <w:rsid w:val="0D273110"/>
    <w:rsid w:val="0D35DFC9"/>
    <w:rsid w:val="0D578D1F"/>
    <w:rsid w:val="0D6BD85C"/>
    <w:rsid w:val="0DC6F21D"/>
    <w:rsid w:val="0E1357E1"/>
    <w:rsid w:val="0E1AEBC5"/>
    <w:rsid w:val="0E23BEFC"/>
    <w:rsid w:val="0E26A5D4"/>
    <w:rsid w:val="0E2FBC9E"/>
    <w:rsid w:val="0E5AD371"/>
    <w:rsid w:val="0E7B4F02"/>
    <w:rsid w:val="0EA190DD"/>
    <w:rsid w:val="0ECA535E"/>
    <w:rsid w:val="0EDDAEDB"/>
    <w:rsid w:val="0EEE59C4"/>
    <w:rsid w:val="0F06B7E9"/>
    <w:rsid w:val="0F7B6A70"/>
    <w:rsid w:val="0FB726A0"/>
    <w:rsid w:val="100E3D81"/>
    <w:rsid w:val="102AC35C"/>
    <w:rsid w:val="1048B1CF"/>
    <w:rsid w:val="104AC24E"/>
    <w:rsid w:val="107A9DAE"/>
    <w:rsid w:val="1081DECC"/>
    <w:rsid w:val="1081F674"/>
    <w:rsid w:val="10904270"/>
    <w:rsid w:val="113BE6EA"/>
    <w:rsid w:val="11DEB01A"/>
    <w:rsid w:val="1201F33E"/>
    <w:rsid w:val="12142A90"/>
    <w:rsid w:val="125D4B01"/>
    <w:rsid w:val="1271BC73"/>
    <w:rsid w:val="128D5207"/>
    <w:rsid w:val="12AEDBC4"/>
    <w:rsid w:val="12B8A7B2"/>
    <w:rsid w:val="12C4090E"/>
    <w:rsid w:val="12ED3664"/>
    <w:rsid w:val="134773D0"/>
    <w:rsid w:val="13640F1D"/>
    <w:rsid w:val="1369810E"/>
    <w:rsid w:val="147CF33D"/>
    <w:rsid w:val="14A54CB9"/>
    <w:rsid w:val="152CCC30"/>
    <w:rsid w:val="1563B6E4"/>
    <w:rsid w:val="157D393F"/>
    <w:rsid w:val="1585DE67"/>
    <w:rsid w:val="15A4788A"/>
    <w:rsid w:val="15A56482"/>
    <w:rsid w:val="163AD998"/>
    <w:rsid w:val="170A95AB"/>
    <w:rsid w:val="174B0C00"/>
    <w:rsid w:val="1751E7C0"/>
    <w:rsid w:val="17A013EC"/>
    <w:rsid w:val="17E11CE7"/>
    <w:rsid w:val="17F82160"/>
    <w:rsid w:val="18440028"/>
    <w:rsid w:val="184C9C31"/>
    <w:rsid w:val="185795F5"/>
    <w:rsid w:val="1875487D"/>
    <w:rsid w:val="18D5ED3E"/>
    <w:rsid w:val="18D71366"/>
    <w:rsid w:val="192A9595"/>
    <w:rsid w:val="194395A0"/>
    <w:rsid w:val="19522838"/>
    <w:rsid w:val="195B2201"/>
    <w:rsid w:val="19AA3F7E"/>
    <w:rsid w:val="19D44BF4"/>
    <w:rsid w:val="19ED4C07"/>
    <w:rsid w:val="19F9200B"/>
    <w:rsid w:val="1A525BBF"/>
    <w:rsid w:val="1A54D645"/>
    <w:rsid w:val="1ABD1E5A"/>
    <w:rsid w:val="1B3B166E"/>
    <w:rsid w:val="1BE1F6F0"/>
    <w:rsid w:val="1BFB373A"/>
    <w:rsid w:val="1C3C6635"/>
    <w:rsid w:val="1C4EC144"/>
    <w:rsid w:val="1C7EA5C3"/>
    <w:rsid w:val="1C9C24B4"/>
    <w:rsid w:val="1CB932A4"/>
    <w:rsid w:val="1D5C4B91"/>
    <w:rsid w:val="1DC641B1"/>
    <w:rsid w:val="1DC67AE7"/>
    <w:rsid w:val="1DDE1759"/>
    <w:rsid w:val="1E6E0898"/>
    <w:rsid w:val="1ECBFEB5"/>
    <w:rsid w:val="1EF11128"/>
    <w:rsid w:val="1F0DE61F"/>
    <w:rsid w:val="1F2CDFEE"/>
    <w:rsid w:val="1F4B3ED0"/>
    <w:rsid w:val="1F65CDF3"/>
    <w:rsid w:val="1F7A9229"/>
    <w:rsid w:val="1F87DAD2"/>
    <w:rsid w:val="1FC55F96"/>
    <w:rsid w:val="2014B4FD"/>
    <w:rsid w:val="20AC4BB9"/>
    <w:rsid w:val="20EA438E"/>
    <w:rsid w:val="2152C92C"/>
    <w:rsid w:val="21CBF1BC"/>
    <w:rsid w:val="225DA71A"/>
    <w:rsid w:val="2261D34D"/>
    <w:rsid w:val="2263F55D"/>
    <w:rsid w:val="22E4F804"/>
    <w:rsid w:val="23233DAF"/>
    <w:rsid w:val="23264E85"/>
    <w:rsid w:val="2330F239"/>
    <w:rsid w:val="2340AC05"/>
    <w:rsid w:val="23591554"/>
    <w:rsid w:val="2366E934"/>
    <w:rsid w:val="23A6D242"/>
    <w:rsid w:val="23B7CD7C"/>
    <w:rsid w:val="23DA98C3"/>
    <w:rsid w:val="24212F0F"/>
    <w:rsid w:val="24274A67"/>
    <w:rsid w:val="24439996"/>
    <w:rsid w:val="24C68580"/>
    <w:rsid w:val="2525C313"/>
    <w:rsid w:val="25D06F08"/>
    <w:rsid w:val="26209921"/>
    <w:rsid w:val="2629A9AB"/>
    <w:rsid w:val="2676B796"/>
    <w:rsid w:val="26A7B5AA"/>
    <w:rsid w:val="27046345"/>
    <w:rsid w:val="274B2834"/>
    <w:rsid w:val="27F0C73A"/>
    <w:rsid w:val="280341D4"/>
    <w:rsid w:val="28210B2F"/>
    <w:rsid w:val="28541246"/>
    <w:rsid w:val="28711ECB"/>
    <w:rsid w:val="289E0D7D"/>
    <w:rsid w:val="290B4DA4"/>
    <w:rsid w:val="29548822"/>
    <w:rsid w:val="2A805A10"/>
    <w:rsid w:val="2ABA0D92"/>
    <w:rsid w:val="2ACB62B1"/>
    <w:rsid w:val="2B56E426"/>
    <w:rsid w:val="2B87BC9D"/>
    <w:rsid w:val="2BAF18BD"/>
    <w:rsid w:val="2BD503E3"/>
    <w:rsid w:val="2BFA1540"/>
    <w:rsid w:val="2BFB8B81"/>
    <w:rsid w:val="2C02FB38"/>
    <w:rsid w:val="2C08AE7B"/>
    <w:rsid w:val="2C2F0A30"/>
    <w:rsid w:val="2C4207A6"/>
    <w:rsid w:val="2C6DF582"/>
    <w:rsid w:val="2D2E2E49"/>
    <w:rsid w:val="2D392643"/>
    <w:rsid w:val="2DAEEAC7"/>
    <w:rsid w:val="2DB71F26"/>
    <w:rsid w:val="2DF14BB2"/>
    <w:rsid w:val="2E4C2146"/>
    <w:rsid w:val="2E4CFA57"/>
    <w:rsid w:val="2E53754F"/>
    <w:rsid w:val="2F814AA0"/>
    <w:rsid w:val="2FC1C295"/>
    <w:rsid w:val="2FF5ABB2"/>
    <w:rsid w:val="30161120"/>
    <w:rsid w:val="301ABF1C"/>
    <w:rsid w:val="301ADB52"/>
    <w:rsid w:val="30303ADF"/>
    <w:rsid w:val="30505900"/>
    <w:rsid w:val="30AA05B2"/>
    <w:rsid w:val="30C09DA1"/>
    <w:rsid w:val="30F5ED0F"/>
    <w:rsid w:val="313648B3"/>
    <w:rsid w:val="3140280A"/>
    <w:rsid w:val="319D5CE4"/>
    <w:rsid w:val="31BE23BD"/>
    <w:rsid w:val="31D1D37C"/>
    <w:rsid w:val="31D30863"/>
    <w:rsid w:val="31EA76AF"/>
    <w:rsid w:val="325ECB31"/>
    <w:rsid w:val="326F3467"/>
    <w:rsid w:val="32CD690E"/>
    <w:rsid w:val="32DB0DC4"/>
    <w:rsid w:val="32FEF44C"/>
    <w:rsid w:val="3315CA85"/>
    <w:rsid w:val="3323BFB4"/>
    <w:rsid w:val="336BD2DD"/>
    <w:rsid w:val="33BCCCC7"/>
    <w:rsid w:val="34180EE8"/>
    <w:rsid w:val="3491AD95"/>
    <w:rsid w:val="34DCAA83"/>
    <w:rsid w:val="34EF3539"/>
    <w:rsid w:val="3509FD44"/>
    <w:rsid w:val="353062AA"/>
    <w:rsid w:val="356FEA2B"/>
    <w:rsid w:val="35EDD7B1"/>
    <w:rsid w:val="360641EB"/>
    <w:rsid w:val="36F3236F"/>
    <w:rsid w:val="3728CA38"/>
    <w:rsid w:val="377D8020"/>
    <w:rsid w:val="378B13FB"/>
    <w:rsid w:val="37FAF693"/>
    <w:rsid w:val="37FDF416"/>
    <w:rsid w:val="3871F587"/>
    <w:rsid w:val="390F06E2"/>
    <w:rsid w:val="39F42018"/>
    <w:rsid w:val="3A051508"/>
    <w:rsid w:val="3A19BC55"/>
    <w:rsid w:val="3A5CDF33"/>
    <w:rsid w:val="3A8B6F16"/>
    <w:rsid w:val="3A9A3842"/>
    <w:rsid w:val="3AB03B2B"/>
    <w:rsid w:val="3AB8EC69"/>
    <w:rsid w:val="3B29712A"/>
    <w:rsid w:val="3B85CCC8"/>
    <w:rsid w:val="3C4D6DD6"/>
    <w:rsid w:val="3C741CB9"/>
    <w:rsid w:val="3C825A46"/>
    <w:rsid w:val="3C902520"/>
    <w:rsid w:val="3CA1BEAE"/>
    <w:rsid w:val="3CC2A6F8"/>
    <w:rsid w:val="3CD615DD"/>
    <w:rsid w:val="3D17ADE3"/>
    <w:rsid w:val="3D22D265"/>
    <w:rsid w:val="3D403F42"/>
    <w:rsid w:val="3D723BB0"/>
    <w:rsid w:val="3D774ED6"/>
    <w:rsid w:val="3DE51AAC"/>
    <w:rsid w:val="3DF2C891"/>
    <w:rsid w:val="3E3E8E43"/>
    <w:rsid w:val="3EF557C8"/>
    <w:rsid w:val="3F3E99B7"/>
    <w:rsid w:val="3F9728E8"/>
    <w:rsid w:val="3FDC15C5"/>
    <w:rsid w:val="4043CBB5"/>
    <w:rsid w:val="407AEDB5"/>
    <w:rsid w:val="40AE864F"/>
    <w:rsid w:val="410CCCBF"/>
    <w:rsid w:val="415E0981"/>
    <w:rsid w:val="41E2E41D"/>
    <w:rsid w:val="4238A3CF"/>
    <w:rsid w:val="426A7041"/>
    <w:rsid w:val="42775E00"/>
    <w:rsid w:val="42B4330B"/>
    <w:rsid w:val="42BD9AB4"/>
    <w:rsid w:val="430E27C2"/>
    <w:rsid w:val="43A50105"/>
    <w:rsid w:val="43C6D7C3"/>
    <w:rsid w:val="43CBA24D"/>
    <w:rsid w:val="4406E780"/>
    <w:rsid w:val="441C2FF2"/>
    <w:rsid w:val="44434A3D"/>
    <w:rsid w:val="44556D85"/>
    <w:rsid w:val="4468FDE7"/>
    <w:rsid w:val="44D65778"/>
    <w:rsid w:val="44FF65B3"/>
    <w:rsid w:val="45003D9E"/>
    <w:rsid w:val="4536F3F7"/>
    <w:rsid w:val="4540D569"/>
    <w:rsid w:val="45571C7E"/>
    <w:rsid w:val="459E770F"/>
    <w:rsid w:val="45A51EE4"/>
    <w:rsid w:val="45BD2F2A"/>
    <w:rsid w:val="45BEDD46"/>
    <w:rsid w:val="45E83D71"/>
    <w:rsid w:val="4620210E"/>
    <w:rsid w:val="462B31EB"/>
    <w:rsid w:val="4649592F"/>
    <w:rsid w:val="46929D88"/>
    <w:rsid w:val="46A92055"/>
    <w:rsid w:val="46C58663"/>
    <w:rsid w:val="46D6184A"/>
    <w:rsid w:val="46E630CA"/>
    <w:rsid w:val="472B09EE"/>
    <w:rsid w:val="47817F28"/>
    <w:rsid w:val="478CCF57"/>
    <w:rsid w:val="478E7C22"/>
    <w:rsid w:val="47AE5DB7"/>
    <w:rsid w:val="47BAA4C8"/>
    <w:rsid w:val="498ACC93"/>
    <w:rsid w:val="498C26B4"/>
    <w:rsid w:val="4A433E0B"/>
    <w:rsid w:val="4A7EA3CC"/>
    <w:rsid w:val="4AAD0FF9"/>
    <w:rsid w:val="4ACFEE73"/>
    <w:rsid w:val="4B86DCBD"/>
    <w:rsid w:val="4BC7B529"/>
    <w:rsid w:val="4C19A991"/>
    <w:rsid w:val="4C22676F"/>
    <w:rsid w:val="4C2F0DC1"/>
    <w:rsid w:val="4CDFABFB"/>
    <w:rsid w:val="4D604F32"/>
    <w:rsid w:val="4DAE32D0"/>
    <w:rsid w:val="4DE2B9BD"/>
    <w:rsid w:val="4E170103"/>
    <w:rsid w:val="4E1D29E0"/>
    <w:rsid w:val="4E49B5C5"/>
    <w:rsid w:val="4EA29847"/>
    <w:rsid w:val="4ED65AA8"/>
    <w:rsid w:val="4EF6AA4E"/>
    <w:rsid w:val="4EF8756A"/>
    <w:rsid w:val="4F42C37F"/>
    <w:rsid w:val="4F441C2E"/>
    <w:rsid w:val="4F47351A"/>
    <w:rsid w:val="4F894FC6"/>
    <w:rsid w:val="500D86C3"/>
    <w:rsid w:val="505CFE67"/>
    <w:rsid w:val="50853CE4"/>
    <w:rsid w:val="508A5E52"/>
    <w:rsid w:val="50C625EF"/>
    <w:rsid w:val="5156A5E0"/>
    <w:rsid w:val="51871DB5"/>
    <w:rsid w:val="51CE69A8"/>
    <w:rsid w:val="52161464"/>
    <w:rsid w:val="52D85826"/>
    <w:rsid w:val="531A39A0"/>
    <w:rsid w:val="536642A5"/>
    <w:rsid w:val="5389E2CA"/>
    <w:rsid w:val="53909CB5"/>
    <w:rsid w:val="53A0D8E5"/>
    <w:rsid w:val="53E0B9BA"/>
    <w:rsid w:val="5417BCAB"/>
    <w:rsid w:val="54788DA9"/>
    <w:rsid w:val="54876316"/>
    <w:rsid w:val="54CEC7A9"/>
    <w:rsid w:val="54EEB478"/>
    <w:rsid w:val="552756F0"/>
    <w:rsid w:val="556C0B0A"/>
    <w:rsid w:val="557C3F9A"/>
    <w:rsid w:val="55DCA4BE"/>
    <w:rsid w:val="560CD9E7"/>
    <w:rsid w:val="56145EBA"/>
    <w:rsid w:val="565B0BC2"/>
    <w:rsid w:val="5661FD7A"/>
    <w:rsid w:val="56707A67"/>
    <w:rsid w:val="569456F7"/>
    <w:rsid w:val="569C882E"/>
    <w:rsid w:val="569F339B"/>
    <w:rsid w:val="56D1D79E"/>
    <w:rsid w:val="570772BB"/>
    <w:rsid w:val="5716CDD8"/>
    <w:rsid w:val="5717FDED"/>
    <w:rsid w:val="57368957"/>
    <w:rsid w:val="57441059"/>
    <w:rsid w:val="5780FF03"/>
    <w:rsid w:val="5781E57D"/>
    <w:rsid w:val="5852F183"/>
    <w:rsid w:val="58877FC0"/>
    <w:rsid w:val="592301B9"/>
    <w:rsid w:val="59AE46FE"/>
    <w:rsid w:val="59BA7AE3"/>
    <w:rsid w:val="59C2627B"/>
    <w:rsid w:val="5A032AE9"/>
    <w:rsid w:val="5A295E69"/>
    <w:rsid w:val="5A88C967"/>
    <w:rsid w:val="5AA7431C"/>
    <w:rsid w:val="5AA863BC"/>
    <w:rsid w:val="5AE29A49"/>
    <w:rsid w:val="5B40F643"/>
    <w:rsid w:val="5B575D28"/>
    <w:rsid w:val="5BA604A6"/>
    <w:rsid w:val="5C35D1BB"/>
    <w:rsid w:val="5C408BBE"/>
    <w:rsid w:val="5C885DEA"/>
    <w:rsid w:val="5CBD2DF7"/>
    <w:rsid w:val="5CC2D3DC"/>
    <w:rsid w:val="5CE8755B"/>
    <w:rsid w:val="5D3A0F9C"/>
    <w:rsid w:val="5D975380"/>
    <w:rsid w:val="5DB57AF2"/>
    <w:rsid w:val="5DE2B502"/>
    <w:rsid w:val="5DE753EA"/>
    <w:rsid w:val="5E889E58"/>
    <w:rsid w:val="5F07E098"/>
    <w:rsid w:val="5FF2FD73"/>
    <w:rsid w:val="602F653C"/>
    <w:rsid w:val="609F79B0"/>
    <w:rsid w:val="60A08207"/>
    <w:rsid w:val="60E248F8"/>
    <w:rsid w:val="6101C749"/>
    <w:rsid w:val="610E07E4"/>
    <w:rsid w:val="6130911C"/>
    <w:rsid w:val="61380541"/>
    <w:rsid w:val="61503593"/>
    <w:rsid w:val="61940326"/>
    <w:rsid w:val="61C4DF6F"/>
    <w:rsid w:val="6217CA6C"/>
    <w:rsid w:val="6226B0C7"/>
    <w:rsid w:val="622C4356"/>
    <w:rsid w:val="623AE0AB"/>
    <w:rsid w:val="62543B10"/>
    <w:rsid w:val="626E4BD2"/>
    <w:rsid w:val="627C2ADB"/>
    <w:rsid w:val="62961CA3"/>
    <w:rsid w:val="629E4A0E"/>
    <w:rsid w:val="6305EF01"/>
    <w:rsid w:val="64138064"/>
    <w:rsid w:val="644C0100"/>
    <w:rsid w:val="64B27165"/>
    <w:rsid w:val="64BC6274"/>
    <w:rsid w:val="64CB880B"/>
    <w:rsid w:val="64D3E41D"/>
    <w:rsid w:val="65072804"/>
    <w:rsid w:val="6541660D"/>
    <w:rsid w:val="65456CA0"/>
    <w:rsid w:val="658F30A5"/>
    <w:rsid w:val="65A0A37E"/>
    <w:rsid w:val="65A1E30A"/>
    <w:rsid w:val="6601B842"/>
    <w:rsid w:val="662D4998"/>
    <w:rsid w:val="6650C3CE"/>
    <w:rsid w:val="6670FFFE"/>
    <w:rsid w:val="66D15E2B"/>
    <w:rsid w:val="6778C684"/>
    <w:rsid w:val="67A9A019"/>
    <w:rsid w:val="67E26BF2"/>
    <w:rsid w:val="682914F9"/>
    <w:rsid w:val="6843FE1A"/>
    <w:rsid w:val="685B17A1"/>
    <w:rsid w:val="685E146F"/>
    <w:rsid w:val="687DB506"/>
    <w:rsid w:val="6927C14B"/>
    <w:rsid w:val="693A3D66"/>
    <w:rsid w:val="69637191"/>
    <w:rsid w:val="696D1673"/>
    <w:rsid w:val="69723788"/>
    <w:rsid w:val="69AEF5DF"/>
    <w:rsid w:val="6A06CDB2"/>
    <w:rsid w:val="6A287ADB"/>
    <w:rsid w:val="6A31B7BB"/>
    <w:rsid w:val="6A915E55"/>
    <w:rsid w:val="6A9AFFAA"/>
    <w:rsid w:val="6AB51E31"/>
    <w:rsid w:val="6AFB469B"/>
    <w:rsid w:val="6B8C0BBD"/>
    <w:rsid w:val="6B9EEE56"/>
    <w:rsid w:val="6BDBAE20"/>
    <w:rsid w:val="6BE34793"/>
    <w:rsid w:val="6CD9212B"/>
    <w:rsid w:val="6CFFA872"/>
    <w:rsid w:val="6D3A3FAB"/>
    <w:rsid w:val="6D59B931"/>
    <w:rsid w:val="6D66A0AC"/>
    <w:rsid w:val="6E4A7161"/>
    <w:rsid w:val="6E6D76F8"/>
    <w:rsid w:val="6E9968C6"/>
    <w:rsid w:val="6F33908A"/>
    <w:rsid w:val="6F70D668"/>
    <w:rsid w:val="6FC4C610"/>
    <w:rsid w:val="6FC58B63"/>
    <w:rsid w:val="6FCB3979"/>
    <w:rsid w:val="6FF256BE"/>
    <w:rsid w:val="70296DAE"/>
    <w:rsid w:val="706A3F1D"/>
    <w:rsid w:val="70748543"/>
    <w:rsid w:val="70AA8954"/>
    <w:rsid w:val="70C4C05C"/>
    <w:rsid w:val="70D1C716"/>
    <w:rsid w:val="70D5C2B8"/>
    <w:rsid w:val="70DE4DA6"/>
    <w:rsid w:val="70F52561"/>
    <w:rsid w:val="71210C3F"/>
    <w:rsid w:val="715ABA83"/>
    <w:rsid w:val="71DE1E42"/>
    <w:rsid w:val="72638F90"/>
    <w:rsid w:val="7286BFA5"/>
    <w:rsid w:val="72F9DADD"/>
    <w:rsid w:val="7331D33D"/>
    <w:rsid w:val="733C02E2"/>
    <w:rsid w:val="736D72C2"/>
    <w:rsid w:val="738398D6"/>
    <w:rsid w:val="73D87876"/>
    <w:rsid w:val="7435B298"/>
    <w:rsid w:val="74ADDB34"/>
    <w:rsid w:val="74E117C7"/>
    <w:rsid w:val="74F5D296"/>
    <w:rsid w:val="750FEE02"/>
    <w:rsid w:val="75215909"/>
    <w:rsid w:val="752C5D55"/>
    <w:rsid w:val="75AF81EF"/>
    <w:rsid w:val="75C78E0D"/>
    <w:rsid w:val="768A48E0"/>
    <w:rsid w:val="769D1E20"/>
    <w:rsid w:val="76B315F8"/>
    <w:rsid w:val="76DC73FB"/>
    <w:rsid w:val="77084F8B"/>
    <w:rsid w:val="77BBD892"/>
    <w:rsid w:val="77C85322"/>
    <w:rsid w:val="780BAE2D"/>
    <w:rsid w:val="7820B146"/>
    <w:rsid w:val="78CB1FC5"/>
    <w:rsid w:val="791FBB43"/>
    <w:rsid w:val="795CA085"/>
    <w:rsid w:val="79C0EBFF"/>
    <w:rsid w:val="79CEEA5F"/>
    <w:rsid w:val="7A3861FE"/>
    <w:rsid w:val="7A41CCBE"/>
    <w:rsid w:val="7A726E2E"/>
    <w:rsid w:val="7A8F6216"/>
    <w:rsid w:val="7BC45D59"/>
    <w:rsid w:val="7BD1E472"/>
    <w:rsid w:val="7BE9CFFC"/>
    <w:rsid w:val="7C061726"/>
    <w:rsid w:val="7C25DDED"/>
    <w:rsid w:val="7C2D0A0E"/>
    <w:rsid w:val="7C74AAC6"/>
    <w:rsid w:val="7CAD18CA"/>
    <w:rsid w:val="7CCAA479"/>
    <w:rsid w:val="7CDDC305"/>
    <w:rsid w:val="7D0F0125"/>
    <w:rsid w:val="7D517AEA"/>
    <w:rsid w:val="7D950A3F"/>
    <w:rsid w:val="7E18F86C"/>
    <w:rsid w:val="7E1D13BD"/>
    <w:rsid w:val="7E635993"/>
    <w:rsid w:val="7E6E3F66"/>
    <w:rsid w:val="7E90DFD8"/>
    <w:rsid w:val="7EC9C6D6"/>
    <w:rsid w:val="7ECE98A3"/>
    <w:rsid w:val="7F08C421"/>
    <w:rsid w:val="7F49DF3A"/>
    <w:rsid w:val="7F5CAA9A"/>
    <w:rsid w:val="7F5E93ED"/>
    <w:rsid w:val="7FD30796"/>
    <w:rsid w:val="7FE903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3D3F2B"/>
  <w15:chartTrackingRefBased/>
  <w15:docId w15:val="{3D01D3B7-3CAD-406E-A147-02EB67C2DD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C14D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E30E2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2E30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E70E59"/>
    <w:rPr>
      <w:color w:val="0000FF"/>
      <w:u w:val="single"/>
    </w:rPr>
  </w:style>
  <w:style w:type="table" w:styleId="TableGrid">
    <w:name w:val="Table Grid"/>
    <w:basedOn w:val="TableNormal"/>
    <w:uiPriority w:val="39"/>
    <w:rsid w:val="00B20AA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UnresolvedMention">
    <w:name w:val="Unresolved Mention"/>
    <w:basedOn w:val="DefaultParagraphFont"/>
    <w:uiPriority w:val="99"/>
    <w:semiHidden/>
    <w:unhideWhenUsed/>
    <w:rsid w:val="00A42F90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EC14D2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EC14D2"/>
    <w:pPr>
      <w:outlineLvl w:val="9"/>
    </w:pPr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60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76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841106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32706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32893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020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34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54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3.png"/><Relationship Id="rId26" Type="http://schemas.openxmlformats.org/officeDocument/2006/relationships/image" Target="media/image20.png"/><Relationship Id="rId3" Type="http://schemas.openxmlformats.org/officeDocument/2006/relationships/settings" Target="settings.xml"/><Relationship Id="rId21" Type="http://schemas.openxmlformats.org/officeDocument/2006/relationships/hyperlink" Target="https://safeYouTube.net/w/qBQM" TargetMode="External"/><Relationship Id="rId34" Type="http://schemas.openxmlformats.org/officeDocument/2006/relationships/fontTable" Target="fontTable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2.png"/><Relationship Id="rId25" Type="http://schemas.openxmlformats.org/officeDocument/2006/relationships/image" Target="media/image19.png"/><Relationship Id="rId33" Type="http://schemas.openxmlformats.org/officeDocument/2006/relationships/image" Target="media/image27.png"/><Relationship Id="rId2" Type="http://schemas.openxmlformats.org/officeDocument/2006/relationships/styles" Target="styles.xml"/><Relationship Id="rId16" Type="http://schemas.openxmlformats.org/officeDocument/2006/relationships/hyperlink" Target="https://safeYouTube.net/w/VHvM" TargetMode="External"/><Relationship Id="rId20" Type="http://schemas.openxmlformats.org/officeDocument/2006/relationships/image" Target="media/image15.png"/><Relationship Id="rId29" Type="http://schemas.openxmlformats.org/officeDocument/2006/relationships/image" Target="media/image23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18.png"/><Relationship Id="rId32" Type="http://schemas.openxmlformats.org/officeDocument/2006/relationships/image" Target="media/image26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10" Type="http://schemas.openxmlformats.org/officeDocument/2006/relationships/image" Target="media/image6.png"/><Relationship Id="rId19" Type="http://schemas.openxmlformats.org/officeDocument/2006/relationships/image" Target="media/image14.png"/><Relationship Id="rId31" Type="http://schemas.openxmlformats.org/officeDocument/2006/relationships/image" Target="media/image2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image" Target="media/image24.png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E8E56647</Template>
  <TotalTime>0</TotalTime>
  <Pages>9</Pages>
  <Words>162</Words>
  <Characters>927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Education</Company>
  <LinksUpToDate>false</LinksUpToDate>
  <CharactersWithSpaces>1087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S. Martin</dc:creator>
  <cp:keywords/>
  <dc:description/>
  <cp:lastModifiedBy>Mr D. Thompson</cp:lastModifiedBy>
  <cp:revision>2</cp:revision>
  <dcterms:created xsi:type="dcterms:W3CDTF">2020-07-07T16:12:00Z</dcterms:created>
  <dcterms:modified xsi:type="dcterms:W3CDTF">2020-07-07T16:12:00Z</dcterms:modified>
</cp:coreProperties>
</file>