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214687" w14:textId="3BC48009" w:rsidR="001C3F2C" w:rsidRPr="00B47888" w:rsidRDefault="00150F4E" w:rsidP="001C3F2C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  <w:r>
        <w:rPr>
          <w:noProof/>
        </w:rPr>
        <w:drawing>
          <wp:anchor distT="0" distB="0" distL="114300" distR="114300" simplePos="0" relativeHeight="252065792" behindDoc="1" locked="0" layoutInCell="1" allowOverlap="1" wp14:anchorId="49A3FD33" wp14:editId="138C6D8D">
            <wp:simplePos x="0" y="0"/>
            <wp:positionH relativeFrom="margin">
              <wp:align>left</wp:align>
            </wp:positionH>
            <wp:positionV relativeFrom="paragraph">
              <wp:posOffset>3810</wp:posOffset>
            </wp:positionV>
            <wp:extent cx="1251585" cy="1440180"/>
            <wp:effectExtent l="0" t="0" r="5715" b="7620"/>
            <wp:wrapTight wrapText="bothSides">
              <wp:wrapPolygon edited="0">
                <wp:start x="0" y="0"/>
                <wp:lineTo x="0" y="21429"/>
                <wp:lineTo x="21370" y="21429"/>
                <wp:lineTo x="2137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71"/>
                    <a:stretch/>
                  </pic:blipFill>
                  <pic:spPr bwMode="auto">
                    <a:xfrm>
                      <a:off x="0" y="0"/>
                      <a:ext cx="1251585" cy="14401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b/>
          <w:bCs/>
        </w:rPr>
        <w:t>Tuesday 7th</w:t>
      </w:r>
      <w:r w:rsidR="00423783">
        <w:rPr>
          <w:rFonts w:ascii="Comic Sans MS" w:hAnsi="Comic Sans MS"/>
          <w:b/>
          <w:bCs/>
        </w:rPr>
        <w:t xml:space="preserve"> </w:t>
      </w:r>
      <w:r w:rsidR="00725B6B" w:rsidRPr="00725B6B">
        <w:rPr>
          <w:rFonts w:ascii="Comic Sans MS" w:hAnsi="Comic Sans MS"/>
          <w:b/>
          <w:bCs/>
        </w:rPr>
        <w:t>Ju</w:t>
      </w:r>
      <w:r w:rsidR="00DD4187">
        <w:rPr>
          <w:rFonts w:ascii="Comic Sans MS" w:hAnsi="Comic Sans MS"/>
          <w:b/>
          <w:bCs/>
        </w:rPr>
        <w:t>ly</w:t>
      </w:r>
      <w:r w:rsidR="00725B6B" w:rsidRPr="00725B6B">
        <w:rPr>
          <w:rFonts w:ascii="Comic Sans MS" w:hAnsi="Comic Sans MS"/>
          <w:b/>
          <w:bCs/>
        </w:rPr>
        <w:t xml:space="preserve"> 2020 </w:t>
      </w:r>
      <w:r w:rsidR="00725B6B">
        <w:rPr>
          <w:rFonts w:ascii="Comic Sans MS" w:hAnsi="Comic Sans MS"/>
          <w:b/>
          <w:bCs/>
        </w:rPr>
        <w:t xml:space="preserve">       </w:t>
      </w:r>
      <w:r w:rsidR="001C3F2C" w:rsidRPr="00B47888">
        <w:rPr>
          <w:rFonts w:ascii="Comic Sans MS" w:hAnsi="Comic Sans MS"/>
          <w:b/>
          <w:bCs/>
        </w:rPr>
        <w:t xml:space="preserve">Blowers Green at </w:t>
      </w:r>
      <w:r w:rsidR="00B47888" w:rsidRPr="00B47888">
        <w:rPr>
          <w:rFonts w:ascii="Comic Sans MS" w:hAnsi="Comic Sans MS"/>
          <w:b/>
          <w:bCs/>
        </w:rPr>
        <w:t>H</w:t>
      </w:r>
      <w:r w:rsidR="001C3F2C" w:rsidRPr="00B47888">
        <w:rPr>
          <w:rFonts w:ascii="Comic Sans MS" w:hAnsi="Comic Sans MS"/>
          <w:b/>
          <w:bCs/>
        </w:rPr>
        <w:t>ome – Nursery</w:t>
      </w:r>
      <w:r w:rsidR="00972D78" w:rsidRPr="00B47888">
        <w:rPr>
          <w:b/>
          <w:bCs/>
          <w:noProof/>
        </w:rPr>
        <w:t xml:space="preserve"> </w:t>
      </w:r>
    </w:p>
    <w:p w14:paraId="3C8E028A" w14:textId="44D6254B" w:rsidR="007E5562" w:rsidRDefault="007E5562" w:rsidP="001C3F2C">
      <w:pPr>
        <w:pStyle w:val="NormalWeb"/>
        <w:spacing w:before="0" w:beforeAutospacing="0" w:after="0" w:afterAutospacing="0"/>
        <w:rPr>
          <w:rFonts w:ascii="Comic Sans MS" w:hAnsi="Comic Sans MS"/>
        </w:rPr>
      </w:pPr>
      <w:r w:rsidRPr="007E5562">
        <w:rPr>
          <w:rFonts w:ascii="Comic Sans MS" w:hAnsi="Comic Sans MS"/>
        </w:rPr>
        <w:t xml:space="preserve">E-mail: </w:t>
      </w:r>
      <w:bookmarkStart w:id="0" w:name="_Hlk36633562"/>
      <w:r w:rsidR="004250EC">
        <w:fldChar w:fldCharType="begin"/>
      </w:r>
      <w:r w:rsidR="00E75CC6">
        <w:instrText>HYPERLINK "mailto:nursery@blowers.dudley.sch.uk"</w:instrText>
      </w:r>
      <w:r w:rsidR="004250EC">
        <w:fldChar w:fldCharType="separate"/>
      </w:r>
      <w:r w:rsidRPr="00A24D6A">
        <w:rPr>
          <w:rStyle w:val="Hyperlink"/>
          <w:rFonts w:ascii="Comic Sans MS" w:hAnsi="Comic Sans MS"/>
        </w:rPr>
        <w:t>nursery@blowers.dudley.sch.uk</w:t>
      </w:r>
      <w:r w:rsidR="004250EC">
        <w:rPr>
          <w:rStyle w:val="Hyperlink"/>
          <w:rFonts w:ascii="Comic Sans MS" w:hAnsi="Comic Sans MS"/>
        </w:rPr>
        <w:fldChar w:fldCharType="end"/>
      </w:r>
      <w:r w:rsidR="00A60338" w:rsidRPr="00A60338">
        <w:rPr>
          <w:noProof/>
        </w:rPr>
        <w:t xml:space="preserve"> </w:t>
      </w:r>
    </w:p>
    <w:bookmarkEnd w:id="0"/>
    <w:p w14:paraId="1A448C21" w14:textId="77777777" w:rsidR="00C21850" w:rsidRDefault="00C21850" w:rsidP="001C3F2C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2913FE15" w14:textId="77777777" w:rsidR="00EF006B" w:rsidRDefault="00C35986" w:rsidP="001C3F2C">
      <w:pPr>
        <w:pStyle w:val="NormalWeb"/>
        <w:spacing w:before="0" w:beforeAutospacing="0" w:after="0" w:afterAutospacing="0"/>
        <w:rPr>
          <w:rFonts w:ascii="Comic Sans MS" w:hAnsi="Comic Sans MS"/>
        </w:rPr>
      </w:pPr>
      <w:r>
        <w:rPr>
          <w:rFonts w:ascii="Comic Sans MS" w:hAnsi="Comic Sans MS"/>
        </w:rPr>
        <w:t>Good Morning Nursery</w:t>
      </w:r>
      <w:r w:rsidR="00477D32">
        <w:rPr>
          <w:rFonts w:ascii="Comic Sans MS" w:hAnsi="Comic Sans MS"/>
        </w:rPr>
        <w:t>!</w:t>
      </w:r>
    </w:p>
    <w:p w14:paraId="3C64A15F" w14:textId="598263BE" w:rsidR="00477D32" w:rsidRDefault="00423783" w:rsidP="001C3F2C">
      <w:pPr>
        <w:pStyle w:val="NormalWeb"/>
        <w:spacing w:before="0" w:beforeAutospacing="0" w:after="0" w:afterAutospacing="0"/>
        <w:rPr>
          <w:rFonts w:ascii="Comic Sans MS" w:hAnsi="Comic Sans MS"/>
        </w:rPr>
      </w:pPr>
      <w:r>
        <w:rPr>
          <w:rFonts w:ascii="Comic Sans MS" w:hAnsi="Comic Sans MS"/>
        </w:rPr>
        <w:t xml:space="preserve">Below are your ‘Nursery </w:t>
      </w:r>
      <w:r w:rsidR="00B73702">
        <w:rPr>
          <w:rFonts w:ascii="Comic Sans MS" w:hAnsi="Comic Sans MS"/>
        </w:rPr>
        <w:t>a</w:t>
      </w:r>
      <w:r>
        <w:rPr>
          <w:rFonts w:ascii="Comic Sans MS" w:hAnsi="Comic Sans MS"/>
        </w:rPr>
        <w:t>t Home’ activities for today. As always, if you have any questions or would like to share your learning, please e-mail on the address above.</w:t>
      </w:r>
    </w:p>
    <w:p w14:paraId="3298C171" w14:textId="7AC7116A" w:rsidR="00CD0546" w:rsidRDefault="00CD0546" w:rsidP="008E5904">
      <w:pPr>
        <w:pStyle w:val="NormalWeb"/>
        <w:spacing w:before="0" w:beforeAutospacing="0" w:after="0" w:afterAutospacing="0"/>
        <w:rPr>
          <w:noProof/>
        </w:rPr>
      </w:pPr>
    </w:p>
    <w:p w14:paraId="729C357B" w14:textId="77777777" w:rsidR="00266CEA" w:rsidRDefault="00266CEA" w:rsidP="00974414">
      <w:pPr>
        <w:spacing w:after="0"/>
        <w:rPr>
          <w:rFonts w:ascii="Comic Sans MS" w:hAnsi="Comic Sans MS"/>
          <w:b/>
        </w:rPr>
      </w:pPr>
    </w:p>
    <w:p w14:paraId="5FEA8AC6" w14:textId="018F5428" w:rsidR="00974414" w:rsidRDefault="00974414" w:rsidP="00974414">
      <w:pPr>
        <w:spacing w:after="0"/>
        <w:rPr>
          <w:rFonts w:ascii="Comic Sans MS" w:hAnsi="Comic Sans MS"/>
          <w:b/>
        </w:rPr>
      </w:pPr>
      <w:r w:rsidRPr="00855834">
        <w:rPr>
          <w:noProof/>
          <w:lang w:eastAsia="en-GB"/>
        </w:rPr>
        <w:drawing>
          <wp:anchor distT="0" distB="0" distL="114300" distR="114300" simplePos="0" relativeHeight="252069888" behindDoc="1" locked="0" layoutInCell="1" allowOverlap="1" wp14:anchorId="1F47AB56" wp14:editId="1B84BF9C">
            <wp:simplePos x="0" y="0"/>
            <wp:positionH relativeFrom="column">
              <wp:posOffset>5262245</wp:posOffset>
            </wp:positionH>
            <wp:positionV relativeFrom="paragraph">
              <wp:posOffset>3810</wp:posOffset>
            </wp:positionV>
            <wp:extent cx="1468755" cy="1312545"/>
            <wp:effectExtent l="0" t="0" r="0" b="1905"/>
            <wp:wrapTight wrapText="bothSides">
              <wp:wrapPolygon edited="0">
                <wp:start x="0" y="0"/>
                <wp:lineTo x="0" y="21318"/>
                <wp:lineTo x="21292" y="21318"/>
                <wp:lineTo x="21292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8755" cy="1312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b/>
        </w:rPr>
        <w:t>Share a Story - Duck in a Truck</w:t>
      </w:r>
    </w:p>
    <w:p w14:paraId="39FAD8DB" w14:textId="625D25BC" w:rsidR="00974414" w:rsidRPr="00855834" w:rsidRDefault="00974414" w:rsidP="00974414">
      <w:pPr>
        <w:spacing w:after="0"/>
        <w:rPr>
          <w:rFonts w:ascii="Comic Sans MS" w:hAnsi="Comic Sans MS"/>
          <w:bCs/>
        </w:rPr>
      </w:pPr>
      <w:r>
        <w:rPr>
          <w:rFonts w:ascii="Comic Sans MS" w:hAnsi="Comic Sans MS"/>
          <w:bCs/>
        </w:rPr>
        <w:t xml:space="preserve">Our story this week is Duck in a Truck.  When you read the story today, </w:t>
      </w:r>
      <w:r w:rsidR="00EF006B">
        <w:rPr>
          <w:rFonts w:ascii="Comic Sans MS" w:hAnsi="Comic Sans MS"/>
          <w:bCs/>
        </w:rPr>
        <w:t xml:space="preserve">try to help </w:t>
      </w:r>
      <w:r w:rsidR="00B47D7A">
        <w:rPr>
          <w:rFonts w:ascii="Comic Sans MS" w:hAnsi="Comic Sans MS"/>
          <w:bCs/>
        </w:rPr>
        <w:t xml:space="preserve">to </w:t>
      </w:r>
      <w:r w:rsidR="00EF006B">
        <w:rPr>
          <w:rFonts w:ascii="Comic Sans MS" w:hAnsi="Comic Sans MS"/>
          <w:bCs/>
        </w:rPr>
        <w:t>tell the story by joining in with the rhyming words.</w:t>
      </w:r>
    </w:p>
    <w:p w14:paraId="675E148F" w14:textId="77777777" w:rsidR="00974414" w:rsidRDefault="008F4331" w:rsidP="00974414">
      <w:pPr>
        <w:spacing w:after="0"/>
        <w:rPr>
          <w:rFonts w:ascii="Comic Sans MS" w:hAnsi="Comic Sans MS"/>
          <w:b/>
        </w:rPr>
      </w:pPr>
      <w:hyperlink r:id="rId8" w:history="1">
        <w:r w:rsidR="00974414" w:rsidRPr="00855834">
          <w:rPr>
            <w:rStyle w:val="Hyperlink"/>
            <w:rFonts w:ascii="Comic Sans MS" w:hAnsi="Comic Sans MS"/>
            <w:b/>
          </w:rPr>
          <w:t>https://safeyoutube.net/w/XGXM</w:t>
        </w:r>
      </w:hyperlink>
    </w:p>
    <w:p w14:paraId="3C649644" w14:textId="556485CF" w:rsidR="00150F4E" w:rsidRDefault="00150F4E" w:rsidP="008E5904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472159A9" w14:textId="13FD1145" w:rsidR="00974414" w:rsidRDefault="00974414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</w:p>
    <w:p w14:paraId="6E8C306C" w14:textId="132A8D75" w:rsidR="00974414" w:rsidRDefault="00974414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</w:p>
    <w:p w14:paraId="62817C78" w14:textId="07D8FD6C" w:rsidR="00974414" w:rsidRPr="00974414" w:rsidRDefault="00974414" w:rsidP="008E5904">
      <w:pPr>
        <w:pStyle w:val="NormalWeb"/>
        <w:spacing w:before="0" w:beforeAutospacing="0" w:after="0" w:afterAutospacing="0"/>
        <w:rPr>
          <w:rFonts w:ascii="Comic Sans MS" w:hAnsi="Comic Sans MS"/>
        </w:rPr>
      </w:pPr>
      <w:r w:rsidRPr="00974414">
        <w:rPr>
          <w:rFonts w:ascii="Comic Sans MS" w:hAnsi="Comic Sans MS"/>
        </w:rPr>
        <w:t xml:space="preserve">Can you </w:t>
      </w:r>
      <w:r w:rsidR="00413678">
        <w:rPr>
          <w:rFonts w:ascii="Comic Sans MS" w:hAnsi="Comic Sans MS"/>
        </w:rPr>
        <w:t>find</w:t>
      </w:r>
      <w:r w:rsidRPr="00974414">
        <w:rPr>
          <w:rFonts w:ascii="Comic Sans MS" w:hAnsi="Comic Sans MS"/>
        </w:rPr>
        <w:t xml:space="preserve"> the rhyming pairs?</w:t>
      </w:r>
    </w:p>
    <w:p w14:paraId="00C85202" w14:textId="4BC93D08" w:rsidR="00974414" w:rsidRDefault="00413678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  <w:r w:rsidRPr="00413678">
        <w:rPr>
          <w:noProof/>
        </w:rPr>
        <w:drawing>
          <wp:anchor distT="0" distB="0" distL="114300" distR="114300" simplePos="0" relativeHeight="252073984" behindDoc="1" locked="0" layoutInCell="1" allowOverlap="1" wp14:anchorId="482C5DC7" wp14:editId="333E7AB2">
            <wp:simplePos x="0" y="0"/>
            <wp:positionH relativeFrom="margin">
              <wp:posOffset>4908550</wp:posOffset>
            </wp:positionH>
            <wp:positionV relativeFrom="paragraph">
              <wp:posOffset>214630</wp:posOffset>
            </wp:positionV>
            <wp:extent cx="1470660" cy="1457960"/>
            <wp:effectExtent l="0" t="0" r="0" b="8890"/>
            <wp:wrapTight wrapText="bothSides">
              <wp:wrapPolygon edited="0">
                <wp:start x="0" y="0"/>
                <wp:lineTo x="0" y="21449"/>
                <wp:lineTo x="21264" y="21449"/>
                <wp:lineTo x="21264" y="0"/>
                <wp:lineTo x="0" y="0"/>
              </wp:wrapPolygon>
            </wp:wrapTight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0660" cy="1457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D12F965" w14:textId="59CA9529" w:rsidR="00974414" w:rsidRDefault="00974414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  <w:r>
        <w:rPr>
          <w:noProof/>
        </w:rPr>
        <w:drawing>
          <wp:inline distT="0" distB="0" distL="0" distR="0" wp14:anchorId="2E2D2986" wp14:editId="29C606CB">
            <wp:extent cx="1366280" cy="1363980"/>
            <wp:effectExtent l="0" t="0" r="5715" b="762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381851" cy="1379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A192E1" w14:textId="438DC149" w:rsidR="00974414" w:rsidRDefault="00413678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  <w:noProof/>
        </w:rPr>
        <mc:AlternateContent>
          <mc:Choice Requires="wps">
            <w:drawing>
              <wp:anchor distT="0" distB="0" distL="114300" distR="114300" simplePos="0" relativeHeight="252078080" behindDoc="0" locked="0" layoutInCell="1" allowOverlap="1" wp14:anchorId="045F0FCF" wp14:editId="3C7016FF">
                <wp:simplePos x="0" y="0"/>
                <wp:positionH relativeFrom="margin">
                  <wp:posOffset>4914900</wp:posOffset>
                </wp:positionH>
                <wp:positionV relativeFrom="paragraph">
                  <wp:posOffset>207645</wp:posOffset>
                </wp:positionV>
                <wp:extent cx="1379220" cy="1310640"/>
                <wp:effectExtent l="38100" t="38100" r="30480" b="4191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9220" cy="13106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762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5C69FF50" w14:textId="303CD3CE" w:rsidR="00413678" w:rsidRDefault="00413678" w:rsidP="00413678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89647D9" wp14:editId="64648660">
                                  <wp:extent cx="1120140" cy="860448"/>
                                  <wp:effectExtent l="0" t="0" r="3810" b="0"/>
                                  <wp:docPr id="32" name="Picture 3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20140" cy="86044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045F0FCF" id="_x0000_t202" coordsize="21600,21600" o:spt="202" path="m,l,21600r21600,l21600,xe">
                <v:stroke joinstyle="miter"/>
                <v:path gradientshapeok="t" o:connecttype="rect"/>
              </v:shapetype>
              <v:shape id="Text Box 28" o:spid="_x0000_s1026" type="#_x0000_t202" style="position:absolute;margin-left:387pt;margin-top:16.35pt;width:108.6pt;height:103.2pt;z-index:2520780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" fillcolor="window" strokecolor="red" strokeweight="6pt">
                <v:textbox>
                  <w:txbxContent>
                    <w:p w14:paraId="5C69FF50" w14:textId="303CD3CE" w:rsidR="00413678" w:rsidRDefault="00413678" w:rsidP="00413678">
                      <w:r>
                        <w:rPr>
                          <w:noProof/>
                        </w:rPr>
                        <w:drawing>
                          <wp:inline distT="0" distB="0" distL="0" distR="0" wp14:anchorId="289647D9" wp14:editId="64648660">
                            <wp:extent cx="1120140" cy="860448"/>
                            <wp:effectExtent l="0" t="0" r="3810" b="0"/>
                            <wp:docPr id="32" name="Picture 3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20140" cy="86044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74414" w:rsidRPr="00974414">
        <w:rPr>
          <w:noProof/>
        </w:rPr>
        <w:drawing>
          <wp:anchor distT="0" distB="0" distL="114300" distR="114300" simplePos="0" relativeHeight="252070912" behindDoc="1" locked="0" layoutInCell="1" allowOverlap="1" wp14:anchorId="317ACC78" wp14:editId="79A0FF82">
            <wp:simplePos x="0" y="0"/>
            <wp:positionH relativeFrom="margin">
              <wp:align>left</wp:align>
            </wp:positionH>
            <wp:positionV relativeFrom="paragraph">
              <wp:posOffset>70485</wp:posOffset>
            </wp:positionV>
            <wp:extent cx="1409700" cy="1404620"/>
            <wp:effectExtent l="0" t="0" r="0" b="5080"/>
            <wp:wrapTight wrapText="bothSides">
              <wp:wrapPolygon edited="0">
                <wp:start x="0" y="0"/>
                <wp:lineTo x="0" y="21385"/>
                <wp:lineTo x="21308" y="21385"/>
                <wp:lineTo x="21308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14046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64FE287" w14:textId="66744631" w:rsidR="00974414" w:rsidRDefault="00974414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</w:p>
    <w:p w14:paraId="2C00F2C6" w14:textId="73678405" w:rsidR="00974414" w:rsidRDefault="00974414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</w:p>
    <w:p w14:paraId="14335EBB" w14:textId="4A2C96CE" w:rsidR="00974414" w:rsidRDefault="00974414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</w:p>
    <w:p w14:paraId="707FE0A6" w14:textId="332B9966" w:rsidR="00974414" w:rsidRDefault="00974414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</w:p>
    <w:p w14:paraId="7162CA25" w14:textId="4B36673A" w:rsidR="00974414" w:rsidRDefault="00974414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</w:p>
    <w:p w14:paraId="3DEB5141" w14:textId="426ED946" w:rsidR="00974414" w:rsidRDefault="00974414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</w:p>
    <w:p w14:paraId="10EE659E" w14:textId="58AB08C8" w:rsidR="00974414" w:rsidRDefault="00413678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  <w:r w:rsidRPr="00413678">
        <w:rPr>
          <w:noProof/>
        </w:rPr>
        <w:drawing>
          <wp:anchor distT="0" distB="0" distL="114300" distR="114300" simplePos="0" relativeHeight="252076032" behindDoc="1" locked="0" layoutInCell="1" allowOverlap="1" wp14:anchorId="30536787" wp14:editId="090AACB9">
            <wp:simplePos x="0" y="0"/>
            <wp:positionH relativeFrom="column">
              <wp:posOffset>4892040</wp:posOffset>
            </wp:positionH>
            <wp:positionV relativeFrom="paragraph">
              <wp:posOffset>168910</wp:posOffset>
            </wp:positionV>
            <wp:extent cx="1515110" cy="1534795"/>
            <wp:effectExtent l="0" t="0" r="8890" b="8255"/>
            <wp:wrapTight wrapText="bothSides">
              <wp:wrapPolygon edited="0">
                <wp:start x="0" y="0"/>
                <wp:lineTo x="0" y="21448"/>
                <wp:lineTo x="21455" y="21448"/>
                <wp:lineTo x="21455" y="0"/>
                <wp:lineTo x="0" y="0"/>
              </wp:wrapPolygon>
            </wp:wrapTight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5110" cy="15347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74414" w:rsidRPr="00974414">
        <w:rPr>
          <w:noProof/>
        </w:rPr>
        <w:drawing>
          <wp:anchor distT="0" distB="0" distL="114300" distR="114300" simplePos="0" relativeHeight="252071936" behindDoc="1" locked="0" layoutInCell="1" allowOverlap="1" wp14:anchorId="234652C3" wp14:editId="79E77077">
            <wp:simplePos x="0" y="0"/>
            <wp:positionH relativeFrom="margin">
              <wp:align>left</wp:align>
            </wp:positionH>
            <wp:positionV relativeFrom="paragraph">
              <wp:posOffset>69850</wp:posOffset>
            </wp:positionV>
            <wp:extent cx="1432560" cy="1430144"/>
            <wp:effectExtent l="0" t="0" r="0" b="0"/>
            <wp:wrapTight wrapText="bothSides">
              <wp:wrapPolygon edited="0">
                <wp:start x="0" y="0"/>
                <wp:lineTo x="0" y="21293"/>
                <wp:lineTo x="21255" y="21293"/>
                <wp:lineTo x="21255" y="0"/>
                <wp:lineTo x="0" y="0"/>
              </wp:wrapPolygon>
            </wp:wrapTight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2560" cy="14301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443F179" w14:textId="5510E417" w:rsidR="00974414" w:rsidRDefault="00974414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</w:p>
    <w:p w14:paraId="5B2E22BE" w14:textId="306BF420" w:rsidR="00974414" w:rsidRDefault="00974414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</w:p>
    <w:p w14:paraId="40E7B8C9" w14:textId="2779D74B" w:rsidR="00974414" w:rsidRDefault="00974414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</w:p>
    <w:p w14:paraId="28A11948" w14:textId="249926C6" w:rsidR="00974414" w:rsidRDefault="00974414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</w:p>
    <w:p w14:paraId="6DF06E37" w14:textId="251FFD41" w:rsidR="00974414" w:rsidRDefault="00974414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</w:p>
    <w:p w14:paraId="7EB0D8BF" w14:textId="45A4A36D" w:rsidR="00974414" w:rsidRDefault="00974414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</w:p>
    <w:p w14:paraId="54C98939" w14:textId="4D870ED4" w:rsidR="00974414" w:rsidRDefault="00413678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  <w:noProof/>
        </w:rPr>
        <mc:AlternateContent>
          <mc:Choice Requires="wps">
            <w:drawing>
              <wp:anchor distT="0" distB="0" distL="114300" distR="114300" simplePos="0" relativeHeight="252072960" behindDoc="0" locked="0" layoutInCell="1" allowOverlap="1" wp14:anchorId="48F31F37" wp14:editId="20A44251">
                <wp:simplePos x="0" y="0"/>
                <wp:positionH relativeFrom="margin">
                  <wp:align>left</wp:align>
                </wp:positionH>
                <wp:positionV relativeFrom="paragraph">
                  <wp:posOffset>91483</wp:posOffset>
                </wp:positionV>
                <wp:extent cx="1386840" cy="1470660"/>
                <wp:effectExtent l="38100" t="38100" r="41910" b="3429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86840" cy="14706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762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583EBD0D" w14:textId="22A11DF0" w:rsidR="00974414" w:rsidRDefault="00974414">
                            <w:r w:rsidRPr="00974414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A06347D" wp14:editId="6157239E">
                                  <wp:extent cx="1127760" cy="1020445"/>
                                  <wp:effectExtent l="0" t="0" r="0" b="8255"/>
                                  <wp:docPr id="40" name="Picture 4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27760" cy="10204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8F31F37" id="Text Box 22" o:spid="_x0000_s1027" type="#_x0000_t202" style="position:absolute;margin-left:0;margin-top:7.2pt;width:109.2pt;height:115.8pt;z-index:252072960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" fillcolor="white [3201]" strokecolor="red" strokeweight="6pt">
                <v:textbox>
                  <w:txbxContent>
                    <w:p w14:paraId="583EBD0D" w14:textId="22A11DF0" w:rsidR="00974414" w:rsidRDefault="00974414">
                      <w:r w:rsidRPr="00974414">
                        <w:drawing>
                          <wp:inline distT="0" distB="0" distL="0" distR="0" wp14:anchorId="1A06347D" wp14:editId="6157239E">
                            <wp:extent cx="1127760" cy="1020445"/>
                            <wp:effectExtent l="0" t="0" r="0" b="8255"/>
                            <wp:docPr id="40" name="Picture 4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27760" cy="102044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376C224" w14:textId="0228FC4A" w:rsidR="00974414" w:rsidRDefault="00974414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</w:p>
    <w:p w14:paraId="7AAAB376" w14:textId="77777777" w:rsidR="00974414" w:rsidRDefault="00974414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</w:p>
    <w:p w14:paraId="64B3356D" w14:textId="77777777" w:rsidR="00974414" w:rsidRDefault="00974414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</w:p>
    <w:p w14:paraId="33EBFCD6" w14:textId="77777777" w:rsidR="00974414" w:rsidRDefault="00974414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</w:p>
    <w:p w14:paraId="269FE152" w14:textId="77777777" w:rsidR="00974414" w:rsidRDefault="00974414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</w:p>
    <w:p w14:paraId="66CA7870" w14:textId="79635F6C" w:rsidR="00974414" w:rsidRDefault="00266CEA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  <w:r w:rsidRPr="00413678">
        <w:rPr>
          <w:noProof/>
        </w:rPr>
        <w:drawing>
          <wp:anchor distT="0" distB="0" distL="114300" distR="114300" simplePos="0" relativeHeight="252075008" behindDoc="1" locked="0" layoutInCell="1" allowOverlap="1" wp14:anchorId="34A330A7" wp14:editId="3D90A3CD">
            <wp:simplePos x="0" y="0"/>
            <wp:positionH relativeFrom="column">
              <wp:posOffset>4954671</wp:posOffset>
            </wp:positionH>
            <wp:positionV relativeFrom="paragraph">
              <wp:posOffset>-1127352</wp:posOffset>
            </wp:positionV>
            <wp:extent cx="1588770" cy="1508760"/>
            <wp:effectExtent l="0" t="0" r="0" b="0"/>
            <wp:wrapTight wrapText="bothSides">
              <wp:wrapPolygon edited="0">
                <wp:start x="0" y="0"/>
                <wp:lineTo x="0" y="21273"/>
                <wp:lineTo x="21237" y="21273"/>
                <wp:lineTo x="21237" y="0"/>
                <wp:lineTo x="0" y="0"/>
              </wp:wrapPolygon>
            </wp:wrapTight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8770" cy="15087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60FB956" w14:textId="77777777" w:rsidR="00413678" w:rsidRDefault="00413678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</w:p>
    <w:p w14:paraId="0FADDED1" w14:textId="201CB856" w:rsidR="00424579" w:rsidRDefault="00A75AED" w:rsidP="008E5904">
      <w:pPr>
        <w:pStyle w:val="NormalWeb"/>
        <w:spacing w:before="0" w:beforeAutospacing="0" w:after="0" w:afterAutospacing="0"/>
        <w:rPr>
          <w:rFonts w:ascii="Comic Sans MS" w:hAnsi="Comic Sans MS"/>
          <w:b/>
        </w:rPr>
      </w:pPr>
      <w:r>
        <w:rPr>
          <w:rFonts w:ascii="Comic Sans MS" w:hAnsi="Comic Sans MS"/>
          <w:b/>
          <w:bCs/>
        </w:rPr>
        <w:t>Keep on Moving</w:t>
      </w:r>
      <w:r w:rsidR="00EF006B">
        <w:rPr>
          <w:rFonts w:ascii="Comic Sans MS" w:hAnsi="Comic Sans MS"/>
          <w:b/>
          <w:bCs/>
        </w:rPr>
        <w:t xml:space="preserve"> and listening</w:t>
      </w:r>
      <w:r>
        <w:rPr>
          <w:rFonts w:ascii="Comic Sans MS" w:hAnsi="Comic Sans MS"/>
          <w:b/>
          <w:bCs/>
        </w:rPr>
        <w:t>!</w:t>
      </w:r>
      <w:r w:rsidR="00150F4E">
        <w:rPr>
          <w:rFonts w:ascii="Comic Sans MS" w:hAnsi="Comic Sans MS"/>
        </w:rPr>
        <w:t xml:space="preserve">  </w:t>
      </w:r>
      <w:r w:rsidR="00150F4E" w:rsidRPr="00150F4E">
        <w:rPr>
          <w:rFonts w:ascii="Comic Sans MS" w:hAnsi="Comic Sans MS"/>
          <w:b/>
        </w:rPr>
        <w:t>Animal Actions</w:t>
      </w:r>
    </w:p>
    <w:p w14:paraId="47734E6B" w14:textId="43FE9D3C" w:rsidR="00EF006B" w:rsidRPr="00150F4E" w:rsidRDefault="00EF006B" w:rsidP="00EF006B">
      <w:pPr>
        <w:pStyle w:val="NormalWeb"/>
        <w:spacing w:before="0" w:beforeAutospacing="0" w:after="0" w:afterAutospacing="0"/>
        <w:rPr>
          <w:rFonts w:ascii="Comic Sans MS" w:hAnsi="Comic Sans MS"/>
        </w:rPr>
      </w:pPr>
      <w:r>
        <w:rPr>
          <w:rFonts w:ascii="Comic Sans MS" w:hAnsi="Comic Sans MS"/>
        </w:rPr>
        <w:t xml:space="preserve">Put on some music to dance to.  When an adult calls out an animal action, you must stop dancing and do the action. When they call out </w:t>
      </w:r>
      <w:r w:rsidR="00B47D7A">
        <w:rPr>
          <w:rFonts w:ascii="Comic Sans MS" w:hAnsi="Comic Sans MS"/>
        </w:rPr>
        <w:t>‘</w:t>
      </w:r>
      <w:r>
        <w:rPr>
          <w:rFonts w:ascii="Comic Sans MS" w:hAnsi="Comic Sans MS"/>
        </w:rPr>
        <w:t>free as a bee</w:t>
      </w:r>
      <w:r w:rsidR="00B47D7A">
        <w:rPr>
          <w:rFonts w:ascii="Comic Sans MS" w:hAnsi="Comic Sans MS"/>
        </w:rPr>
        <w:t>,’</w:t>
      </w:r>
      <w:r>
        <w:rPr>
          <w:rFonts w:ascii="Comic Sans MS" w:hAnsi="Comic Sans MS"/>
        </w:rPr>
        <w:t xml:space="preserve"> carry on dancing.</w:t>
      </w:r>
    </w:p>
    <w:p w14:paraId="68A8DAB2" w14:textId="0E2FD1E3" w:rsidR="00413678" w:rsidRDefault="00EF006B" w:rsidP="008E5904">
      <w:pPr>
        <w:pStyle w:val="NormalWeb"/>
        <w:spacing w:before="0" w:beforeAutospacing="0" w:after="0" w:afterAutospacing="0"/>
        <w:rPr>
          <w:rFonts w:ascii="Comic Sans MS" w:hAnsi="Comic Sans MS"/>
        </w:rPr>
      </w:pPr>
      <w:r>
        <w:rPr>
          <w:rFonts w:ascii="Comic Sans MS" w:hAnsi="Comic Sans MS"/>
          <w:b/>
          <w:noProof/>
        </w:rPr>
        <w:drawing>
          <wp:anchor distT="0" distB="0" distL="114300" distR="114300" simplePos="0" relativeHeight="252079104" behindDoc="1" locked="0" layoutInCell="1" allowOverlap="1" wp14:anchorId="63C2C233" wp14:editId="4A849F37">
            <wp:simplePos x="0" y="0"/>
            <wp:positionH relativeFrom="margin">
              <wp:posOffset>-38735</wp:posOffset>
            </wp:positionH>
            <wp:positionV relativeFrom="paragraph">
              <wp:posOffset>161290</wp:posOffset>
            </wp:positionV>
            <wp:extent cx="337820" cy="304800"/>
            <wp:effectExtent l="0" t="0" r="5080" b="0"/>
            <wp:wrapTight wrapText="bothSides">
              <wp:wrapPolygon edited="0">
                <wp:start x="0" y="0"/>
                <wp:lineTo x="0" y="20250"/>
                <wp:lineTo x="20707" y="20250"/>
                <wp:lineTo x="20707" y="0"/>
                <wp:lineTo x="0" y="0"/>
              </wp:wrapPolygon>
            </wp:wrapTight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820" cy="30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6E5E33C" w14:textId="37FA3892" w:rsidR="00316CD3" w:rsidRDefault="00316CD3" w:rsidP="008E5904">
      <w:pPr>
        <w:pStyle w:val="NormalWeb"/>
        <w:spacing w:before="0" w:beforeAutospacing="0" w:after="0" w:afterAutospacing="0"/>
        <w:rPr>
          <w:rFonts w:ascii="Comic Sans MS" w:hAnsi="Comic Sans MS"/>
        </w:rPr>
      </w:pPr>
      <w:r>
        <w:rPr>
          <w:rFonts w:ascii="Comic Sans MS" w:hAnsi="Comic Sans MS"/>
        </w:rPr>
        <w:t>Frog on a log – jump like a frog</w:t>
      </w:r>
    </w:p>
    <w:p w14:paraId="0B636ED5" w14:textId="709C37B2" w:rsidR="00413678" w:rsidRDefault="00413678" w:rsidP="008E5904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7E6D35A3" w14:textId="3411955C" w:rsidR="00413678" w:rsidRDefault="00650D7A" w:rsidP="008E5904">
      <w:pPr>
        <w:pStyle w:val="NormalWeb"/>
        <w:spacing w:before="0" w:beforeAutospacing="0" w:after="0" w:afterAutospacing="0"/>
        <w:rPr>
          <w:rFonts w:ascii="Comic Sans MS" w:hAnsi="Comic Sans MS"/>
        </w:rPr>
      </w:pPr>
      <w:r w:rsidRPr="00974414">
        <w:rPr>
          <w:noProof/>
        </w:rPr>
        <w:drawing>
          <wp:anchor distT="0" distB="0" distL="114300" distR="114300" simplePos="0" relativeHeight="252067840" behindDoc="1" locked="0" layoutInCell="1" allowOverlap="1" wp14:anchorId="5153DA8E" wp14:editId="6D7A6EB1">
            <wp:simplePos x="0" y="0"/>
            <wp:positionH relativeFrom="margin">
              <wp:posOffset>-50417</wp:posOffset>
            </wp:positionH>
            <wp:positionV relativeFrom="page">
              <wp:posOffset>1974989</wp:posOffset>
            </wp:positionV>
            <wp:extent cx="394335" cy="472440"/>
            <wp:effectExtent l="0" t="0" r="5715" b="3810"/>
            <wp:wrapTight wrapText="bothSides">
              <wp:wrapPolygon edited="0">
                <wp:start x="0" y="0"/>
                <wp:lineTo x="0" y="20903"/>
                <wp:lineTo x="20870" y="20903"/>
                <wp:lineTo x="20870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4335" cy="472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34F65DB" w14:textId="6CCEBA59" w:rsidR="00316CD3" w:rsidRDefault="00316CD3" w:rsidP="008E5904">
      <w:pPr>
        <w:pStyle w:val="NormalWeb"/>
        <w:spacing w:before="0" w:beforeAutospacing="0" w:after="0" w:afterAutospacing="0"/>
        <w:rPr>
          <w:rFonts w:ascii="Comic Sans MS" w:hAnsi="Comic Sans MS"/>
        </w:rPr>
      </w:pPr>
      <w:r>
        <w:rPr>
          <w:rFonts w:ascii="Comic Sans MS" w:hAnsi="Comic Sans MS"/>
        </w:rPr>
        <w:t>Sheep in a jeep – walk on your hands and knees slowly.</w:t>
      </w:r>
    </w:p>
    <w:p w14:paraId="0B87872F" w14:textId="152105CC" w:rsidR="00413678" w:rsidRDefault="00413678" w:rsidP="008E5904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4978E395" w14:textId="2EE82F50" w:rsidR="00413678" w:rsidRDefault="00650D7A" w:rsidP="008E5904">
      <w:pPr>
        <w:pStyle w:val="NormalWeb"/>
        <w:spacing w:before="0" w:beforeAutospacing="0" w:after="0" w:afterAutospacing="0"/>
        <w:rPr>
          <w:rFonts w:ascii="Comic Sans MS" w:hAnsi="Comic Sans MS"/>
        </w:rPr>
      </w:pPr>
      <w:r>
        <w:rPr>
          <w:noProof/>
        </w:rPr>
        <w:drawing>
          <wp:anchor distT="0" distB="0" distL="114300" distR="114300" simplePos="0" relativeHeight="252066816" behindDoc="1" locked="0" layoutInCell="1" allowOverlap="1" wp14:anchorId="712A3758" wp14:editId="3146F0B0">
            <wp:simplePos x="0" y="0"/>
            <wp:positionH relativeFrom="margin">
              <wp:posOffset>37465</wp:posOffset>
            </wp:positionH>
            <wp:positionV relativeFrom="paragraph">
              <wp:posOffset>2540</wp:posOffset>
            </wp:positionV>
            <wp:extent cx="372745" cy="518160"/>
            <wp:effectExtent l="0" t="0" r="8255" b="0"/>
            <wp:wrapTight wrapText="bothSides">
              <wp:wrapPolygon edited="0">
                <wp:start x="0" y="0"/>
                <wp:lineTo x="0" y="20647"/>
                <wp:lineTo x="20974" y="20647"/>
                <wp:lineTo x="20974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2745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DC73906" w14:textId="60EACDC0" w:rsidR="00316CD3" w:rsidRDefault="00316CD3" w:rsidP="008E5904">
      <w:pPr>
        <w:pStyle w:val="NormalWeb"/>
        <w:spacing w:before="0" w:beforeAutospacing="0" w:after="0" w:afterAutospacing="0"/>
        <w:rPr>
          <w:rFonts w:ascii="Comic Sans MS" w:hAnsi="Comic Sans MS"/>
        </w:rPr>
      </w:pPr>
      <w:r>
        <w:rPr>
          <w:rFonts w:ascii="Comic Sans MS" w:hAnsi="Comic Sans MS"/>
        </w:rPr>
        <w:t xml:space="preserve">Duck is stuck – stand as still as possible, holding your arms out like a </w:t>
      </w:r>
      <w:r w:rsidR="00974414">
        <w:rPr>
          <w:rFonts w:ascii="Comic Sans MS" w:hAnsi="Comic Sans MS"/>
        </w:rPr>
        <w:t>duck’s</w:t>
      </w:r>
      <w:r>
        <w:rPr>
          <w:rFonts w:ascii="Comic Sans MS" w:hAnsi="Comic Sans MS"/>
        </w:rPr>
        <w:t xml:space="preserve"> wings.</w:t>
      </w:r>
    </w:p>
    <w:p w14:paraId="4DCF295B" w14:textId="4760B0F8" w:rsidR="00413678" w:rsidRDefault="00413678" w:rsidP="008E5904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025C03A5" w14:textId="16CE09D1" w:rsidR="00413678" w:rsidRDefault="00EF006B" w:rsidP="008E5904">
      <w:pPr>
        <w:pStyle w:val="NormalWeb"/>
        <w:spacing w:before="0" w:beforeAutospacing="0" w:after="0" w:afterAutospacing="0"/>
        <w:rPr>
          <w:rFonts w:ascii="Comic Sans MS" w:hAnsi="Comic Sans MS"/>
        </w:rPr>
      </w:pPr>
      <w:r>
        <w:rPr>
          <w:noProof/>
        </w:rPr>
        <w:drawing>
          <wp:anchor distT="0" distB="0" distL="114300" distR="114300" simplePos="0" relativeHeight="252080128" behindDoc="1" locked="0" layoutInCell="1" allowOverlap="1" wp14:anchorId="3803CB3E" wp14:editId="3EF45B12">
            <wp:simplePos x="0" y="0"/>
            <wp:positionH relativeFrom="margin">
              <wp:posOffset>-83507</wp:posOffset>
            </wp:positionH>
            <wp:positionV relativeFrom="paragraph">
              <wp:posOffset>59037</wp:posOffset>
            </wp:positionV>
            <wp:extent cx="367030" cy="362585"/>
            <wp:effectExtent l="0" t="0" r="0" b="0"/>
            <wp:wrapTight wrapText="bothSides">
              <wp:wrapPolygon edited="0">
                <wp:start x="0" y="0"/>
                <wp:lineTo x="0" y="20427"/>
                <wp:lineTo x="20180" y="20427"/>
                <wp:lineTo x="20180" y="0"/>
                <wp:lineTo x="0" y="0"/>
              </wp:wrapPolygon>
            </wp:wrapTight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7030" cy="362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F42CA17" w14:textId="4BDAA61C" w:rsidR="00316CD3" w:rsidRDefault="00316CD3" w:rsidP="008E5904">
      <w:pPr>
        <w:pStyle w:val="NormalWeb"/>
        <w:spacing w:before="0" w:beforeAutospacing="0" w:after="0" w:afterAutospacing="0"/>
        <w:rPr>
          <w:rFonts w:ascii="Comic Sans MS" w:hAnsi="Comic Sans MS"/>
        </w:rPr>
      </w:pPr>
      <w:r>
        <w:rPr>
          <w:rFonts w:ascii="Comic Sans MS" w:hAnsi="Comic Sans MS"/>
        </w:rPr>
        <w:t xml:space="preserve">Free as a bee – </w:t>
      </w:r>
      <w:r w:rsidR="00413678">
        <w:rPr>
          <w:rFonts w:ascii="Comic Sans MS" w:hAnsi="Comic Sans MS"/>
        </w:rPr>
        <w:t>start dancing again.</w:t>
      </w:r>
    </w:p>
    <w:p w14:paraId="31CCA325" w14:textId="2794802D" w:rsidR="00413678" w:rsidRDefault="007C5808" w:rsidP="008E5904">
      <w:pPr>
        <w:pStyle w:val="NormalWeb"/>
        <w:spacing w:before="0" w:beforeAutospacing="0" w:after="0" w:afterAutospacing="0"/>
        <w:rPr>
          <w:rFonts w:ascii="Comic Sans MS" w:hAnsi="Comic Sans MS"/>
        </w:rPr>
      </w:pPr>
      <w:r>
        <w:rPr>
          <w:noProof/>
        </w:rPr>
        <w:drawing>
          <wp:anchor distT="0" distB="0" distL="114300" distR="114300" simplePos="0" relativeHeight="252081152" behindDoc="1" locked="0" layoutInCell="1" allowOverlap="1" wp14:anchorId="5A803CF3" wp14:editId="0C850186">
            <wp:simplePos x="0" y="0"/>
            <wp:positionH relativeFrom="column">
              <wp:posOffset>5036820</wp:posOffset>
            </wp:positionH>
            <wp:positionV relativeFrom="paragraph">
              <wp:posOffset>209550</wp:posOffset>
            </wp:positionV>
            <wp:extent cx="1853565" cy="1711960"/>
            <wp:effectExtent l="0" t="0" r="0" b="2540"/>
            <wp:wrapTight wrapText="bothSides">
              <wp:wrapPolygon edited="0">
                <wp:start x="0" y="0"/>
                <wp:lineTo x="0" y="21392"/>
                <wp:lineTo x="21311" y="21392"/>
                <wp:lineTo x="21311" y="0"/>
                <wp:lineTo x="0" y="0"/>
              </wp:wrapPolygon>
            </wp:wrapTight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3565" cy="1711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01939CA" w14:textId="18914E98" w:rsidR="00855834" w:rsidRDefault="007C5808" w:rsidP="00105A11">
      <w:pPr>
        <w:spacing w:after="0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Mucky Mark Making</w:t>
      </w:r>
    </w:p>
    <w:p w14:paraId="537E5C51" w14:textId="236A3AD7" w:rsidR="00CC66F2" w:rsidRPr="00CC66F2" w:rsidRDefault="00CC66F2" w:rsidP="00105A11">
      <w:pPr>
        <w:spacing w:after="0"/>
        <w:rPr>
          <w:rFonts w:ascii="Comic Sans MS" w:hAnsi="Comic Sans MS"/>
          <w:bCs/>
        </w:rPr>
      </w:pPr>
      <w:r w:rsidRPr="00CC66F2">
        <w:rPr>
          <w:rFonts w:ascii="Comic Sans MS" w:hAnsi="Comic Sans MS"/>
          <w:bCs/>
        </w:rPr>
        <w:t xml:space="preserve">It’s time to </w:t>
      </w:r>
      <w:r w:rsidR="007C5808">
        <w:rPr>
          <w:rFonts w:ascii="Comic Sans MS" w:hAnsi="Comic Sans MS"/>
          <w:bCs/>
        </w:rPr>
        <w:t>messy with m</w:t>
      </w:r>
      <w:r w:rsidR="00B47D7A">
        <w:rPr>
          <w:rFonts w:ascii="Comic Sans MS" w:hAnsi="Comic Sans MS"/>
          <w:bCs/>
        </w:rPr>
        <w:t>ark making. Grab your favourite</w:t>
      </w:r>
      <w:r w:rsidR="007C5808">
        <w:rPr>
          <w:rFonts w:ascii="Comic Sans MS" w:hAnsi="Comic Sans MS"/>
          <w:bCs/>
        </w:rPr>
        <w:t xml:space="preserve"> cars and make some marks.  You could make some real </w:t>
      </w:r>
      <w:r w:rsidR="00B47D7A">
        <w:rPr>
          <w:rFonts w:ascii="Comic Sans MS" w:hAnsi="Comic Sans MS"/>
          <w:bCs/>
        </w:rPr>
        <w:t>mud by mixing water and soil fro</w:t>
      </w:r>
      <w:r w:rsidR="007C5808">
        <w:rPr>
          <w:rFonts w:ascii="Comic Sans MS" w:hAnsi="Comic Sans MS"/>
          <w:bCs/>
        </w:rPr>
        <w:t>m the garden. Or, mix some brown paint or cocoa powder with water and flour to make a paste.  You can make your mud as runny as you wish.</w:t>
      </w:r>
    </w:p>
    <w:p w14:paraId="37D6A188" w14:textId="74F3675A" w:rsidR="005F7D98" w:rsidRPr="00CC66F2" w:rsidRDefault="005F7D98" w:rsidP="00105A11">
      <w:pPr>
        <w:spacing w:after="0"/>
        <w:rPr>
          <w:rFonts w:ascii="Comic Sans MS" w:hAnsi="Comic Sans MS"/>
          <w:bCs/>
        </w:rPr>
      </w:pPr>
    </w:p>
    <w:p w14:paraId="4D9479DB" w14:textId="6E90C816" w:rsidR="005F7D98" w:rsidRDefault="005F7D98" w:rsidP="00105A11">
      <w:pPr>
        <w:spacing w:after="0"/>
        <w:rPr>
          <w:rFonts w:ascii="Comic Sans MS" w:hAnsi="Comic Sans MS"/>
          <w:b/>
        </w:rPr>
      </w:pPr>
    </w:p>
    <w:p w14:paraId="66A4EDBC" w14:textId="118E7441" w:rsidR="00105A11" w:rsidRPr="00105A11" w:rsidRDefault="00105A11" w:rsidP="00105A11"/>
    <w:p w14:paraId="6B3B0205" w14:textId="717355EF" w:rsidR="004A7E1C" w:rsidRPr="00136445" w:rsidRDefault="00136445" w:rsidP="00105A11">
      <w:pPr>
        <w:spacing w:after="0" w:line="240" w:lineRule="auto"/>
        <w:rPr>
          <w:rFonts w:ascii="Comic Sans MS" w:eastAsia="Times New Roman" w:hAnsi="Comic Sans MS" w:cs="Times New Roman"/>
          <w:b/>
          <w:bCs/>
          <w:sz w:val="24"/>
          <w:szCs w:val="24"/>
          <w:lang w:eastAsia="en-GB"/>
        </w:rPr>
      </w:pPr>
      <w:r w:rsidRPr="00136445">
        <w:rPr>
          <w:rFonts w:ascii="Comic Sans MS" w:eastAsia="Times New Roman" w:hAnsi="Comic Sans MS" w:cs="Times New Roman"/>
          <w:b/>
          <w:bCs/>
          <w:sz w:val="24"/>
          <w:szCs w:val="24"/>
          <w:lang w:eastAsia="en-GB"/>
        </w:rPr>
        <w:t>Phonics</w:t>
      </w:r>
    </w:p>
    <w:p w14:paraId="288A78D2" w14:textId="66F4FD2F" w:rsidR="00136445" w:rsidRDefault="002A7825" w:rsidP="00105A11">
      <w:pPr>
        <w:spacing w:after="0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>
        <w:rPr>
          <w:rFonts w:ascii="Comic Sans MS" w:eastAsia="Times New Roman" w:hAnsi="Comic Sans MS" w:cs="Times New Roman"/>
          <w:sz w:val="24"/>
          <w:szCs w:val="24"/>
          <w:lang w:eastAsia="en-GB"/>
        </w:rPr>
        <w:t>It</w:t>
      </w:r>
      <w:r w:rsidR="006F0298">
        <w:rPr>
          <w:rFonts w:ascii="Comic Sans MS" w:eastAsia="Times New Roman" w:hAnsi="Comic Sans MS" w:cs="Times New Roman"/>
          <w:sz w:val="24"/>
          <w:szCs w:val="24"/>
          <w:lang w:eastAsia="en-GB"/>
        </w:rPr>
        <w:t>’</w:t>
      </w:r>
      <w:r>
        <w:rPr>
          <w:rFonts w:ascii="Comic Sans MS" w:eastAsia="Times New Roman" w:hAnsi="Comic Sans MS" w:cs="Times New Roman"/>
          <w:sz w:val="24"/>
          <w:szCs w:val="24"/>
          <w:lang w:eastAsia="en-GB"/>
        </w:rPr>
        <w:t>s time to add ou</w:t>
      </w:r>
      <w:r w:rsidR="006F0298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r i </w:t>
      </w:r>
      <w:r w:rsidR="00B47D7A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sound </w:t>
      </w:r>
      <w:r>
        <w:rPr>
          <w:rFonts w:ascii="Comic Sans MS" w:eastAsia="Times New Roman" w:hAnsi="Comic Sans MS" w:cs="Times New Roman"/>
          <w:sz w:val="24"/>
          <w:szCs w:val="24"/>
          <w:lang w:eastAsia="en-GB"/>
        </w:rPr>
        <w:t>to our sound book. I drew an igloo, made the colour indigo</w:t>
      </w:r>
      <w:r w:rsidR="00B47D7A">
        <w:rPr>
          <w:rFonts w:ascii="Comic Sans MS" w:eastAsia="Times New Roman" w:hAnsi="Comic Sans MS" w:cs="Times New Roman"/>
          <w:sz w:val="24"/>
          <w:szCs w:val="24"/>
          <w:lang w:eastAsia="en-GB"/>
        </w:rPr>
        <w:t>, fou</w:t>
      </w:r>
      <w:r w:rsidR="00B77233">
        <w:rPr>
          <w:rFonts w:ascii="Comic Sans MS" w:eastAsia="Times New Roman" w:hAnsi="Comic Sans MS" w:cs="Times New Roman"/>
          <w:sz w:val="24"/>
          <w:szCs w:val="24"/>
          <w:lang w:eastAsia="en-GB"/>
        </w:rPr>
        <w:t>n</w:t>
      </w:r>
      <w:r w:rsidR="00B47D7A">
        <w:rPr>
          <w:rFonts w:ascii="Comic Sans MS" w:eastAsia="Times New Roman" w:hAnsi="Comic Sans MS" w:cs="Times New Roman"/>
          <w:sz w:val="24"/>
          <w:szCs w:val="24"/>
          <w:lang w:eastAsia="en-GB"/>
        </w:rPr>
        <w:t>d a picture of Iggle Piggle and an</w:t>
      </w:r>
      <w:r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 invitation.</w:t>
      </w:r>
    </w:p>
    <w:p w14:paraId="36EF0F5E" w14:textId="50AF7D6D" w:rsidR="00B47D7A" w:rsidRDefault="00B47D7A" w:rsidP="00105A11">
      <w:pPr>
        <w:spacing w:after="0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>
        <w:rPr>
          <w:rFonts w:ascii="Comic Sans MS" w:eastAsia="Times New Roman" w:hAnsi="Comic Sans MS" w:cs="Times New Roman"/>
          <w:noProof/>
          <w:sz w:val="24"/>
          <w:szCs w:val="24"/>
          <w:lang w:eastAsia="en-GB"/>
        </w:rPr>
        <w:t>Click on the link below to hear the phonic sounds correctly.</w:t>
      </w:r>
    </w:p>
    <w:p w14:paraId="4217B569" w14:textId="77777777" w:rsidR="00B47D7A" w:rsidRPr="00105A11" w:rsidRDefault="00B47D7A" w:rsidP="00B47D7A">
      <w:pPr>
        <w:spacing w:after="0"/>
        <w:rPr>
          <w:rFonts w:ascii="Comic Sans MS" w:eastAsia="Times New Roman" w:hAnsi="Comic Sans MS" w:cs="Times New Roman"/>
          <w:b/>
          <w:bCs/>
          <w:noProof/>
          <w:sz w:val="24"/>
          <w:szCs w:val="24"/>
          <w:lang w:eastAsia="en-GB"/>
        </w:rPr>
      </w:pPr>
      <w:r w:rsidRPr="00105A11"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2087296" behindDoc="1" locked="0" layoutInCell="1" allowOverlap="1" wp14:anchorId="22974C6C" wp14:editId="215B8575">
            <wp:simplePos x="0" y="0"/>
            <wp:positionH relativeFrom="column">
              <wp:posOffset>0</wp:posOffset>
            </wp:positionH>
            <wp:positionV relativeFrom="paragraph">
              <wp:posOffset>2589</wp:posOffset>
            </wp:positionV>
            <wp:extent cx="828989" cy="478651"/>
            <wp:effectExtent l="0" t="0" r="0" b="0"/>
            <wp:wrapTight wrapText="bothSides">
              <wp:wrapPolygon edited="0">
                <wp:start x="0" y="0"/>
                <wp:lineTo x="0" y="20653"/>
                <wp:lineTo x="20855" y="20653"/>
                <wp:lineTo x="20855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989" cy="47865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hyperlink r:id="rId25" w:history="1">
        <w:r w:rsidRPr="00105A11">
          <w:rPr>
            <w:rFonts w:ascii="Comic Sans MS" w:eastAsia="Times New Roman" w:hAnsi="Comic Sans MS" w:cs="Times New Roman"/>
            <w:b/>
            <w:bCs/>
            <w:noProof/>
            <w:color w:val="0563C1" w:themeColor="hyperlink"/>
            <w:sz w:val="24"/>
            <w:szCs w:val="24"/>
            <w:u w:val="single"/>
            <w:lang w:eastAsia="en-GB"/>
          </w:rPr>
          <w:t>https://safeyoutube.net/w/rbuM</w:t>
        </w:r>
      </w:hyperlink>
    </w:p>
    <w:p w14:paraId="20388442" w14:textId="3FBA46DE" w:rsidR="00136445" w:rsidRDefault="00B47D7A" w:rsidP="00105A11">
      <w:pPr>
        <w:spacing w:after="0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2085248" behindDoc="1" locked="0" layoutInCell="1" allowOverlap="1" wp14:anchorId="5F5C2478" wp14:editId="568D3F7C">
            <wp:simplePos x="0" y="0"/>
            <wp:positionH relativeFrom="column">
              <wp:posOffset>6003521</wp:posOffset>
            </wp:positionH>
            <wp:positionV relativeFrom="paragraph">
              <wp:posOffset>177479</wp:posOffset>
            </wp:positionV>
            <wp:extent cx="516255" cy="610870"/>
            <wp:effectExtent l="0" t="0" r="0" b="0"/>
            <wp:wrapTight wrapText="bothSides">
              <wp:wrapPolygon edited="0">
                <wp:start x="0" y="0"/>
                <wp:lineTo x="0" y="20881"/>
                <wp:lineTo x="20723" y="20881"/>
                <wp:lineTo x="20723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259" t="31867" r="70363" b="21107"/>
                    <a:stretch/>
                  </pic:blipFill>
                  <pic:spPr bwMode="auto">
                    <a:xfrm>
                      <a:off x="0" y="0"/>
                      <a:ext cx="516255" cy="6108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66CEA">
        <w:rPr>
          <w:rFonts w:ascii="Comic Sans MS" w:eastAsia="Times New Roman" w:hAnsi="Comic Sans MS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2082176" behindDoc="0" locked="0" layoutInCell="1" allowOverlap="1" wp14:anchorId="3E57425F" wp14:editId="47277178">
                <wp:simplePos x="0" y="0"/>
                <wp:positionH relativeFrom="margin">
                  <wp:align>right</wp:align>
                </wp:positionH>
                <wp:positionV relativeFrom="paragraph">
                  <wp:posOffset>4245</wp:posOffset>
                </wp:positionV>
                <wp:extent cx="1515649" cy="1803748"/>
                <wp:effectExtent l="0" t="0" r="27940" b="25400"/>
                <wp:wrapNone/>
                <wp:docPr id="45" name="Text Box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15649" cy="180374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C816138" w14:textId="65DB05C6" w:rsidR="006F0298" w:rsidRPr="006F0298" w:rsidRDefault="006F0298">
                            <w:pP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 w:rsidRPr="006F0298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i</w:t>
                            </w:r>
                            <w:bookmarkStart w:id="1" w:name="_GoBack"/>
                            <w:bookmarkEnd w:id="1"/>
                            <w:r w:rsidR="00266CEA" w:rsidRPr="00266CEA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="00266CEA" w:rsidRPr="00266CEA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7306D11" wp14:editId="74E3E527">
                                  <wp:extent cx="588645" cy="822325"/>
                                  <wp:effectExtent l="0" t="0" r="1905" b="0"/>
                                  <wp:docPr id="52" name="Picture 5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88645" cy="8223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E57425F" id="_x0000_t202" coordsize="21600,21600" o:spt="202" path="m,l,21600r21600,l21600,xe">
                <v:stroke joinstyle="miter"/>
                <v:path gradientshapeok="t" o:connecttype="rect"/>
              </v:shapetype>
              <v:shape id="Text Box 45" o:spid="_x0000_s1028" type="#_x0000_t202" style="position:absolute;margin-left:68.15pt;margin-top:.35pt;width:119.35pt;height:142.05pt;z-index:252082176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" fillcolor="white [3201]" strokeweight=".5pt">
                <v:textbox>
                  <w:txbxContent>
                    <w:p w14:paraId="4C816138" w14:textId="65DB05C6" w:rsidR="006F0298" w:rsidRPr="006F0298" w:rsidRDefault="006F0298">
                      <w:pPr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 w:rsidRPr="006F0298">
                        <w:rPr>
                          <w:rFonts w:ascii="Comic Sans MS" w:hAnsi="Comic Sans MS"/>
                          <w:sz w:val="44"/>
                          <w:szCs w:val="44"/>
                        </w:rPr>
                        <w:t>i</w:t>
                      </w:r>
                      <w:bookmarkStart w:id="2" w:name="_GoBack"/>
                      <w:bookmarkEnd w:id="2"/>
                      <w:r w:rsidR="00266CEA" w:rsidRPr="00266CEA"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 </w:t>
                      </w:r>
                      <w:r w:rsidR="00266CEA" w:rsidRPr="00266CEA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7306D11" wp14:editId="74E3E527">
                            <wp:extent cx="588645" cy="822325"/>
                            <wp:effectExtent l="0" t="0" r="1905" b="0"/>
                            <wp:docPr id="52" name="Picture 5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88645" cy="8223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E73F41B" w14:textId="052D8E57" w:rsidR="00136445" w:rsidRDefault="00136445" w:rsidP="00105A11">
      <w:pPr>
        <w:spacing w:after="0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</w:p>
    <w:p w14:paraId="32D172D7" w14:textId="2181A81D" w:rsidR="00136445" w:rsidRDefault="00136445" w:rsidP="00105A11">
      <w:pPr>
        <w:spacing w:after="0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</w:p>
    <w:p w14:paraId="7EF6603E" w14:textId="6FE250F4" w:rsidR="00266CEA" w:rsidRDefault="00266CEA" w:rsidP="00105A11">
      <w:pPr>
        <w:spacing w:after="0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</w:p>
    <w:p w14:paraId="77244101" w14:textId="07E7A090" w:rsidR="00266CEA" w:rsidRDefault="00266CEA" w:rsidP="00105A11">
      <w:pPr>
        <w:spacing w:after="0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</w:p>
    <w:p w14:paraId="30188DF9" w14:textId="0B25E2B3" w:rsidR="00266CEA" w:rsidRDefault="00B77233" w:rsidP="00105A11">
      <w:pPr>
        <w:spacing w:after="0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2088320" behindDoc="1" locked="0" layoutInCell="1" allowOverlap="1" wp14:anchorId="4D98B730" wp14:editId="54E172FC">
            <wp:simplePos x="0" y="0"/>
            <wp:positionH relativeFrom="margin">
              <wp:posOffset>5906770</wp:posOffset>
            </wp:positionH>
            <wp:positionV relativeFrom="paragraph">
              <wp:posOffset>5080</wp:posOffset>
            </wp:positionV>
            <wp:extent cx="619125" cy="466090"/>
            <wp:effectExtent l="0" t="0" r="9525" b="0"/>
            <wp:wrapTight wrapText="bothSides">
              <wp:wrapPolygon edited="0">
                <wp:start x="0" y="0"/>
                <wp:lineTo x="0" y="20305"/>
                <wp:lineTo x="21268" y="20305"/>
                <wp:lineTo x="21268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284" t="57515" r="55502" b="26132"/>
                    <a:stretch/>
                  </pic:blipFill>
                  <pic:spPr bwMode="auto">
                    <a:xfrm>
                      <a:off x="0" y="0"/>
                      <a:ext cx="619125" cy="4660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66CEA">
        <w:rPr>
          <w:rFonts w:ascii="Comic Sans MS" w:eastAsia="Times New Roman" w:hAnsi="Comic Sans MS" w:cs="Times New Roman"/>
          <w:sz w:val="24"/>
          <w:szCs w:val="24"/>
          <w:lang w:eastAsia="en-GB"/>
        </w:rPr>
        <w:t>Have a terrific Tuesday everyone!</w:t>
      </w:r>
    </w:p>
    <w:p w14:paraId="053AC8CB" w14:textId="3904E083" w:rsidR="00266CEA" w:rsidRDefault="00266CEA" w:rsidP="00105A11">
      <w:pPr>
        <w:spacing w:after="0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6F0298">
        <w:rPr>
          <w:noProof/>
          <w:lang w:eastAsia="en-GB"/>
        </w:rPr>
        <w:drawing>
          <wp:anchor distT="0" distB="0" distL="114300" distR="114300" simplePos="0" relativeHeight="252083200" behindDoc="1" locked="0" layoutInCell="1" allowOverlap="1" wp14:anchorId="7D29DDAA" wp14:editId="1EC66C02">
            <wp:simplePos x="0" y="0"/>
            <wp:positionH relativeFrom="column">
              <wp:posOffset>5220335</wp:posOffset>
            </wp:positionH>
            <wp:positionV relativeFrom="paragraph">
              <wp:posOffset>3175</wp:posOffset>
            </wp:positionV>
            <wp:extent cx="546735" cy="347980"/>
            <wp:effectExtent l="0" t="0" r="5715" b="0"/>
            <wp:wrapTight wrapText="bothSides">
              <wp:wrapPolygon edited="0">
                <wp:start x="0" y="0"/>
                <wp:lineTo x="0" y="20102"/>
                <wp:lineTo x="21073" y="20102"/>
                <wp:lineTo x="21073" y="0"/>
                <wp:lineTo x="0" y="0"/>
              </wp:wrapPolygon>
            </wp:wrapTight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6735" cy="347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9AA0190" w14:textId="1CCFE9F8" w:rsidR="00266CEA" w:rsidRDefault="00650D7A" w:rsidP="00105A11">
      <w:pPr>
        <w:spacing w:after="0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>
        <w:rPr>
          <w:rFonts w:ascii="Comic Sans MS" w:eastAsia="Times New Roman" w:hAnsi="Comic Sans MS" w:cs="Times New Roman"/>
          <w:noProof/>
          <w:sz w:val="24"/>
          <w:szCs w:val="24"/>
          <w:lang w:eastAsia="en-GB"/>
        </w:rPr>
        <w:drawing>
          <wp:inline distT="0" distB="0" distL="0" distR="0" wp14:anchorId="314E4414" wp14:editId="1A39EB0E">
            <wp:extent cx="481330" cy="402590"/>
            <wp:effectExtent l="0" t="0" r="0" b="0"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330" cy="402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643C0D6" w14:textId="45C1D2B3" w:rsidR="00266CEA" w:rsidRDefault="00266CEA" w:rsidP="00105A11">
      <w:pPr>
        <w:spacing w:after="0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</w:p>
    <w:p w14:paraId="482B0390" w14:textId="1B30BC56" w:rsidR="00266CEA" w:rsidRDefault="00266CEA" w:rsidP="00105A11">
      <w:pPr>
        <w:spacing w:after="0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</w:p>
    <w:p w14:paraId="2F4CA32D" w14:textId="150FAB34" w:rsidR="00266CEA" w:rsidRDefault="00266CEA" w:rsidP="00105A11">
      <w:pPr>
        <w:spacing w:after="0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</w:p>
    <w:p w14:paraId="3E1DA255" w14:textId="7A898F79" w:rsidR="00136445" w:rsidRDefault="00136445" w:rsidP="00105A11">
      <w:pPr>
        <w:spacing w:after="0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</w:p>
    <w:p w14:paraId="41D5A8B1" w14:textId="4D5B1B18" w:rsidR="00136445" w:rsidRDefault="00136445" w:rsidP="00105A11">
      <w:pPr>
        <w:spacing w:after="0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</w:p>
    <w:p w14:paraId="024254D3" w14:textId="268F0426" w:rsidR="009971FE" w:rsidRPr="00266CEA" w:rsidRDefault="009971FE" w:rsidP="00266CEA">
      <w:pPr>
        <w:spacing w:after="0" w:line="240" w:lineRule="auto"/>
        <w:rPr>
          <w:rFonts w:ascii="Comic Sans MS" w:eastAsia="Times New Roman" w:hAnsi="Comic Sans MS" w:cs="Times New Roman"/>
          <w:b/>
          <w:bCs/>
          <w:sz w:val="24"/>
          <w:szCs w:val="24"/>
          <w:lang w:eastAsia="en-GB"/>
        </w:rPr>
      </w:pPr>
    </w:p>
    <w:sectPr w:rsidR="009971FE" w:rsidRPr="00266CEA" w:rsidSect="00FE3ED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4C019F"/>
    <w:multiLevelType w:val="hybridMultilevel"/>
    <w:tmpl w:val="B11C2BB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AC61051"/>
    <w:multiLevelType w:val="hybridMultilevel"/>
    <w:tmpl w:val="5A70F0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4B210F"/>
    <w:multiLevelType w:val="hybridMultilevel"/>
    <w:tmpl w:val="FD00B5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1C023BD8"/>
    <w:multiLevelType w:val="hybridMultilevel"/>
    <w:tmpl w:val="11FA12E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3B1B4B64"/>
    <w:multiLevelType w:val="hybridMultilevel"/>
    <w:tmpl w:val="1EC24C0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409710C0"/>
    <w:multiLevelType w:val="hybridMultilevel"/>
    <w:tmpl w:val="74F4557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44EF4D9F"/>
    <w:multiLevelType w:val="hybridMultilevel"/>
    <w:tmpl w:val="02421E5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58C37752"/>
    <w:multiLevelType w:val="hybridMultilevel"/>
    <w:tmpl w:val="B718C1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B6A4159"/>
    <w:multiLevelType w:val="hybridMultilevel"/>
    <w:tmpl w:val="79B817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C7074F8"/>
    <w:multiLevelType w:val="hybridMultilevel"/>
    <w:tmpl w:val="549EA84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69651253"/>
    <w:multiLevelType w:val="hybridMultilevel"/>
    <w:tmpl w:val="6F06B9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69D14A30"/>
    <w:multiLevelType w:val="hybridMultilevel"/>
    <w:tmpl w:val="3DF2C41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6F957280"/>
    <w:multiLevelType w:val="hybridMultilevel"/>
    <w:tmpl w:val="DD4063A8"/>
    <w:lvl w:ilvl="0" w:tplc="B852A5EC">
      <w:start w:val="1"/>
      <w:numFmt w:val="decimal"/>
      <w:lvlText w:val="%1."/>
      <w:lvlJc w:val="left"/>
      <w:pPr>
        <w:ind w:left="1080" w:hanging="720"/>
      </w:pPr>
      <w:rPr>
        <w:rFonts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2"/>
  </w:num>
  <w:num w:numId="3">
    <w:abstractNumId w:val="8"/>
  </w:num>
  <w:num w:numId="4">
    <w:abstractNumId w:val="2"/>
  </w:num>
  <w:num w:numId="5">
    <w:abstractNumId w:val="1"/>
  </w:num>
  <w:num w:numId="6">
    <w:abstractNumId w:val="3"/>
  </w:num>
  <w:num w:numId="7">
    <w:abstractNumId w:val="5"/>
  </w:num>
  <w:num w:numId="8">
    <w:abstractNumId w:val="9"/>
  </w:num>
  <w:num w:numId="9">
    <w:abstractNumId w:val="6"/>
  </w:num>
  <w:num w:numId="10">
    <w:abstractNumId w:val="10"/>
  </w:num>
  <w:num w:numId="11">
    <w:abstractNumId w:val="4"/>
  </w:num>
  <w:num w:numId="12">
    <w:abstractNumId w:val="11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5562"/>
    <w:rsid w:val="00001410"/>
    <w:rsid w:val="00017D69"/>
    <w:rsid w:val="00026D3E"/>
    <w:rsid w:val="00030C70"/>
    <w:rsid w:val="00040579"/>
    <w:rsid w:val="000406D7"/>
    <w:rsid w:val="000457AD"/>
    <w:rsid w:val="000534B1"/>
    <w:rsid w:val="0005600C"/>
    <w:rsid w:val="00063A03"/>
    <w:rsid w:val="00067985"/>
    <w:rsid w:val="00075205"/>
    <w:rsid w:val="000817F1"/>
    <w:rsid w:val="0009103B"/>
    <w:rsid w:val="0009703C"/>
    <w:rsid w:val="000B2A27"/>
    <w:rsid w:val="000C3398"/>
    <w:rsid w:val="000C3856"/>
    <w:rsid w:val="000C3A96"/>
    <w:rsid w:val="000C58FF"/>
    <w:rsid w:val="000E21BF"/>
    <w:rsid w:val="000E32D3"/>
    <w:rsid w:val="000E5DB6"/>
    <w:rsid w:val="000F1C9D"/>
    <w:rsid w:val="00100809"/>
    <w:rsid w:val="0010435F"/>
    <w:rsid w:val="00105A11"/>
    <w:rsid w:val="0012074F"/>
    <w:rsid w:val="001316EC"/>
    <w:rsid w:val="00136081"/>
    <w:rsid w:val="00136445"/>
    <w:rsid w:val="00137C38"/>
    <w:rsid w:val="0014220D"/>
    <w:rsid w:val="00150F4E"/>
    <w:rsid w:val="00152AF8"/>
    <w:rsid w:val="00160B76"/>
    <w:rsid w:val="0016539D"/>
    <w:rsid w:val="0017730A"/>
    <w:rsid w:val="001A1AB3"/>
    <w:rsid w:val="001A59B8"/>
    <w:rsid w:val="001B172B"/>
    <w:rsid w:val="001C3F2C"/>
    <w:rsid w:val="001C7B22"/>
    <w:rsid w:val="001D0781"/>
    <w:rsid w:val="001D1076"/>
    <w:rsid w:val="001D38A5"/>
    <w:rsid w:val="001D65D3"/>
    <w:rsid w:val="001E1065"/>
    <w:rsid w:val="001E69A3"/>
    <w:rsid w:val="001E7DAE"/>
    <w:rsid w:val="002006F2"/>
    <w:rsid w:val="00207FE3"/>
    <w:rsid w:val="002136EC"/>
    <w:rsid w:val="00230657"/>
    <w:rsid w:val="002329A2"/>
    <w:rsid w:val="00233775"/>
    <w:rsid w:val="00234EE7"/>
    <w:rsid w:val="0024006C"/>
    <w:rsid w:val="00241575"/>
    <w:rsid w:val="0024411B"/>
    <w:rsid w:val="002539A2"/>
    <w:rsid w:val="00260826"/>
    <w:rsid w:val="002654E2"/>
    <w:rsid w:val="00266CEA"/>
    <w:rsid w:val="00270A8D"/>
    <w:rsid w:val="00295F42"/>
    <w:rsid w:val="0029635F"/>
    <w:rsid w:val="002A01E3"/>
    <w:rsid w:val="002A0AB9"/>
    <w:rsid w:val="002A77F4"/>
    <w:rsid w:val="002A7825"/>
    <w:rsid w:val="002B01C8"/>
    <w:rsid w:val="002B37A6"/>
    <w:rsid w:val="002C3513"/>
    <w:rsid w:val="002D272A"/>
    <w:rsid w:val="002D55E6"/>
    <w:rsid w:val="002F24FC"/>
    <w:rsid w:val="002F551A"/>
    <w:rsid w:val="00301E04"/>
    <w:rsid w:val="003140E2"/>
    <w:rsid w:val="00316CD3"/>
    <w:rsid w:val="0032139D"/>
    <w:rsid w:val="003223E4"/>
    <w:rsid w:val="003267FA"/>
    <w:rsid w:val="0032731F"/>
    <w:rsid w:val="00340445"/>
    <w:rsid w:val="003410A6"/>
    <w:rsid w:val="00341F5C"/>
    <w:rsid w:val="003476B7"/>
    <w:rsid w:val="0035099C"/>
    <w:rsid w:val="0037001E"/>
    <w:rsid w:val="00370EE4"/>
    <w:rsid w:val="00391043"/>
    <w:rsid w:val="00391D47"/>
    <w:rsid w:val="00392C0A"/>
    <w:rsid w:val="00393ED5"/>
    <w:rsid w:val="003A6A5E"/>
    <w:rsid w:val="003C008C"/>
    <w:rsid w:val="003C00FA"/>
    <w:rsid w:val="003C5E14"/>
    <w:rsid w:val="003C60D1"/>
    <w:rsid w:val="003D0C9C"/>
    <w:rsid w:val="003E1396"/>
    <w:rsid w:val="003E21C9"/>
    <w:rsid w:val="003E3B08"/>
    <w:rsid w:val="003E6948"/>
    <w:rsid w:val="003F097F"/>
    <w:rsid w:val="00406E7B"/>
    <w:rsid w:val="00410BFA"/>
    <w:rsid w:val="00413678"/>
    <w:rsid w:val="0041501E"/>
    <w:rsid w:val="00420AB1"/>
    <w:rsid w:val="00423783"/>
    <w:rsid w:val="00424579"/>
    <w:rsid w:val="004250EC"/>
    <w:rsid w:val="00426815"/>
    <w:rsid w:val="00426D86"/>
    <w:rsid w:val="0043733B"/>
    <w:rsid w:val="004424BE"/>
    <w:rsid w:val="00443DA8"/>
    <w:rsid w:val="00445019"/>
    <w:rsid w:val="004560D9"/>
    <w:rsid w:val="00465D08"/>
    <w:rsid w:val="00466F7D"/>
    <w:rsid w:val="00474B0A"/>
    <w:rsid w:val="00477D32"/>
    <w:rsid w:val="0048000D"/>
    <w:rsid w:val="00483796"/>
    <w:rsid w:val="0048495C"/>
    <w:rsid w:val="00486C52"/>
    <w:rsid w:val="004906D2"/>
    <w:rsid w:val="00496207"/>
    <w:rsid w:val="00497B62"/>
    <w:rsid w:val="004A7E1C"/>
    <w:rsid w:val="004B2A5B"/>
    <w:rsid w:val="004B415D"/>
    <w:rsid w:val="004C15C6"/>
    <w:rsid w:val="004C4153"/>
    <w:rsid w:val="004E12EA"/>
    <w:rsid w:val="004F2369"/>
    <w:rsid w:val="005051EF"/>
    <w:rsid w:val="00507E79"/>
    <w:rsid w:val="00513715"/>
    <w:rsid w:val="005173E0"/>
    <w:rsid w:val="0052569F"/>
    <w:rsid w:val="005432F9"/>
    <w:rsid w:val="0055293E"/>
    <w:rsid w:val="00552A2C"/>
    <w:rsid w:val="0055377A"/>
    <w:rsid w:val="005601B0"/>
    <w:rsid w:val="00566854"/>
    <w:rsid w:val="00580461"/>
    <w:rsid w:val="00582B98"/>
    <w:rsid w:val="00592C4A"/>
    <w:rsid w:val="005947CA"/>
    <w:rsid w:val="00595E65"/>
    <w:rsid w:val="00597EE4"/>
    <w:rsid w:val="005A48F4"/>
    <w:rsid w:val="005B00E5"/>
    <w:rsid w:val="005C1DC7"/>
    <w:rsid w:val="005D5C51"/>
    <w:rsid w:val="005E6BB4"/>
    <w:rsid w:val="005E7599"/>
    <w:rsid w:val="005F5605"/>
    <w:rsid w:val="005F7D98"/>
    <w:rsid w:val="00631767"/>
    <w:rsid w:val="00634EA7"/>
    <w:rsid w:val="00650D7A"/>
    <w:rsid w:val="006643D5"/>
    <w:rsid w:val="0066504A"/>
    <w:rsid w:val="00673592"/>
    <w:rsid w:val="00682EE2"/>
    <w:rsid w:val="00685095"/>
    <w:rsid w:val="00685361"/>
    <w:rsid w:val="00690A84"/>
    <w:rsid w:val="00690D2D"/>
    <w:rsid w:val="006929FD"/>
    <w:rsid w:val="006A0093"/>
    <w:rsid w:val="006A4476"/>
    <w:rsid w:val="006A5C61"/>
    <w:rsid w:val="006A6602"/>
    <w:rsid w:val="006A7354"/>
    <w:rsid w:val="006B4FFF"/>
    <w:rsid w:val="006B6406"/>
    <w:rsid w:val="006C39AF"/>
    <w:rsid w:val="006C3D19"/>
    <w:rsid w:val="006D0437"/>
    <w:rsid w:val="006D0D72"/>
    <w:rsid w:val="006D6071"/>
    <w:rsid w:val="006E130E"/>
    <w:rsid w:val="006E66AF"/>
    <w:rsid w:val="006E68C0"/>
    <w:rsid w:val="006F0298"/>
    <w:rsid w:val="006F321D"/>
    <w:rsid w:val="006F3AFE"/>
    <w:rsid w:val="006F4AB4"/>
    <w:rsid w:val="006F4CCE"/>
    <w:rsid w:val="006F5E0A"/>
    <w:rsid w:val="007015B2"/>
    <w:rsid w:val="00703364"/>
    <w:rsid w:val="00705E6C"/>
    <w:rsid w:val="00706338"/>
    <w:rsid w:val="00706F84"/>
    <w:rsid w:val="00725B6B"/>
    <w:rsid w:val="00735936"/>
    <w:rsid w:val="0074391D"/>
    <w:rsid w:val="00745B5E"/>
    <w:rsid w:val="00750DF5"/>
    <w:rsid w:val="0075750A"/>
    <w:rsid w:val="007666E6"/>
    <w:rsid w:val="00790A82"/>
    <w:rsid w:val="007910F6"/>
    <w:rsid w:val="00794526"/>
    <w:rsid w:val="007A0098"/>
    <w:rsid w:val="007B400D"/>
    <w:rsid w:val="007C25D5"/>
    <w:rsid w:val="007C5808"/>
    <w:rsid w:val="007C7726"/>
    <w:rsid w:val="007D508B"/>
    <w:rsid w:val="007E5562"/>
    <w:rsid w:val="007F3DBE"/>
    <w:rsid w:val="007F5937"/>
    <w:rsid w:val="008152CC"/>
    <w:rsid w:val="008206DB"/>
    <w:rsid w:val="00842A07"/>
    <w:rsid w:val="00844C27"/>
    <w:rsid w:val="008451B0"/>
    <w:rsid w:val="00855834"/>
    <w:rsid w:val="008558D6"/>
    <w:rsid w:val="00862CF0"/>
    <w:rsid w:val="0086431D"/>
    <w:rsid w:val="00880EBC"/>
    <w:rsid w:val="00882159"/>
    <w:rsid w:val="008923BB"/>
    <w:rsid w:val="008A28EE"/>
    <w:rsid w:val="008B0629"/>
    <w:rsid w:val="008C160B"/>
    <w:rsid w:val="008C1ECD"/>
    <w:rsid w:val="008C26C6"/>
    <w:rsid w:val="008D1EF2"/>
    <w:rsid w:val="008E04B7"/>
    <w:rsid w:val="008E15E3"/>
    <w:rsid w:val="008E1C7D"/>
    <w:rsid w:val="008E5904"/>
    <w:rsid w:val="008F125A"/>
    <w:rsid w:val="008F23F8"/>
    <w:rsid w:val="008F41AC"/>
    <w:rsid w:val="008F4331"/>
    <w:rsid w:val="0090104A"/>
    <w:rsid w:val="00912F5E"/>
    <w:rsid w:val="00913993"/>
    <w:rsid w:val="0092147D"/>
    <w:rsid w:val="009312B1"/>
    <w:rsid w:val="00943FD3"/>
    <w:rsid w:val="00944BEE"/>
    <w:rsid w:val="00947E07"/>
    <w:rsid w:val="00953CA2"/>
    <w:rsid w:val="00956927"/>
    <w:rsid w:val="009615CD"/>
    <w:rsid w:val="00961EE0"/>
    <w:rsid w:val="00964B29"/>
    <w:rsid w:val="00967572"/>
    <w:rsid w:val="0096788F"/>
    <w:rsid w:val="009723C1"/>
    <w:rsid w:val="00972D78"/>
    <w:rsid w:val="00974414"/>
    <w:rsid w:val="00980A5E"/>
    <w:rsid w:val="009873E0"/>
    <w:rsid w:val="009971FE"/>
    <w:rsid w:val="00997FE1"/>
    <w:rsid w:val="009B5AE4"/>
    <w:rsid w:val="009B65F5"/>
    <w:rsid w:val="009C13D5"/>
    <w:rsid w:val="009C1684"/>
    <w:rsid w:val="009C23A8"/>
    <w:rsid w:val="009C28DD"/>
    <w:rsid w:val="009D26C8"/>
    <w:rsid w:val="009E54E4"/>
    <w:rsid w:val="009F6B4C"/>
    <w:rsid w:val="00A00989"/>
    <w:rsid w:val="00A07A3D"/>
    <w:rsid w:val="00A10F28"/>
    <w:rsid w:val="00A11955"/>
    <w:rsid w:val="00A12170"/>
    <w:rsid w:val="00A239AA"/>
    <w:rsid w:val="00A27C56"/>
    <w:rsid w:val="00A45280"/>
    <w:rsid w:val="00A50680"/>
    <w:rsid w:val="00A60338"/>
    <w:rsid w:val="00A61080"/>
    <w:rsid w:val="00A6202F"/>
    <w:rsid w:val="00A6758B"/>
    <w:rsid w:val="00A7170B"/>
    <w:rsid w:val="00A75AED"/>
    <w:rsid w:val="00A81630"/>
    <w:rsid w:val="00A82054"/>
    <w:rsid w:val="00A84F59"/>
    <w:rsid w:val="00AA2B63"/>
    <w:rsid w:val="00AA5092"/>
    <w:rsid w:val="00AA65B6"/>
    <w:rsid w:val="00AA77BC"/>
    <w:rsid w:val="00AB4853"/>
    <w:rsid w:val="00AB4D0E"/>
    <w:rsid w:val="00AC65A3"/>
    <w:rsid w:val="00AD351B"/>
    <w:rsid w:val="00AD572D"/>
    <w:rsid w:val="00AE2059"/>
    <w:rsid w:val="00AE214A"/>
    <w:rsid w:val="00AE2842"/>
    <w:rsid w:val="00AF607F"/>
    <w:rsid w:val="00B0398D"/>
    <w:rsid w:val="00B1495C"/>
    <w:rsid w:val="00B30FD1"/>
    <w:rsid w:val="00B340C7"/>
    <w:rsid w:val="00B47888"/>
    <w:rsid w:val="00B47A42"/>
    <w:rsid w:val="00B47CE0"/>
    <w:rsid w:val="00B47D7A"/>
    <w:rsid w:val="00B51264"/>
    <w:rsid w:val="00B547F9"/>
    <w:rsid w:val="00B54D78"/>
    <w:rsid w:val="00B63243"/>
    <w:rsid w:val="00B711C7"/>
    <w:rsid w:val="00B73702"/>
    <w:rsid w:val="00B77233"/>
    <w:rsid w:val="00B97E72"/>
    <w:rsid w:val="00BA2C07"/>
    <w:rsid w:val="00BA6C30"/>
    <w:rsid w:val="00BB051E"/>
    <w:rsid w:val="00BC2CAB"/>
    <w:rsid w:val="00BC49D7"/>
    <w:rsid w:val="00BC62CA"/>
    <w:rsid w:val="00BC745E"/>
    <w:rsid w:val="00BD218F"/>
    <w:rsid w:val="00BE7114"/>
    <w:rsid w:val="00BF05AC"/>
    <w:rsid w:val="00BF7ABE"/>
    <w:rsid w:val="00C1162D"/>
    <w:rsid w:val="00C21850"/>
    <w:rsid w:val="00C22FB1"/>
    <w:rsid w:val="00C31111"/>
    <w:rsid w:val="00C35986"/>
    <w:rsid w:val="00C36CFA"/>
    <w:rsid w:val="00C42795"/>
    <w:rsid w:val="00C45791"/>
    <w:rsid w:val="00C50365"/>
    <w:rsid w:val="00C53487"/>
    <w:rsid w:val="00C55CEC"/>
    <w:rsid w:val="00C65B1C"/>
    <w:rsid w:val="00C72FB3"/>
    <w:rsid w:val="00C74DBD"/>
    <w:rsid w:val="00C7708B"/>
    <w:rsid w:val="00C85423"/>
    <w:rsid w:val="00C9034B"/>
    <w:rsid w:val="00C937D8"/>
    <w:rsid w:val="00CB18A6"/>
    <w:rsid w:val="00CC66F2"/>
    <w:rsid w:val="00CD0546"/>
    <w:rsid w:val="00CD335A"/>
    <w:rsid w:val="00CE64A9"/>
    <w:rsid w:val="00CF5DE6"/>
    <w:rsid w:val="00D04E6E"/>
    <w:rsid w:val="00D16397"/>
    <w:rsid w:val="00D17F8D"/>
    <w:rsid w:val="00D232DA"/>
    <w:rsid w:val="00D406F9"/>
    <w:rsid w:val="00D411A6"/>
    <w:rsid w:val="00D45A86"/>
    <w:rsid w:val="00D50CAF"/>
    <w:rsid w:val="00D512CD"/>
    <w:rsid w:val="00D64E44"/>
    <w:rsid w:val="00D76F94"/>
    <w:rsid w:val="00D83737"/>
    <w:rsid w:val="00DA31BC"/>
    <w:rsid w:val="00DA4927"/>
    <w:rsid w:val="00DB156F"/>
    <w:rsid w:val="00DB37F1"/>
    <w:rsid w:val="00DB463C"/>
    <w:rsid w:val="00DB4827"/>
    <w:rsid w:val="00DB5B58"/>
    <w:rsid w:val="00DB6C59"/>
    <w:rsid w:val="00DD4187"/>
    <w:rsid w:val="00E01716"/>
    <w:rsid w:val="00E06F9C"/>
    <w:rsid w:val="00E0797C"/>
    <w:rsid w:val="00E121C8"/>
    <w:rsid w:val="00E14E6B"/>
    <w:rsid w:val="00E24237"/>
    <w:rsid w:val="00E24F35"/>
    <w:rsid w:val="00E3477D"/>
    <w:rsid w:val="00E442FA"/>
    <w:rsid w:val="00E467A6"/>
    <w:rsid w:val="00E57752"/>
    <w:rsid w:val="00E61DFE"/>
    <w:rsid w:val="00E63630"/>
    <w:rsid w:val="00E7125F"/>
    <w:rsid w:val="00E75CC6"/>
    <w:rsid w:val="00E75FEA"/>
    <w:rsid w:val="00E76535"/>
    <w:rsid w:val="00E76A51"/>
    <w:rsid w:val="00E776AC"/>
    <w:rsid w:val="00E82FA3"/>
    <w:rsid w:val="00E9426D"/>
    <w:rsid w:val="00E9770B"/>
    <w:rsid w:val="00EA1695"/>
    <w:rsid w:val="00EA2B0C"/>
    <w:rsid w:val="00EA404E"/>
    <w:rsid w:val="00EA4803"/>
    <w:rsid w:val="00EA73CD"/>
    <w:rsid w:val="00EC11F5"/>
    <w:rsid w:val="00EC13AF"/>
    <w:rsid w:val="00EC2CF1"/>
    <w:rsid w:val="00EC354B"/>
    <w:rsid w:val="00EC41B0"/>
    <w:rsid w:val="00ED3A51"/>
    <w:rsid w:val="00ED403E"/>
    <w:rsid w:val="00EE09F3"/>
    <w:rsid w:val="00EF006B"/>
    <w:rsid w:val="00EF3609"/>
    <w:rsid w:val="00F14FF3"/>
    <w:rsid w:val="00F168B5"/>
    <w:rsid w:val="00F20D17"/>
    <w:rsid w:val="00F232C9"/>
    <w:rsid w:val="00F236AC"/>
    <w:rsid w:val="00F33971"/>
    <w:rsid w:val="00F34B6A"/>
    <w:rsid w:val="00F36538"/>
    <w:rsid w:val="00F4044F"/>
    <w:rsid w:val="00F40A94"/>
    <w:rsid w:val="00F41A1A"/>
    <w:rsid w:val="00F43027"/>
    <w:rsid w:val="00F51A46"/>
    <w:rsid w:val="00F535F4"/>
    <w:rsid w:val="00F537A5"/>
    <w:rsid w:val="00F54815"/>
    <w:rsid w:val="00F552CB"/>
    <w:rsid w:val="00F579F8"/>
    <w:rsid w:val="00F61AA8"/>
    <w:rsid w:val="00F651A8"/>
    <w:rsid w:val="00F65657"/>
    <w:rsid w:val="00F773AD"/>
    <w:rsid w:val="00F9315A"/>
    <w:rsid w:val="00FA55C0"/>
    <w:rsid w:val="00FB60AB"/>
    <w:rsid w:val="00FB66DD"/>
    <w:rsid w:val="00FC17BB"/>
    <w:rsid w:val="00FD3806"/>
    <w:rsid w:val="00FD7D1C"/>
    <w:rsid w:val="00FE22E6"/>
    <w:rsid w:val="00FE3EDE"/>
    <w:rsid w:val="00FF1EBE"/>
    <w:rsid w:val="00FF4C39"/>
    <w:rsid w:val="00FF5CDB"/>
    <w:rsid w:val="00FF6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3ABB0147"/>
  <w15:chartTrackingRefBased/>
  <w15:docId w15:val="{46F591D1-CBC8-4A16-88E3-0A74F630E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75FE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E55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7E5562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0E21B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E21B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E21B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E21B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E21BF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21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21BF"/>
    <w:rPr>
      <w:rFonts w:ascii="Segoe UI" w:hAnsi="Segoe UI" w:cs="Segoe UI"/>
      <w:sz w:val="18"/>
      <w:szCs w:val="18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C15C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C15C6"/>
    <w:rPr>
      <w:color w:val="954F72" w:themeColor="followedHyperlink"/>
      <w:u w:val="single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EC41B0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05600C"/>
    <w:pPr>
      <w:ind w:left="720"/>
      <w:contextualSpacing/>
    </w:p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AE214A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AE28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UnresolvedMention4">
    <w:name w:val="Unresolved Mention4"/>
    <w:basedOn w:val="DefaultParagraphFont"/>
    <w:uiPriority w:val="99"/>
    <w:semiHidden/>
    <w:unhideWhenUsed/>
    <w:rsid w:val="00947E07"/>
    <w:rPr>
      <w:color w:val="605E5C"/>
      <w:shd w:val="clear" w:color="auto" w:fill="E1DFDD"/>
    </w:rPr>
  </w:style>
  <w:style w:type="character" w:customStyle="1" w:styleId="UnresolvedMention5">
    <w:name w:val="Unresolved Mention5"/>
    <w:basedOn w:val="DefaultParagraphFont"/>
    <w:uiPriority w:val="99"/>
    <w:semiHidden/>
    <w:unhideWhenUsed/>
    <w:rsid w:val="006D0437"/>
    <w:rPr>
      <w:color w:val="605E5C"/>
      <w:shd w:val="clear" w:color="auto" w:fill="E1DFDD"/>
    </w:rPr>
  </w:style>
  <w:style w:type="character" w:customStyle="1" w:styleId="UnresolvedMention6">
    <w:name w:val="Unresolved Mention6"/>
    <w:basedOn w:val="DefaultParagraphFont"/>
    <w:uiPriority w:val="99"/>
    <w:semiHidden/>
    <w:unhideWhenUsed/>
    <w:rsid w:val="002A0AB9"/>
    <w:rPr>
      <w:color w:val="605E5C"/>
      <w:shd w:val="clear" w:color="auto" w:fill="E1DFDD"/>
    </w:rPr>
  </w:style>
  <w:style w:type="character" w:customStyle="1" w:styleId="UnresolvedMention7">
    <w:name w:val="Unresolved Mention7"/>
    <w:basedOn w:val="DefaultParagraphFont"/>
    <w:uiPriority w:val="99"/>
    <w:semiHidden/>
    <w:unhideWhenUsed/>
    <w:rsid w:val="00F14FF3"/>
    <w:rPr>
      <w:color w:val="605E5C"/>
      <w:shd w:val="clear" w:color="auto" w:fill="E1DFDD"/>
    </w:rPr>
  </w:style>
  <w:style w:type="character" w:customStyle="1" w:styleId="UnresolvedMention8">
    <w:name w:val="Unresolved Mention8"/>
    <w:basedOn w:val="DefaultParagraphFont"/>
    <w:uiPriority w:val="99"/>
    <w:semiHidden/>
    <w:unhideWhenUsed/>
    <w:rsid w:val="008558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328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08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17039">
              <w:marLeft w:val="4380"/>
              <w:marRight w:val="43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903696">
          <w:marLeft w:val="4380"/>
          <w:marRight w:val="43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293693">
              <w:marLeft w:val="300"/>
              <w:marRight w:val="300"/>
              <w:marTop w:val="18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546203">
                  <w:marLeft w:val="0"/>
                  <w:marRight w:val="0"/>
                  <w:marTop w:val="0"/>
                  <w:marBottom w:val="0"/>
                  <w:divBdr>
                    <w:top w:val="single" w:sz="6" w:space="3" w:color="CCCCEE"/>
                    <w:left w:val="single" w:sz="6" w:space="0" w:color="CCCCEE"/>
                    <w:bottom w:val="single" w:sz="6" w:space="3" w:color="CCCCEE"/>
                    <w:right w:val="single" w:sz="6" w:space="0" w:color="CCCCEE"/>
                  </w:divBdr>
                </w:div>
              </w:divsChild>
            </w:div>
            <w:div w:id="9369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7782570">
                  <w:marLeft w:val="300"/>
                  <w:marRight w:val="300"/>
                  <w:marTop w:val="7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1046049">
                      <w:marLeft w:val="0"/>
                      <w:marRight w:val="0"/>
                      <w:marTop w:val="0"/>
                      <w:marBottom w:val="300"/>
                      <w:divBdr>
                        <w:top w:val="single" w:sz="6" w:space="11" w:color="DDDDDD"/>
                        <w:left w:val="single" w:sz="6" w:space="11" w:color="DDDDDD"/>
                        <w:bottom w:val="single" w:sz="6" w:space="11" w:color="DDDDDD"/>
                        <w:right w:val="single" w:sz="6" w:space="11" w:color="DDDDDD"/>
                      </w:divBdr>
                    </w:div>
                  </w:divsChild>
                </w:div>
              </w:divsChild>
            </w:div>
          </w:divsChild>
        </w:div>
        <w:div w:id="142634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593234">
              <w:marLeft w:val="4380"/>
              <w:marRight w:val="43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2293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9492216">
                  <w:marLeft w:val="0"/>
                  <w:marRight w:val="0"/>
                  <w:marTop w:val="75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8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afeyoutube.net/w/XGXM" TargetMode="External"/><Relationship Id="rId13" Type="http://schemas.openxmlformats.org/officeDocument/2006/relationships/image" Target="media/image6.png"/><Relationship Id="rId18" Type="http://schemas.openxmlformats.org/officeDocument/2006/relationships/image" Target="media/image10.png"/><Relationship Id="rId26" Type="http://schemas.openxmlformats.org/officeDocument/2006/relationships/image" Target="media/image17.png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image" Target="media/image2.png"/><Relationship Id="rId12" Type="http://schemas.openxmlformats.org/officeDocument/2006/relationships/image" Target="media/image50.png"/><Relationship Id="rId17" Type="http://schemas.openxmlformats.org/officeDocument/2006/relationships/image" Target="media/image90.png"/><Relationship Id="rId25" Type="http://schemas.openxmlformats.org/officeDocument/2006/relationships/hyperlink" Target="https://safeyoutube.net/w/rbuM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2.png"/><Relationship Id="rId29" Type="http://schemas.openxmlformats.org/officeDocument/2006/relationships/image" Target="media/image2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png"/><Relationship Id="rId24" Type="http://schemas.openxmlformats.org/officeDocument/2006/relationships/image" Target="media/image16.pn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5.jpeg"/><Relationship Id="rId28" Type="http://schemas.openxmlformats.org/officeDocument/2006/relationships/image" Target="media/image19.png"/><Relationship Id="rId10" Type="http://schemas.openxmlformats.org/officeDocument/2006/relationships/image" Target="media/image4.png"/><Relationship Id="rId19" Type="http://schemas.openxmlformats.org/officeDocument/2006/relationships/image" Target="media/image11.pn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Relationship Id="rId22" Type="http://schemas.openxmlformats.org/officeDocument/2006/relationships/image" Target="media/image14.png"/><Relationship Id="rId27" Type="http://schemas.openxmlformats.org/officeDocument/2006/relationships/image" Target="media/image18.wmf"/><Relationship Id="rId30" Type="http://schemas.openxmlformats.org/officeDocument/2006/relationships/image" Target="media/image2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6304EC-9B52-4B17-A36B-F87F38348A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1076A8E1</Template>
  <TotalTime>556</TotalTime>
  <Pages>2</Pages>
  <Words>260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1739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J. Meads</dc:creator>
  <cp:keywords/>
  <dc:description/>
  <cp:lastModifiedBy>Miss J. Meads</cp:lastModifiedBy>
  <cp:revision>8</cp:revision>
  <dcterms:created xsi:type="dcterms:W3CDTF">2020-07-04T09:26:00Z</dcterms:created>
  <dcterms:modified xsi:type="dcterms:W3CDTF">2020-07-06T11:26:00Z</dcterms:modified>
</cp:coreProperties>
</file>