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214687" w14:textId="11B90981" w:rsidR="001C3F2C" w:rsidRPr="00B47888" w:rsidRDefault="00690A84" w:rsidP="001C3F2C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690A84">
        <w:rPr>
          <w:noProof/>
        </w:rPr>
        <w:drawing>
          <wp:anchor distT="0" distB="0" distL="114300" distR="114300" simplePos="0" relativeHeight="251951104" behindDoc="1" locked="0" layoutInCell="1" allowOverlap="1" wp14:anchorId="2EF16A48" wp14:editId="4150ED2A">
            <wp:simplePos x="0" y="0"/>
            <wp:positionH relativeFrom="margin">
              <wp:posOffset>5158052</wp:posOffset>
            </wp:positionH>
            <wp:positionV relativeFrom="paragraph">
              <wp:posOffset>322</wp:posOffset>
            </wp:positionV>
            <wp:extent cx="1427480" cy="1027430"/>
            <wp:effectExtent l="0" t="0" r="1270" b="1270"/>
            <wp:wrapTight wrapText="bothSides">
              <wp:wrapPolygon edited="0">
                <wp:start x="0" y="0"/>
                <wp:lineTo x="0" y="21226"/>
                <wp:lineTo x="21331" y="21226"/>
                <wp:lineTo x="213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</w:rPr>
        <w:t>Friday 12</w:t>
      </w:r>
      <w:r w:rsidR="00725B6B" w:rsidRPr="00725B6B">
        <w:rPr>
          <w:rFonts w:ascii="Comic Sans MS" w:hAnsi="Comic Sans MS"/>
          <w:b/>
          <w:bCs/>
        </w:rPr>
        <w:t xml:space="preserve">th June 2020 </w:t>
      </w:r>
      <w:r w:rsidR="00725B6B">
        <w:rPr>
          <w:rFonts w:ascii="Comic Sans MS" w:hAnsi="Comic Sans MS"/>
          <w:b/>
          <w:bCs/>
        </w:rPr>
        <w:t xml:space="preserve">       </w:t>
      </w:r>
      <w:r w:rsidR="001C3F2C" w:rsidRPr="00B47888">
        <w:rPr>
          <w:rFonts w:ascii="Comic Sans MS" w:hAnsi="Comic Sans MS"/>
          <w:b/>
          <w:bCs/>
        </w:rPr>
        <w:t xml:space="preserve">Blowers Green at </w:t>
      </w:r>
      <w:r w:rsidR="00B47888" w:rsidRPr="00B47888">
        <w:rPr>
          <w:rFonts w:ascii="Comic Sans MS" w:hAnsi="Comic Sans MS"/>
          <w:b/>
          <w:bCs/>
        </w:rPr>
        <w:t>H</w:t>
      </w:r>
      <w:r w:rsidR="001C3F2C" w:rsidRPr="00B47888">
        <w:rPr>
          <w:rFonts w:ascii="Comic Sans MS" w:hAnsi="Comic Sans MS"/>
          <w:b/>
          <w:bCs/>
        </w:rPr>
        <w:t>ome – Nursery</w:t>
      </w:r>
      <w:r w:rsidR="00972D78" w:rsidRPr="00B47888">
        <w:rPr>
          <w:b/>
          <w:bCs/>
          <w:noProof/>
        </w:rPr>
        <w:t xml:space="preserve"> </w:t>
      </w:r>
    </w:p>
    <w:p w14:paraId="3C8E028A" w14:textId="45A840D5" w:rsidR="007E5562" w:rsidRDefault="007E5562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E5562">
        <w:rPr>
          <w:rFonts w:ascii="Comic Sans MS" w:hAnsi="Comic Sans MS"/>
        </w:rPr>
        <w:t xml:space="preserve">E-mail: </w:t>
      </w:r>
      <w:bookmarkStart w:id="0" w:name="_Hlk36633562"/>
      <w:r w:rsidR="004250EC">
        <w:fldChar w:fldCharType="begin"/>
      </w:r>
      <w:r w:rsidR="00E75CC6">
        <w:instrText>HYPERLINK "mailto:nursery@blowers.dudley.sch.uk"</w:instrText>
      </w:r>
      <w:r w:rsidR="004250EC">
        <w:fldChar w:fldCharType="separate"/>
      </w:r>
      <w:r w:rsidRPr="00A24D6A">
        <w:rPr>
          <w:rStyle w:val="Hyperlink"/>
          <w:rFonts w:ascii="Comic Sans MS" w:hAnsi="Comic Sans MS"/>
        </w:rPr>
        <w:t>nursery@blowers.dudley.sch.uk</w:t>
      </w:r>
      <w:r w:rsidR="004250EC">
        <w:rPr>
          <w:rStyle w:val="Hyperlink"/>
          <w:rFonts w:ascii="Comic Sans MS" w:hAnsi="Comic Sans MS"/>
        </w:rPr>
        <w:fldChar w:fldCharType="end"/>
      </w:r>
      <w:r w:rsidR="00A60338" w:rsidRPr="00A60338">
        <w:rPr>
          <w:noProof/>
        </w:rPr>
        <w:t xml:space="preserve"> </w:t>
      </w:r>
    </w:p>
    <w:bookmarkEnd w:id="0"/>
    <w:p w14:paraId="43EED325" w14:textId="300B6019" w:rsidR="001C3F2C" w:rsidRDefault="001C3F2C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7F642C22" w14:textId="77F9C7A8" w:rsidR="006D0437" w:rsidRDefault="00C50365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Happy Friday to you all.  Well done for working so hard this week. Mrs Dhoot and I are very proud!</w:t>
      </w:r>
    </w:p>
    <w:p w14:paraId="3FF44815" w14:textId="02DCD9AB" w:rsidR="00EA404E" w:rsidRDefault="00260826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4B2A5B">
        <w:rPr>
          <w:noProof/>
        </w:rPr>
        <w:drawing>
          <wp:anchor distT="0" distB="0" distL="114300" distR="114300" simplePos="0" relativeHeight="251952128" behindDoc="1" locked="0" layoutInCell="1" allowOverlap="1" wp14:anchorId="6E06EF80" wp14:editId="7E2A8F75">
            <wp:simplePos x="0" y="0"/>
            <wp:positionH relativeFrom="margin">
              <wp:align>left</wp:align>
            </wp:positionH>
            <wp:positionV relativeFrom="paragraph">
              <wp:posOffset>146241</wp:posOffset>
            </wp:positionV>
            <wp:extent cx="2028825" cy="1014730"/>
            <wp:effectExtent l="0" t="0" r="0" b="0"/>
            <wp:wrapTight wrapText="bothSides">
              <wp:wrapPolygon edited="0">
                <wp:start x="0" y="0"/>
                <wp:lineTo x="0" y="21086"/>
                <wp:lineTo x="21296" y="21086"/>
                <wp:lineTo x="212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76" cy="1023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1B1E1" w14:textId="526FB3FE" w:rsidR="0090104A" w:rsidRDefault="00234EE7" w:rsidP="0090104A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234EE7">
        <w:rPr>
          <w:rFonts w:ascii="Comic Sans MS" w:hAnsi="Comic Sans MS"/>
          <w:b/>
          <w:bCs/>
        </w:rPr>
        <w:t xml:space="preserve">Keep </w:t>
      </w:r>
      <w:r>
        <w:rPr>
          <w:rFonts w:ascii="Comic Sans MS" w:hAnsi="Comic Sans MS"/>
          <w:b/>
          <w:bCs/>
        </w:rPr>
        <w:t xml:space="preserve">on </w:t>
      </w:r>
      <w:r w:rsidRPr="00234EE7">
        <w:rPr>
          <w:rFonts w:ascii="Comic Sans MS" w:hAnsi="Comic Sans MS"/>
          <w:b/>
          <w:bCs/>
        </w:rPr>
        <w:t>Moving</w:t>
      </w:r>
      <w:r>
        <w:rPr>
          <w:rFonts w:ascii="Comic Sans MS" w:hAnsi="Comic Sans MS"/>
          <w:b/>
          <w:bCs/>
        </w:rPr>
        <w:t xml:space="preserve"> !</w:t>
      </w:r>
    </w:p>
    <w:p w14:paraId="227A1C7C" w14:textId="49CDCC83" w:rsidR="009D26C8" w:rsidRPr="00234EE7" w:rsidRDefault="00690A84" w:rsidP="0090104A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Let’s warm </w:t>
      </w:r>
      <w:r w:rsidR="004B2A5B">
        <w:rPr>
          <w:rFonts w:ascii="Comic Sans MS" w:hAnsi="Comic Sans MS"/>
        </w:rPr>
        <w:t xml:space="preserve">up, have some fun </w:t>
      </w:r>
      <w:r>
        <w:rPr>
          <w:rFonts w:ascii="Comic Sans MS" w:hAnsi="Comic Sans MS"/>
        </w:rPr>
        <w:t>and learn how to do the crab walk</w:t>
      </w:r>
      <w:r w:rsidR="004B2A5B">
        <w:rPr>
          <w:rFonts w:ascii="Comic Sans MS" w:hAnsi="Comic Sans MS"/>
          <w:b/>
          <w:bCs/>
        </w:rPr>
        <w:t>.</w:t>
      </w:r>
    </w:p>
    <w:p w14:paraId="56CC67CD" w14:textId="0BD7FEAE" w:rsidR="00C72FB3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445019">
        <w:rPr>
          <w:noProof/>
        </w:rPr>
        <w:drawing>
          <wp:anchor distT="0" distB="0" distL="114300" distR="114300" simplePos="0" relativeHeight="251976704" behindDoc="1" locked="0" layoutInCell="1" allowOverlap="1" wp14:anchorId="5A0D04F4" wp14:editId="3B27E69B">
            <wp:simplePos x="0" y="0"/>
            <wp:positionH relativeFrom="margin">
              <wp:posOffset>5981474</wp:posOffset>
            </wp:positionH>
            <wp:positionV relativeFrom="paragraph">
              <wp:posOffset>198737</wp:posOffset>
            </wp:positionV>
            <wp:extent cx="511810" cy="554990"/>
            <wp:effectExtent l="0" t="0" r="2540" b="0"/>
            <wp:wrapTight wrapText="bothSides">
              <wp:wrapPolygon edited="0">
                <wp:start x="0" y="0"/>
                <wp:lineTo x="0" y="20760"/>
                <wp:lineTo x="20903" y="20760"/>
                <wp:lineTo x="20903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4B2A5B" w:rsidRPr="004B2A5B">
          <w:rPr>
            <w:rStyle w:val="Hyperlink"/>
            <w:rFonts w:ascii="Comic Sans MS" w:hAnsi="Comic Sans MS"/>
            <w:b/>
            <w:bCs/>
          </w:rPr>
          <w:t>https://safeyoutube.net/w/Be8K</w:t>
        </w:r>
      </w:hyperlink>
    </w:p>
    <w:p w14:paraId="7430F603" w14:textId="59B83BB9" w:rsidR="004B2A5B" w:rsidRDefault="004B2A5B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593E4EDB" w14:textId="6BBA4E97" w:rsidR="004B2A5B" w:rsidRDefault="004B2A5B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307530FD" w14:textId="523853AA" w:rsidR="004B2A5B" w:rsidRDefault="004B2A5B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Making our Mark</w:t>
      </w:r>
    </w:p>
    <w:p w14:paraId="217F0C3E" w14:textId="4F4BA198" w:rsidR="00AC65A3" w:rsidRDefault="00964B29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3C5E14">
        <w:rPr>
          <w:noProof/>
        </w:rPr>
        <w:drawing>
          <wp:anchor distT="0" distB="0" distL="114300" distR="114300" simplePos="0" relativeHeight="251978752" behindDoc="1" locked="0" layoutInCell="1" allowOverlap="1" wp14:anchorId="6EC44947" wp14:editId="0206B4B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105660" cy="1423670"/>
            <wp:effectExtent l="0" t="0" r="8890" b="5080"/>
            <wp:wrapTight wrapText="bothSides">
              <wp:wrapPolygon edited="0">
                <wp:start x="0" y="0"/>
                <wp:lineTo x="0" y="21388"/>
                <wp:lineTo x="21496" y="21388"/>
                <wp:lineTo x="21496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3">
        <w:rPr>
          <w:rFonts w:ascii="Comic Sans MS" w:hAnsi="Comic Sans MS"/>
        </w:rPr>
        <w:t xml:space="preserve">Today, we are going </w:t>
      </w:r>
      <w:r w:rsidR="00260826">
        <w:rPr>
          <w:rFonts w:ascii="Comic Sans MS" w:hAnsi="Comic Sans MS"/>
        </w:rPr>
        <w:t xml:space="preserve">to </w:t>
      </w:r>
      <w:r w:rsidR="00AC65A3">
        <w:rPr>
          <w:rFonts w:ascii="Comic Sans MS" w:hAnsi="Comic Sans MS"/>
        </w:rPr>
        <w:t>make lots of bumpy movements just like the ocean.</w:t>
      </w:r>
      <w:r w:rsidR="006D6071">
        <w:rPr>
          <w:rFonts w:ascii="Comic Sans MS" w:hAnsi="Comic Sans MS"/>
        </w:rPr>
        <w:t xml:space="preserve"> Don’</w:t>
      </w:r>
      <w:r w:rsidR="00F535F4">
        <w:rPr>
          <w:rFonts w:ascii="Comic Sans MS" w:hAnsi="Comic Sans MS"/>
        </w:rPr>
        <w:t>t worry if you find the moves tricky</w:t>
      </w:r>
      <w:r w:rsidR="005F5605">
        <w:rPr>
          <w:rFonts w:ascii="Comic Sans MS" w:hAnsi="Comic Sans MS"/>
        </w:rPr>
        <w:t>, j</w:t>
      </w:r>
      <w:r w:rsidR="006D6071">
        <w:rPr>
          <w:rFonts w:ascii="Comic Sans MS" w:hAnsi="Comic Sans MS"/>
        </w:rPr>
        <w:t>ust have fun pract</w:t>
      </w:r>
      <w:bookmarkStart w:id="1" w:name="_GoBack"/>
      <w:bookmarkEnd w:id="1"/>
      <w:r w:rsidR="006D6071">
        <w:rPr>
          <w:rFonts w:ascii="Comic Sans MS" w:hAnsi="Comic Sans MS"/>
        </w:rPr>
        <w:t>ising</w:t>
      </w:r>
      <w:r w:rsidR="005F5605">
        <w:rPr>
          <w:rFonts w:ascii="Comic Sans MS" w:hAnsi="Comic Sans MS"/>
        </w:rPr>
        <w:t>.</w:t>
      </w:r>
    </w:p>
    <w:p w14:paraId="2AAAF503" w14:textId="3EDC92B5" w:rsidR="00AC65A3" w:rsidRDefault="00AC65A3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70F02B0" w14:textId="31FE6F21" w:rsidR="00AC65A3" w:rsidRDefault="00AC65A3" w:rsidP="00AC65A3">
      <w:pPr>
        <w:rPr>
          <w:rFonts w:ascii="Comic Sans MS" w:hAnsi="Comic Sans MS"/>
          <w:sz w:val="24"/>
          <w:szCs w:val="24"/>
        </w:rPr>
      </w:pPr>
      <w:r w:rsidRPr="00E776AC">
        <w:rPr>
          <w:rFonts w:ascii="Comic Sans MS" w:hAnsi="Comic Sans MS"/>
          <w:sz w:val="24"/>
          <w:szCs w:val="24"/>
        </w:rPr>
        <w:t xml:space="preserve">Grab </w:t>
      </w:r>
      <w:r w:rsidR="00E776AC" w:rsidRPr="00E776AC">
        <w:rPr>
          <w:rFonts w:ascii="Comic Sans MS" w:hAnsi="Comic Sans MS"/>
          <w:sz w:val="24"/>
          <w:szCs w:val="24"/>
        </w:rPr>
        <w:t>two tea towels to wave in both hands, find a space and put on your favourite tune</w:t>
      </w:r>
      <w:r w:rsidR="00E776AC">
        <w:rPr>
          <w:rFonts w:ascii="Comic Sans MS" w:hAnsi="Comic Sans MS"/>
          <w:sz w:val="24"/>
          <w:szCs w:val="24"/>
        </w:rPr>
        <w:t>.</w:t>
      </w:r>
      <w:r w:rsidR="00445019" w:rsidRPr="00445019">
        <w:rPr>
          <w:noProof/>
        </w:rPr>
        <w:t xml:space="preserve"> </w:t>
      </w:r>
    </w:p>
    <w:p w14:paraId="4F865230" w14:textId="0265DFA1" w:rsidR="00882159" w:rsidRDefault="00260826" w:rsidP="008821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7CCC3557" w14:textId="1C3D5E9F" w:rsidR="000B2A27" w:rsidRDefault="00445019" w:rsidP="000B2A27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957248" behindDoc="1" locked="0" layoutInCell="1" allowOverlap="1" wp14:anchorId="2ED8EF89" wp14:editId="3C0080ED">
            <wp:simplePos x="0" y="0"/>
            <wp:positionH relativeFrom="column">
              <wp:posOffset>6119573</wp:posOffset>
            </wp:positionH>
            <wp:positionV relativeFrom="paragraph">
              <wp:posOffset>182940</wp:posOffset>
            </wp:positionV>
            <wp:extent cx="603250" cy="298450"/>
            <wp:effectExtent l="0" t="0" r="6350" b="6350"/>
            <wp:wrapTight wrapText="bothSides">
              <wp:wrapPolygon edited="0">
                <wp:start x="5457" y="0"/>
                <wp:lineTo x="0" y="8272"/>
                <wp:lineTo x="0" y="20681"/>
                <wp:lineTo x="21145" y="20681"/>
                <wp:lineTo x="21145" y="8272"/>
                <wp:lineTo x="15688" y="0"/>
                <wp:lineTo x="5457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956224" behindDoc="1" locked="0" layoutInCell="1" allowOverlap="1" wp14:anchorId="14A09ADA" wp14:editId="6BC8F6EC">
            <wp:simplePos x="0" y="0"/>
            <wp:positionH relativeFrom="column">
              <wp:posOffset>5337923</wp:posOffset>
            </wp:positionH>
            <wp:positionV relativeFrom="paragraph">
              <wp:posOffset>175443</wp:posOffset>
            </wp:positionV>
            <wp:extent cx="606425" cy="300355"/>
            <wp:effectExtent l="0" t="0" r="3175" b="4445"/>
            <wp:wrapTight wrapText="bothSides">
              <wp:wrapPolygon edited="0">
                <wp:start x="5428" y="0"/>
                <wp:lineTo x="0" y="8220"/>
                <wp:lineTo x="0" y="20550"/>
                <wp:lineTo x="21035" y="20550"/>
                <wp:lineTo x="21035" y="8220"/>
                <wp:lineTo x="15606" y="0"/>
                <wp:lineTo x="5428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21ED4" w14:textId="69D23C52" w:rsidR="004B2A5B" w:rsidRPr="00964B29" w:rsidRDefault="00445019" w:rsidP="00964B29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961344" behindDoc="1" locked="0" layoutInCell="1" allowOverlap="1" wp14:anchorId="7470EE35" wp14:editId="23A735B2">
            <wp:simplePos x="0" y="0"/>
            <wp:positionH relativeFrom="column">
              <wp:posOffset>6639307</wp:posOffset>
            </wp:positionH>
            <wp:positionV relativeFrom="paragraph">
              <wp:posOffset>200198</wp:posOffset>
            </wp:positionV>
            <wp:extent cx="140335" cy="170815"/>
            <wp:effectExtent l="19050" t="19050" r="31115" b="19685"/>
            <wp:wrapTight wrapText="bothSides">
              <wp:wrapPolygon edited="0">
                <wp:start x="-34" y="-4117"/>
                <wp:lineTo x="-2499" y="7756"/>
                <wp:lineTo x="818" y="20439"/>
                <wp:lineTo x="18160" y="22868"/>
                <wp:lineTo x="25980" y="-473"/>
                <wp:lineTo x="-34" y="-4117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9379">
                      <a:off x="0" y="0"/>
                      <a:ext cx="14033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lang w:eastAsia="en-GB"/>
        </w:rPr>
        <w:drawing>
          <wp:anchor distT="0" distB="0" distL="114300" distR="114300" simplePos="0" relativeHeight="251960320" behindDoc="1" locked="0" layoutInCell="1" allowOverlap="1" wp14:anchorId="6C36ADD8" wp14:editId="59513395">
            <wp:simplePos x="0" y="0"/>
            <wp:positionH relativeFrom="column">
              <wp:posOffset>6067425</wp:posOffset>
            </wp:positionH>
            <wp:positionV relativeFrom="paragraph">
              <wp:posOffset>208915</wp:posOffset>
            </wp:positionV>
            <wp:extent cx="140335" cy="170815"/>
            <wp:effectExtent l="0" t="0" r="0" b="635"/>
            <wp:wrapTight wrapText="bothSides">
              <wp:wrapPolygon edited="0">
                <wp:start x="0" y="0"/>
                <wp:lineTo x="0" y="19271"/>
                <wp:lineTo x="14661" y="19271"/>
                <wp:lineTo x="17593" y="7227"/>
                <wp:lineTo x="1759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lang w:eastAsia="en-GB"/>
        </w:rPr>
        <w:drawing>
          <wp:anchor distT="0" distB="0" distL="114300" distR="114300" simplePos="0" relativeHeight="251958272" behindDoc="1" locked="0" layoutInCell="1" allowOverlap="1" wp14:anchorId="63EEB3D6" wp14:editId="0DFDE7F2">
            <wp:simplePos x="0" y="0"/>
            <wp:positionH relativeFrom="column">
              <wp:posOffset>5287010</wp:posOffset>
            </wp:positionH>
            <wp:positionV relativeFrom="paragraph">
              <wp:posOffset>196215</wp:posOffset>
            </wp:positionV>
            <wp:extent cx="141605" cy="167640"/>
            <wp:effectExtent l="0" t="0" r="0" b="3810"/>
            <wp:wrapTight wrapText="bothSides">
              <wp:wrapPolygon edited="0">
                <wp:start x="0" y="0"/>
                <wp:lineTo x="0" y="19636"/>
                <wp:lineTo x="14529" y="19636"/>
                <wp:lineTo x="17435" y="7364"/>
                <wp:lineTo x="1743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959296" behindDoc="1" locked="0" layoutInCell="1" allowOverlap="1" wp14:anchorId="29E85725" wp14:editId="76278026">
            <wp:simplePos x="0" y="0"/>
            <wp:positionH relativeFrom="column">
              <wp:posOffset>5871845</wp:posOffset>
            </wp:positionH>
            <wp:positionV relativeFrom="paragraph">
              <wp:posOffset>221615</wp:posOffset>
            </wp:positionV>
            <wp:extent cx="140335" cy="170815"/>
            <wp:effectExtent l="19050" t="19050" r="12065" b="19685"/>
            <wp:wrapTight wrapText="bothSides">
              <wp:wrapPolygon edited="0">
                <wp:start x="-1362" y="-3410"/>
                <wp:lineTo x="-2463" y="6184"/>
                <wp:lineTo x="1724" y="21026"/>
                <wp:lineTo x="16320" y="22156"/>
                <wp:lineTo x="21991" y="-1601"/>
                <wp:lineTo x="-1362" y="-341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6819">
                      <a:off x="0" y="0"/>
                      <a:ext cx="14033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7F9">
        <w:rPr>
          <w:rFonts w:ascii="Comic Sans MS" w:hAnsi="Comic Sans MS"/>
          <w:sz w:val="24"/>
          <w:szCs w:val="24"/>
        </w:rPr>
        <w:t>Make two arch movements</w:t>
      </w:r>
      <w:r w:rsidR="00A6202F">
        <w:rPr>
          <w:rFonts w:ascii="Comic Sans MS" w:hAnsi="Comic Sans MS"/>
          <w:sz w:val="24"/>
          <w:szCs w:val="24"/>
        </w:rPr>
        <w:t xml:space="preserve"> </w:t>
      </w:r>
      <w:r w:rsidR="00A6202F" w:rsidRPr="00A6202F">
        <w:rPr>
          <w:rFonts w:ascii="Comic Sans MS" w:hAnsi="Comic Sans MS"/>
          <w:sz w:val="24"/>
          <w:szCs w:val="24"/>
        </w:rPr>
        <w:t>(like rainbow</w:t>
      </w:r>
      <w:r w:rsidR="00A6202F">
        <w:rPr>
          <w:rFonts w:ascii="Comic Sans MS" w:hAnsi="Comic Sans MS"/>
          <w:sz w:val="24"/>
          <w:szCs w:val="24"/>
        </w:rPr>
        <w:t>s</w:t>
      </w:r>
      <w:r w:rsidR="00A6202F" w:rsidRPr="00A6202F">
        <w:rPr>
          <w:rFonts w:ascii="Comic Sans MS" w:hAnsi="Comic Sans MS"/>
          <w:sz w:val="24"/>
          <w:szCs w:val="24"/>
        </w:rPr>
        <w:t>)</w:t>
      </w:r>
      <w:r w:rsidR="000B2A27">
        <w:rPr>
          <w:rFonts w:ascii="Comic Sans MS" w:hAnsi="Comic Sans MS"/>
          <w:sz w:val="24"/>
          <w:szCs w:val="24"/>
        </w:rPr>
        <w:t>, one with each hand. Keep moving your arms from side to side</w:t>
      </w:r>
      <w:r w:rsidR="00964B29">
        <w:rPr>
          <w:rFonts w:ascii="Comic Sans MS" w:hAnsi="Comic Sans MS"/>
          <w:sz w:val="24"/>
          <w:szCs w:val="24"/>
        </w:rPr>
        <w:t>.</w:t>
      </w:r>
    </w:p>
    <w:p w14:paraId="01F041D6" w14:textId="374B3072" w:rsidR="000B2A27" w:rsidRDefault="00445019" w:rsidP="000B2A27">
      <w:pPr>
        <w:pStyle w:val="NormalWeb"/>
        <w:spacing w:before="0" w:beforeAutospacing="0" w:after="0" w:afterAutospacing="0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70560" behindDoc="1" locked="0" layoutInCell="1" allowOverlap="1" wp14:anchorId="475B969F" wp14:editId="4D3CDC63">
            <wp:simplePos x="0" y="0"/>
            <wp:positionH relativeFrom="column">
              <wp:posOffset>6436004</wp:posOffset>
            </wp:positionH>
            <wp:positionV relativeFrom="paragraph">
              <wp:posOffset>80053</wp:posOffset>
            </wp:positionV>
            <wp:extent cx="176530" cy="201295"/>
            <wp:effectExtent l="0" t="0" r="0" b="8255"/>
            <wp:wrapTight wrapText="bothSides">
              <wp:wrapPolygon edited="0">
                <wp:start x="4662" y="0"/>
                <wp:lineTo x="0" y="20442"/>
                <wp:lineTo x="9324" y="20442"/>
                <wp:lineTo x="18647" y="20442"/>
                <wp:lineTo x="18647" y="14309"/>
                <wp:lineTo x="13986" y="0"/>
                <wp:lineTo x="4662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969536" behindDoc="1" locked="0" layoutInCell="1" allowOverlap="1" wp14:anchorId="4D23F65D" wp14:editId="4CB099F7">
            <wp:simplePos x="0" y="0"/>
            <wp:positionH relativeFrom="column">
              <wp:posOffset>6060283</wp:posOffset>
            </wp:positionH>
            <wp:positionV relativeFrom="paragraph">
              <wp:posOffset>103522</wp:posOffset>
            </wp:positionV>
            <wp:extent cx="176530" cy="201295"/>
            <wp:effectExtent l="0" t="0" r="0" b="8255"/>
            <wp:wrapTight wrapText="bothSides">
              <wp:wrapPolygon edited="0">
                <wp:start x="4662" y="0"/>
                <wp:lineTo x="0" y="20442"/>
                <wp:lineTo x="9324" y="20442"/>
                <wp:lineTo x="18647" y="20442"/>
                <wp:lineTo x="18647" y="14309"/>
                <wp:lineTo x="13986" y="0"/>
                <wp:lineTo x="4662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967488" behindDoc="1" locked="0" layoutInCell="1" allowOverlap="1" wp14:anchorId="0CA756F4" wp14:editId="53B950EC">
            <wp:simplePos x="0" y="0"/>
            <wp:positionH relativeFrom="column">
              <wp:posOffset>5374640</wp:posOffset>
            </wp:positionH>
            <wp:positionV relativeFrom="paragraph">
              <wp:posOffset>139065</wp:posOffset>
            </wp:positionV>
            <wp:extent cx="179070" cy="201930"/>
            <wp:effectExtent l="0" t="0" r="0" b="7620"/>
            <wp:wrapTight wrapText="bothSides">
              <wp:wrapPolygon edited="0">
                <wp:start x="4596" y="0"/>
                <wp:lineTo x="0" y="20377"/>
                <wp:lineTo x="9191" y="20377"/>
                <wp:lineTo x="18383" y="20377"/>
                <wp:lineTo x="18383" y="14264"/>
                <wp:lineTo x="13787" y="0"/>
                <wp:lineTo x="4596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968512" behindDoc="1" locked="0" layoutInCell="1" allowOverlap="1" wp14:anchorId="687D2B34" wp14:editId="5D49369F">
            <wp:simplePos x="0" y="0"/>
            <wp:positionH relativeFrom="column">
              <wp:posOffset>5812146</wp:posOffset>
            </wp:positionH>
            <wp:positionV relativeFrom="paragraph">
              <wp:posOffset>117805</wp:posOffset>
            </wp:positionV>
            <wp:extent cx="176530" cy="201295"/>
            <wp:effectExtent l="0" t="0" r="0" b="8255"/>
            <wp:wrapTight wrapText="bothSides">
              <wp:wrapPolygon edited="0">
                <wp:start x="4662" y="0"/>
                <wp:lineTo x="0" y="20442"/>
                <wp:lineTo x="9324" y="20442"/>
                <wp:lineTo x="18647" y="20442"/>
                <wp:lineTo x="18647" y="14309"/>
                <wp:lineTo x="13986" y="0"/>
                <wp:lineTo x="4662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32812" w14:textId="7924CB9C" w:rsidR="000B2A27" w:rsidRDefault="00445019" w:rsidP="003C5E14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65440" behindDoc="1" locked="0" layoutInCell="1" allowOverlap="1" wp14:anchorId="0B8C459D" wp14:editId="4195C543">
            <wp:simplePos x="0" y="0"/>
            <wp:positionH relativeFrom="column">
              <wp:posOffset>6122670</wp:posOffset>
            </wp:positionH>
            <wp:positionV relativeFrom="paragraph">
              <wp:posOffset>36830</wp:posOffset>
            </wp:positionV>
            <wp:extent cx="463550" cy="229235"/>
            <wp:effectExtent l="0" t="0" r="0" b="0"/>
            <wp:wrapTight wrapText="bothSides">
              <wp:wrapPolygon edited="0">
                <wp:start x="21600" y="21600"/>
                <wp:lineTo x="21600" y="12625"/>
                <wp:lineTo x="16274" y="1855"/>
                <wp:lineTo x="4734" y="1855"/>
                <wp:lineTo x="1184" y="9035"/>
                <wp:lineTo x="1184" y="21600"/>
                <wp:lineTo x="21600" y="2160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55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966464" behindDoc="1" locked="0" layoutInCell="1" allowOverlap="1" wp14:anchorId="27BC79B8" wp14:editId="2412EA66">
            <wp:simplePos x="0" y="0"/>
            <wp:positionH relativeFrom="column">
              <wp:posOffset>5450840</wp:posOffset>
            </wp:positionH>
            <wp:positionV relativeFrom="paragraph">
              <wp:posOffset>62230</wp:posOffset>
            </wp:positionV>
            <wp:extent cx="467360" cy="231140"/>
            <wp:effectExtent l="0" t="0" r="8890" b="0"/>
            <wp:wrapTight wrapText="bothSides">
              <wp:wrapPolygon edited="0">
                <wp:start x="21600" y="21600"/>
                <wp:lineTo x="21600" y="12699"/>
                <wp:lineTo x="16317" y="2018"/>
                <wp:lineTo x="3991" y="2018"/>
                <wp:lineTo x="470" y="9138"/>
                <wp:lineTo x="470" y="21600"/>
                <wp:lineTo x="21600" y="2160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73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5F4">
        <w:rPr>
          <w:rFonts w:ascii="Comic Sans MS" w:hAnsi="Comic Sans MS"/>
        </w:rPr>
        <w:t xml:space="preserve">Make two </w:t>
      </w:r>
      <w:r w:rsidR="000B2A27">
        <w:rPr>
          <w:rFonts w:ascii="Comic Sans MS" w:hAnsi="Comic Sans MS"/>
        </w:rPr>
        <w:t>under bumps, one with each hand. Keep moving your arms from side to side.</w:t>
      </w:r>
      <w:r w:rsidR="000B2A27" w:rsidRPr="000B2A27">
        <w:rPr>
          <w:rFonts w:ascii="Comic Sans MS" w:hAnsi="Comic Sans MS"/>
          <w:noProof/>
        </w:rPr>
        <w:t xml:space="preserve"> </w:t>
      </w:r>
    </w:p>
    <w:p w14:paraId="5AF641F7" w14:textId="09E04542" w:rsidR="00964B29" w:rsidRDefault="00964B29" w:rsidP="000B2A27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6698B888" w14:textId="7BCDBB68" w:rsidR="000B2A27" w:rsidRPr="00964B29" w:rsidRDefault="00964B29" w:rsidP="000B2A27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882159">
        <w:rPr>
          <w:noProof/>
        </w:rPr>
        <w:drawing>
          <wp:anchor distT="0" distB="0" distL="114300" distR="114300" simplePos="0" relativeHeight="251964416" behindDoc="1" locked="0" layoutInCell="1" allowOverlap="1" wp14:anchorId="24D006FE" wp14:editId="2C7A9EBF">
            <wp:simplePos x="0" y="0"/>
            <wp:positionH relativeFrom="rightMargin">
              <wp:posOffset>-140970</wp:posOffset>
            </wp:positionH>
            <wp:positionV relativeFrom="paragraph">
              <wp:posOffset>6350</wp:posOffset>
            </wp:positionV>
            <wp:extent cx="237490" cy="286385"/>
            <wp:effectExtent l="19050" t="19050" r="29210" b="18415"/>
            <wp:wrapTight wrapText="bothSides">
              <wp:wrapPolygon edited="0">
                <wp:start x="15025" y="23411"/>
                <wp:lineTo x="23198" y="12493"/>
                <wp:lineTo x="24469" y="1047"/>
                <wp:lineTo x="315" y="-799"/>
                <wp:lineTo x="4991" y="19759"/>
                <wp:lineTo x="4673" y="22620"/>
                <wp:lineTo x="15025" y="23411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84143">
                      <a:off x="0" y="0"/>
                      <a:ext cx="2374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59">
        <w:rPr>
          <w:noProof/>
        </w:rPr>
        <w:drawing>
          <wp:anchor distT="0" distB="0" distL="114300" distR="114300" simplePos="0" relativeHeight="251963392" behindDoc="1" locked="0" layoutInCell="1" allowOverlap="1" wp14:anchorId="7C0CA650" wp14:editId="1F64FB4D">
            <wp:simplePos x="0" y="0"/>
            <wp:positionH relativeFrom="column">
              <wp:posOffset>5598104</wp:posOffset>
            </wp:positionH>
            <wp:positionV relativeFrom="paragraph">
              <wp:posOffset>34998</wp:posOffset>
            </wp:positionV>
            <wp:extent cx="237490" cy="286385"/>
            <wp:effectExtent l="19050" t="19050" r="10160" b="18415"/>
            <wp:wrapTight wrapText="bothSides">
              <wp:wrapPolygon edited="0">
                <wp:start x="13938" y="23180"/>
                <wp:lineTo x="22676" y="22099"/>
                <wp:lineTo x="23956" y="573"/>
                <wp:lineTo x="1459" y="-347"/>
                <wp:lineTo x="1203" y="3958"/>
                <wp:lineTo x="5286" y="22826"/>
                <wp:lineTo x="13938" y="2318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0656">
                      <a:off x="0" y="0"/>
                      <a:ext cx="2374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59">
        <w:rPr>
          <w:noProof/>
        </w:rPr>
        <w:drawing>
          <wp:anchor distT="0" distB="0" distL="114300" distR="114300" simplePos="0" relativeHeight="251962368" behindDoc="1" locked="0" layoutInCell="1" allowOverlap="1" wp14:anchorId="5367AFE5" wp14:editId="707E4DB8">
            <wp:simplePos x="0" y="0"/>
            <wp:positionH relativeFrom="margin">
              <wp:posOffset>5672340</wp:posOffset>
            </wp:positionH>
            <wp:positionV relativeFrom="paragraph">
              <wp:posOffset>136411</wp:posOffset>
            </wp:positionV>
            <wp:extent cx="1038225" cy="523875"/>
            <wp:effectExtent l="0" t="0" r="9525" b="9525"/>
            <wp:wrapTight wrapText="bothSides">
              <wp:wrapPolygon edited="0">
                <wp:start x="1387" y="21600"/>
                <wp:lineTo x="21600" y="21600"/>
                <wp:lineTo x="21600" y="14531"/>
                <wp:lineTo x="20411" y="9033"/>
                <wp:lineTo x="15259" y="393"/>
                <wp:lineTo x="14070" y="393"/>
                <wp:lineTo x="6936" y="393"/>
                <wp:lineTo x="5747" y="393"/>
                <wp:lineTo x="991" y="7462"/>
                <wp:lineTo x="198" y="12960"/>
                <wp:lineTo x="198" y="21600"/>
                <wp:lineTo x="1387" y="2160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574E315" wp14:editId="6F7A7479">
                <wp:simplePos x="0" y="0"/>
                <wp:positionH relativeFrom="margin">
                  <wp:posOffset>4450715</wp:posOffset>
                </wp:positionH>
                <wp:positionV relativeFrom="paragraph">
                  <wp:posOffset>30480</wp:posOffset>
                </wp:positionV>
                <wp:extent cx="830580" cy="825500"/>
                <wp:effectExtent l="38100" t="19050" r="45720" b="0"/>
                <wp:wrapNone/>
                <wp:docPr id="9" name="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825500"/>
                        </a:xfrm>
                        <a:prstGeom prst="arc">
                          <a:avLst>
                            <a:gd name="adj1" fmla="val 10720674"/>
                            <a:gd name="adj2" fmla="val 0"/>
                          </a:avLst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48932" id="Arc 9" o:spid="_x0000_s1026" style="position:absolute;margin-left:350.45pt;margin-top:2.4pt;width:65.4pt;height:6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30580,82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" path="m112,422332nsc-3369,273357,74216,134083,203100,57945,330941,-17578,489657,-19392,619213,53188v130585,73157,211368,210578,211368,359563l415290,412750,112,422332xem112,422332nfc-3369,273357,74216,134083,203100,57945,330941,-17578,489657,-19392,619213,53188v130585,73157,211368,210578,211368,359563e" filled="f" strokecolor="#5b9bd5 [3204]" strokeweight="4.5pt">
                <v:stroke joinstyle="miter"/>
                <v:path arrowok="t" o:connecttype="custom" o:connectlocs="112,422332;203100,57945;619213,53188;830581,412751" o:connectangles="0,0,0,0"/>
                <w10:wrap anchorx="margin"/>
              </v:shape>
            </w:pict>
          </mc:Fallback>
        </mc:AlternateContent>
      </w:r>
      <w:r w:rsidRPr="00964B29">
        <w:rPr>
          <w:rFonts w:ascii="Comic Sans MS" w:hAnsi="Comic Sans MS"/>
          <w:b/>
          <w:bCs/>
        </w:rPr>
        <w:t>Challenge Move</w:t>
      </w:r>
    </w:p>
    <w:p w14:paraId="344D929F" w14:textId="2DF950B5" w:rsidR="00964B29" w:rsidRPr="00445019" w:rsidRDefault="00964B29" w:rsidP="00964B29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84896" behindDoc="1" locked="0" layoutInCell="1" allowOverlap="1" wp14:anchorId="6479418A" wp14:editId="6906DBAD">
            <wp:simplePos x="0" y="0"/>
            <wp:positionH relativeFrom="margin">
              <wp:posOffset>5176457</wp:posOffset>
            </wp:positionH>
            <wp:positionV relativeFrom="paragraph">
              <wp:posOffset>178243</wp:posOffset>
            </wp:positionV>
            <wp:extent cx="237490" cy="280670"/>
            <wp:effectExtent l="19050" t="19050" r="29210" b="24130"/>
            <wp:wrapTight wrapText="bothSides">
              <wp:wrapPolygon edited="0">
                <wp:start x="2104" y="-2610"/>
                <wp:lineTo x="149" y="-1360"/>
                <wp:lineTo x="-1047" y="5900"/>
                <wp:lineTo x="3426" y="21229"/>
                <wp:lineTo x="12006" y="22241"/>
                <wp:lineTo x="23935" y="2925"/>
                <wp:lineTo x="24413" y="21"/>
                <wp:lineTo x="2104" y="-261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3931">
                      <a:off x="0" y="0"/>
                      <a:ext cx="23749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EFEBB33" wp14:editId="3718D3D1">
                <wp:simplePos x="0" y="0"/>
                <wp:positionH relativeFrom="column">
                  <wp:posOffset>4364702</wp:posOffset>
                </wp:positionH>
                <wp:positionV relativeFrom="paragraph">
                  <wp:posOffset>195811</wp:posOffset>
                </wp:positionV>
                <wp:extent cx="208280" cy="245745"/>
                <wp:effectExtent l="19050" t="0" r="39370" b="40005"/>
                <wp:wrapNone/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280" cy="24574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2C115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7" o:spid="_x0000_s1026" type="#_x0000_t5" style="position:absolute;margin-left:343.7pt;margin-top:15.4pt;width:16.4pt;height:19.35pt;rotation:180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" fillcolor="#5b9bd5 [3204]" strokecolor="#1f4d78 [1604]" strokeweight="1pt"/>
            </w:pict>
          </mc:Fallback>
        </mc:AlternateContent>
      </w:r>
      <w:r w:rsidRPr="00445019">
        <w:rPr>
          <w:rFonts w:ascii="Comic Sans MS" w:hAnsi="Comic Sans MS"/>
          <w:sz w:val="24"/>
          <w:szCs w:val="24"/>
        </w:rPr>
        <w:t xml:space="preserve">Make a big arch movement using 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</w:t>
      </w:r>
      <w:r w:rsidRPr="00445019">
        <w:rPr>
          <w:rFonts w:ascii="Comic Sans MS" w:hAnsi="Comic Sans MS"/>
          <w:sz w:val="24"/>
          <w:szCs w:val="24"/>
        </w:rPr>
        <w:t xml:space="preserve"> both arms. Keep moving your arms from side to side.</w:t>
      </w:r>
      <w:r>
        <w:rPr>
          <w:rFonts w:ascii="Comic Sans MS" w:hAnsi="Comic Sans MS"/>
          <w:sz w:val="24"/>
          <w:szCs w:val="24"/>
        </w:rPr>
        <w:t xml:space="preserve">                             Now try it the other way.</w:t>
      </w:r>
    </w:p>
    <w:p w14:paraId="51949B3E" w14:textId="23181006" w:rsidR="000B2A27" w:rsidRPr="00964B29" w:rsidRDefault="000B2A27" w:rsidP="000B2A27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096E2F5A" w14:textId="35DA055B" w:rsidR="00964B29" w:rsidRDefault="00964B29" w:rsidP="000B2A27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2A308B8" w14:textId="5526BCE4" w:rsidR="000B2A27" w:rsidRDefault="00964B29" w:rsidP="000B2A27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To finish</w:t>
      </w:r>
      <w:r w:rsidR="00260826">
        <w:rPr>
          <w:rFonts w:ascii="Comic Sans MS" w:hAnsi="Comic Sans MS"/>
        </w:rPr>
        <w:t>, do the same movements on</w:t>
      </w:r>
      <w:r>
        <w:rPr>
          <w:rFonts w:ascii="Comic Sans MS" w:hAnsi="Comic Sans MS"/>
        </w:rPr>
        <w:t xml:space="preserve"> a large sheet of </w:t>
      </w:r>
      <w:r w:rsidR="00260826">
        <w:rPr>
          <w:rFonts w:ascii="Comic Sans MS" w:hAnsi="Comic Sans MS"/>
        </w:rPr>
        <w:t xml:space="preserve">paper or with chalks on the ground. </w:t>
      </w:r>
      <w:r>
        <w:rPr>
          <w:rFonts w:ascii="Comic Sans MS" w:hAnsi="Comic Sans MS"/>
        </w:rPr>
        <w:t>You could u</w:t>
      </w:r>
      <w:r w:rsidR="00260826">
        <w:rPr>
          <w:rFonts w:ascii="Comic Sans MS" w:hAnsi="Comic Sans MS"/>
        </w:rPr>
        <w:t>se ocean colours such as blue and green.</w:t>
      </w:r>
      <w:r w:rsidR="003C5E14" w:rsidRPr="003C5E14">
        <w:rPr>
          <w:rFonts w:ascii="Comic Sans MS" w:hAnsi="Comic Sans MS"/>
          <w:noProof/>
        </w:rPr>
        <w:t xml:space="preserve"> </w:t>
      </w:r>
    </w:p>
    <w:p w14:paraId="5F5003E3" w14:textId="3E0E17B5" w:rsidR="00260826" w:rsidRDefault="00260826" w:rsidP="000B2A27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9BBDB47" w14:textId="4AE4C07D" w:rsidR="00260826" w:rsidRPr="00AC65A3" w:rsidRDefault="00260826" w:rsidP="000B2A27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Try to move across the paper with your bumps to make a wavy ocean.</w:t>
      </w:r>
    </w:p>
    <w:p w14:paraId="60A766A0" w14:textId="53BF7464" w:rsidR="00F34B6A" w:rsidRDefault="006D6071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2E0FE96" wp14:editId="6ED79A53">
                <wp:simplePos x="0" y="0"/>
                <wp:positionH relativeFrom="column">
                  <wp:posOffset>1475740</wp:posOffset>
                </wp:positionH>
                <wp:positionV relativeFrom="paragraph">
                  <wp:posOffset>100330</wp:posOffset>
                </wp:positionV>
                <wp:extent cx="1365337" cy="1127342"/>
                <wp:effectExtent l="19050" t="38100" r="44450" b="111125"/>
                <wp:wrapNone/>
                <wp:docPr id="74" name="Freeform: 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337" cy="1127342"/>
                        </a:xfrm>
                        <a:custGeom>
                          <a:avLst/>
                          <a:gdLst>
                            <a:gd name="connsiteX0" fmla="*/ 91858 w 1365337"/>
                            <a:gd name="connsiteY0" fmla="*/ 1068887 h 1127342"/>
                            <a:gd name="connsiteX1" fmla="*/ 87683 w 1365337"/>
                            <a:gd name="connsiteY1" fmla="*/ 989556 h 1127342"/>
                            <a:gd name="connsiteX2" fmla="*/ 79332 w 1365337"/>
                            <a:gd name="connsiteY2" fmla="*/ 926926 h 1127342"/>
                            <a:gd name="connsiteX3" fmla="*/ 75156 w 1365337"/>
                            <a:gd name="connsiteY3" fmla="*/ 914400 h 1127342"/>
                            <a:gd name="connsiteX4" fmla="*/ 70981 w 1365337"/>
                            <a:gd name="connsiteY4" fmla="*/ 855945 h 1127342"/>
                            <a:gd name="connsiteX5" fmla="*/ 66806 w 1365337"/>
                            <a:gd name="connsiteY5" fmla="*/ 835068 h 1127342"/>
                            <a:gd name="connsiteX6" fmla="*/ 62630 w 1365337"/>
                            <a:gd name="connsiteY6" fmla="*/ 793315 h 1127342"/>
                            <a:gd name="connsiteX7" fmla="*/ 58455 w 1365337"/>
                            <a:gd name="connsiteY7" fmla="*/ 676405 h 1127342"/>
                            <a:gd name="connsiteX8" fmla="*/ 62630 w 1365337"/>
                            <a:gd name="connsiteY8" fmla="*/ 438410 h 1127342"/>
                            <a:gd name="connsiteX9" fmla="*/ 70981 w 1365337"/>
                            <a:gd name="connsiteY9" fmla="*/ 417534 h 1127342"/>
                            <a:gd name="connsiteX10" fmla="*/ 75156 w 1365337"/>
                            <a:gd name="connsiteY10" fmla="*/ 400832 h 1127342"/>
                            <a:gd name="connsiteX11" fmla="*/ 87683 w 1365337"/>
                            <a:gd name="connsiteY11" fmla="*/ 354904 h 1127342"/>
                            <a:gd name="connsiteX12" fmla="*/ 91858 w 1365337"/>
                            <a:gd name="connsiteY12" fmla="*/ 342378 h 1127342"/>
                            <a:gd name="connsiteX13" fmla="*/ 116910 w 1365337"/>
                            <a:gd name="connsiteY13" fmla="*/ 300624 h 1127342"/>
                            <a:gd name="connsiteX14" fmla="*/ 129436 w 1365337"/>
                            <a:gd name="connsiteY14" fmla="*/ 283923 h 1127342"/>
                            <a:gd name="connsiteX15" fmla="*/ 137787 w 1365337"/>
                            <a:gd name="connsiteY15" fmla="*/ 267221 h 1127342"/>
                            <a:gd name="connsiteX16" fmla="*/ 171189 w 1365337"/>
                            <a:gd name="connsiteY16" fmla="*/ 229643 h 1127342"/>
                            <a:gd name="connsiteX17" fmla="*/ 187891 w 1365337"/>
                            <a:gd name="connsiteY17" fmla="*/ 217117 h 1127342"/>
                            <a:gd name="connsiteX18" fmla="*/ 196241 w 1365337"/>
                            <a:gd name="connsiteY18" fmla="*/ 204591 h 1127342"/>
                            <a:gd name="connsiteX19" fmla="*/ 246346 w 1365337"/>
                            <a:gd name="connsiteY19" fmla="*/ 183715 h 1127342"/>
                            <a:gd name="connsiteX20" fmla="*/ 258872 w 1365337"/>
                            <a:gd name="connsiteY20" fmla="*/ 179539 h 1127342"/>
                            <a:gd name="connsiteX21" fmla="*/ 275573 w 1365337"/>
                            <a:gd name="connsiteY21" fmla="*/ 171189 h 1127342"/>
                            <a:gd name="connsiteX22" fmla="*/ 308976 w 1365337"/>
                            <a:gd name="connsiteY22" fmla="*/ 162838 h 1127342"/>
                            <a:gd name="connsiteX23" fmla="*/ 325677 w 1365337"/>
                            <a:gd name="connsiteY23" fmla="*/ 158663 h 1127342"/>
                            <a:gd name="connsiteX24" fmla="*/ 371606 w 1365337"/>
                            <a:gd name="connsiteY24" fmla="*/ 150312 h 1127342"/>
                            <a:gd name="connsiteX25" fmla="*/ 513567 w 1365337"/>
                            <a:gd name="connsiteY25" fmla="*/ 154487 h 1127342"/>
                            <a:gd name="connsiteX26" fmla="*/ 538620 w 1365337"/>
                            <a:gd name="connsiteY26" fmla="*/ 158663 h 1127342"/>
                            <a:gd name="connsiteX27" fmla="*/ 567847 w 1365337"/>
                            <a:gd name="connsiteY27" fmla="*/ 162838 h 1127342"/>
                            <a:gd name="connsiteX28" fmla="*/ 684756 w 1365337"/>
                            <a:gd name="connsiteY28" fmla="*/ 183715 h 1127342"/>
                            <a:gd name="connsiteX29" fmla="*/ 743211 w 1365337"/>
                            <a:gd name="connsiteY29" fmla="*/ 200416 h 1127342"/>
                            <a:gd name="connsiteX30" fmla="*/ 768263 w 1365337"/>
                            <a:gd name="connsiteY30" fmla="*/ 208767 h 1127342"/>
                            <a:gd name="connsiteX31" fmla="*/ 789140 w 1365337"/>
                            <a:gd name="connsiteY31" fmla="*/ 212942 h 1127342"/>
                            <a:gd name="connsiteX32" fmla="*/ 851770 w 1365337"/>
                            <a:gd name="connsiteY32" fmla="*/ 233819 h 1127342"/>
                            <a:gd name="connsiteX33" fmla="*/ 885173 w 1365337"/>
                            <a:gd name="connsiteY33" fmla="*/ 246345 h 1127342"/>
                            <a:gd name="connsiteX34" fmla="*/ 931102 w 1365337"/>
                            <a:gd name="connsiteY34" fmla="*/ 258871 h 1127342"/>
                            <a:gd name="connsiteX35" fmla="*/ 960329 w 1365337"/>
                            <a:gd name="connsiteY35" fmla="*/ 275572 h 1127342"/>
                            <a:gd name="connsiteX36" fmla="*/ 985381 w 1365337"/>
                            <a:gd name="connsiteY36" fmla="*/ 283923 h 1127342"/>
                            <a:gd name="connsiteX37" fmla="*/ 1035485 w 1365337"/>
                            <a:gd name="connsiteY37" fmla="*/ 308975 h 1127342"/>
                            <a:gd name="connsiteX38" fmla="*/ 1052187 w 1365337"/>
                            <a:gd name="connsiteY38" fmla="*/ 317326 h 1127342"/>
                            <a:gd name="connsiteX39" fmla="*/ 1064713 w 1365337"/>
                            <a:gd name="connsiteY39" fmla="*/ 321501 h 1127342"/>
                            <a:gd name="connsiteX40" fmla="*/ 1093940 w 1365337"/>
                            <a:gd name="connsiteY40" fmla="*/ 346553 h 1127342"/>
                            <a:gd name="connsiteX41" fmla="*/ 1110641 w 1365337"/>
                            <a:gd name="connsiteY41" fmla="*/ 354904 h 1127342"/>
                            <a:gd name="connsiteX42" fmla="*/ 1131518 w 1365337"/>
                            <a:gd name="connsiteY42" fmla="*/ 371605 h 1127342"/>
                            <a:gd name="connsiteX43" fmla="*/ 1156570 w 1365337"/>
                            <a:gd name="connsiteY43" fmla="*/ 388306 h 1127342"/>
                            <a:gd name="connsiteX44" fmla="*/ 1181622 w 1365337"/>
                            <a:gd name="connsiteY44" fmla="*/ 413358 h 1127342"/>
                            <a:gd name="connsiteX45" fmla="*/ 1189973 w 1365337"/>
                            <a:gd name="connsiteY45" fmla="*/ 430060 h 1127342"/>
                            <a:gd name="connsiteX46" fmla="*/ 1206674 w 1365337"/>
                            <a:gd name="connsiteY46" fmla="*/ 450937 h 1127342"/>
                            <a:gd name="connsiteX47" fmla="*/ 1231726 w 1365337"/>
                            <a:gd name="connsiteY47" fmla="*/ 492690 h 1127342"/>
                            <a:gd name="connsiteX48" fmla="*/ 1244252 w 1365337"/>
                            <a:gd name="connsiteY48" fmla="*/ 526093 h 1127342"/>
                            <a:gd name="connsiteX49" fmla="*/ 1248428 w 1365337"/>
                            <a:gd name="connsiteY49" fmla="*/ 542794 h 1127342"/>
                            <a:gd name="connsiteX50" fmla="*/ 1265129 w 1365337"/>
                            <a:gd name="connsiteY50" fmla="*/ 576197 h 1127342"/>
                            <a:gd name="connsiteX51" fmla="*/ 1277655 w 1365337"/>
                            <a:gd name="connsiteY51" fmla="*/ 617950 h 1127342"/>
                            <a:gd name="connsiteX52" fmla="*/ 1281830 w 1365337"/>
                            <a:gd name="connsiteY52" fmla="*/ 634652 h 1127342"/>
                            <a:gd name="connsiteX53" fmla="*/ 1290181 w 1365337"/>
                            <a:gd name="connsiteY53" fmla="*/ 663879 h 1127342"/>
                            <a:gd name="connsiteX54" fmla="*/ 1298532 w 1365337"/>
                            <a:gd name="connsiteY54" fmla="*/ 697282 h 1127342"/>
                            <a:gd name="connsiteX55" fmla="*/ 1302707 w 1365337"/>
                            <a:gd name="connsiteY55" fmla="*/ 730684 h 1127342"/>
                            <a:gd name="connsiteX56" fmla="*/ 1311058 w 1365337"/>
                            <a:gd name="connsiteY56" fmla="*/ 751561 h 1127342"/>
                            <a:gd name="connsiteX57" fmla="*/ 1319409 w 1365337"/>
                            <a:gd name="connsiteY57" fmla="*/ 793315 h 1127342"/>
                            <a:gd name="connsiteX58" fmla="*/ 1323584 w 1365337"/>
                            <a:gd name="connsiteY58" fmla="*/ 822542 h 1127342"/>
                            <a:gd name="connsiteX59" fmla="*/ 1327759 w 1365337"/>
                            <a:gd name="connsiteY59" fmla="*/ 835068 h 1127342"/>
                            <a:gd name="connsiteX60" fmla="*/ 1331935 w 1365337"/>
                            <a:gd name="connsiteY60" fmla="*/ 855945 h 1127342"/>
                            <a:gd name="connsiteX61" fmla="*/ 1340285 w 1365337"/>
                            <a:gd name="connsiteY61" fmla="*/ 914400 h 1127342"/>
                            <a:gd name="connsiteX62" fmla="*/ 1352811 w 1365337"/>
                            <a:gd name="connsiteY62" fmla="*/ 981205 h 1127342"/>
                            <a:gd name="connsiteX63" fmla="*/ 1361162 w 1365337"/>
                            <a:gd name="connsiteY63" fmla="*/ 1031309 h 1127342"/>
                            <a:gd name="connsiteX64" fmla="*/ 1365337 w 1365337"/>
                            <a:gd name="connsiteY64" fmla="*/ 1077238 h 1127342"/>
                            <a:gd name="connsiteX65" fmla="*/ 1361162 w 1365337"/>
                            <a:gd name="connsiteY65" fmla="*/ 755737 h 1127342"/>
                            <a:gd name="connsiteX66" fmla="*/ 1352811 w 1365337"/>
                            <a:gd name="connsiteY66" fmla="*/ 705632 h 1127342"/>
                            <a:gd name="connsiteX67" fmla="*/ 1340285 w 1365337"/>
                            <a:gd name="connsiteY67" fmla="*/ 613775 h 1127342"/>
                            <a:gd name="connsiteX68" fmla="*/ 1331935 w 1365337"/>
                            <a:gd name="connsiteY68" fmla="*/ 567846 h 1127342"/>
                            <a:gd name="connsiteX69" fmla="*/ 1323584 w 1365337"/>
                            <a:gd name="connsiteY69" fmla="*/ 555320 h 1127342"/>
                            <a:gd name="connsiteX70" fmla="*/ 1311058 w 1365337"/>
                            <a:gd name="connsiteY70" fmla="*/ 526093 h 1127342"/>
                            <a:gd name="connsiteX71" fmla="*/ 1302707 w 1365337"/>
                            <a:gd name="connsiteY71" fmla="*/ 505216 h 1127342"/>
                            <a:gd name="connsiteX72" fmla="*/ 1277655 w 1365337"/>
                            <a:gd name="connsiteY72" fmla="*/ 459287 h 1127342"/>
                            <a:gd name="connsiteX73" fmla="*/ 1269304 w 1365337"/>
                            <a:gd name="connsiteY73" fmla="*/ 442586 h 1127342"/>
                            <a:gd name="connsiteX74" fmla="*/ 1231726 w 1365337"/>
                            <a:gd name="connsiteY74" fmla="*/ 384131 h 1127342"/>
                            <a:gd name="connsiteX75" fmla="*/ 1206674 w 1365337"/>
                            <a:gd name="connsiteY75" fmla="*/ 342378 h 1127342"/>
                            <a:gd name="connsiteX76" fmla="*/ 1189973 w 1365337"/>
                            <a:gd name="connsiteY76" fmla="*/ 325676 h 1127342"/>
                            <a:gd name="connsiteX77" fmla="*/ 1169096 w 1365337"/>
                            <a:gd name="connsiteY77" fmla="*/ 288098 h 1127342"/>
                            <a:gd name="connsiteX78" fmla="*/ 1131518 w 1365337"/>
                            <a:gd name="connsiteY78" fmla="*/ 246345 h 1127342"/>
                            <a:gd name="connsiteX79" fmla="*/ 1118992 w 1365337"/>
                            <a:gd name="connsiteY79" fmla="*/ 229643 h 1127342"/>
                            <a:gd name="connsiteX80" fmla="*/ 1102291 w 1365337"/>
                            <a:gd name="connsiteY80" fmla="*/ 217117 h 1127342"/>
                            <a:gd name="connsiteX81" fmla="*/ 1077239 w 1365337"/>
                            <a:gd name="connsiteY81" fmla="*/ 192065 h 1127342"/>
                            <a:gd name="connsiteX82" fmla="*/ 1056362 w 1365337"/>
                            <a:gd name="connsiteY82" fmla="*/ 179539 h 1127342"/>
                            <a:gd name="connsiteX83" fmla="*/ 1031310 w 1365337"/>
                            <a:gd name="connsiteY83" fmla="*/ 162838 h 1127342"/>
                            <a:gd name="connsiteX84" fmla="*/ 1002083 w 1365337"/>
                            <a:gd name="connsiteY84" fmla="*/ 150312 h 1127342"/>
                            <a:gd name="connsiteX85" fmla="*/ 977030 w 1365337"/>
                            <a:gd name="connsiteY85" fmla="*/ 141961 h 1127342"/>
                            <a:gd name="connsiteX86" fmla="*/ 947803 w 1365337"/>
                            <a:gd name="connsiteY86" fmla="*/ 121084 h 1127342"/>
                            <a:gd name="connsiteX87" fmla="*/ 935277 w 1365337"/>
                            <a:gd name="connsiteY87" fmla="*/ 116909 h 1127342"/>
                            <a:gd name="connsiteX88" fmla="*/ 901874 w 1365337"/>
                            <a:gd name="connsiteY88" fmla="*/ 108558 h 1127342"/>
                            <a:gd name="connsiteX89" fmla="*/ 876822 w 1365337"/>
                            <a:gd name="connsiteY89" fmla="*/ 96032 h 1127342"/>
                            <a:gd name="connsiteX90" fmla="*/ 843420 w 1365337"/>
                            <a:gd name="connsiteY90" fmla="*/ 83506 h 1127342"/>
                            <a:gd name="connsiteX91" fmla="*/ 789140 w 1365337"/>
                            <a:gd name="connsiteY91" fmla="*/ 66805 h 1127342"/>
                            <a:gd name="connsiteX92" fmla="*/ 734861 w 1365337"/>
                            <a:gd name="connsiteY92" fmla="*/ 62630 h 1127342"/>
                            <a:gd name="connsiteX93" fmla="*/ 455113 w 1365337"/>
                            <a:gd name="connsiteY93" fmla="*/ 70980 h 1127342"/>
                            <a:gd name="connsiteX94" fmla="*/ 438411 w 1365337"/>
                            <a:gd name="connsiteY94" fmla="*/ 75156 h 1127342"/>
                            <a:gd name="connsiteX95" fmla="*/ 400833 w 1365337"/>
                            <a:gd name="connsiteY95" fmla="*/ 91857 h 1127342"/>
                            <a:gd name="connsiteX96" fmla="*/ 379956 w 1365337"/>
                            <a:gd name="connsiteY96" fmla="*/ 104383 h 1127342"/>
                            <a:gd name="connsiteX97" fmla="*/ 300625 w 1365337"/>
                            <a:gd name="connsiteY97" fmla="*/ 150312 h 1127342"/>
                            <a:gd name="connsiteX98" fmla="*/ 271398 w 1365337"/>
                            <a:gd name="connsiteY98" fmla="*/ 171189 h 1127342"/>
                            <a:gd name="connsiteX99" fmla="*/ 254696 w 1365337"/>
                            <a:gd name="connsiteY99" fmla="*/ 192065 h 1127342"/>
                            <a:gd name="connsiteX100" fmla="*/ 237995 w 1365337"/>
                            <a:gd name="connsiteY100" fmla="*/ 208767 h 1127342"/>
                            <a:gd name="connsiteX101" fmla="*/ 167014 w 1365337"/>
                            <a:gd name="connsiteY101" fmla="*/ 317326 h 1127342"/>
                            <a:gd name="connsiteX102" fmla="*/ 154488 w 1365337"/>
                            <a:gd name="connsiteY102" fmla="*/ 342378 h 1127342"/>
                            <a:gd name="connsiteX103" fmla="*/ 133611 w 1365337"/>
                            <a:gd name="connsiteY103" fmla="*/ 396657 h 1127342"/>
                            <a:gd name="connsiteX104" fmla="*/ 129436 w 1365337"/>
                            <a:gd name="connsiteY104" fmla="*/ 409183 h 1127342"/>
                            <a:gd name="connsiteX105" fmla="*/ 121085 w 1365337"/>
                            <a:gd name="connsiteY105" fmla="*/ 459287 h 1127342"/>
                            <a:gd name="connsiteX106" fmla="*/ 112735 w 1365337"/>
                            <a:gd name="connsiteY106" fmla="*/ 480164 h 1127342"/>
                            <a:gd name="connsiteX107" fmla="*/ 96033 w 1365337"/>
                            <a:gd name="connsiteY107" fmla="*/ 534443 h 1127342"/>
                            <a:gd name="connsiteX108" fmla="*/ 83507 w 1365337"/>
                            <a:gd name="connsiteY108" fmla="*/ 601249 h 1127342"/>
                            <a:gd name="connsiteX109" fmla="*/ 79332 w 1365337"/>
                            <a:gd name="connsiteY109" fmla="*/ 617950 h 1127342"/>
                            <a:gd name="connsiteX110" fmla="*/ 75156 w 1365337"/>
                            <a:gd name="connsiteY110" fmla="*/ 655528 h 1127342"/>
                            <a:gd name="connsiteX111" fmla="*/ 70981 w 1365337"/>
                            <a:gd name="connsiteY111" fmla="*/ 680580 h 1127342"/>
                            <a:gd name="connsiteX112" fmla="*/ 62630 w 1365337"/>
                            <a:gd name="connsiteY112" fmla="*/ 739035 h 1127342"/>
                            <a:gd name="connsiteX113" fmla="*/ 58455 w 1365337"/>
                            <a:gd name="connsiteY113" fmla="*/ 872646 h 1127342"/>
                            <a:gd name="connsiteX114" fmla="*/ 66806 w 1365337"/>
                            <a:gd name="connsiteY114" fmla="*/ 1073063 h 1127342"/>
                            <a:gd name="connsiteX115" fmla="*/ 45929 w 1365337"/>
                            <a:gd name="connsiteY115" fmla="*/ 822542 h 1127342"/>
                            <a:gd name="connsiteX116" fmla="*/ 29228 w 1365337"/>
                            <a:gd name="connsiteY116" fmla="*/ 722334 h 1127342"/>
                            <a:gd name="connsiteX117" fmla="*/ 12526 w 1365337"/>
                            <a:gd name="connsiteY117" fmla="*/ 601249 h 1127342"/>
                            <a:gd name="connsiteX118" fmla="*/ 0 w 1365337"/>
                            <a:gd name="connsiteY118" fmla="*/ 513567 h 1127342"/>
                            <a:gd name="connsiteX119" fmla="*/ 8351 w 1365337"/>
                            <a:gd name="connsiteY119" fmla="*/ 317326 h 1127342"/>
                            <a:gd name="connsiteX120" fmla="*/ 16702 w 1365337"/>
                            <a:gd name="connsiteY120" fmla="*/ 304800 h 1127342"/>
                            <a:gd name="connsiteX121" fmla="*/ 54280 w 1365337"/>
                            <a:gd name="connsiteY121" fmla="*/ 242169 h 1127342"/>
                            <a:gd name="connsiteX122" fmla="*/ 70981 w 1365337"/>
                            <a:gd name="connsiteY122" fmla="*/ 229643 h 1127342"/>
                            <a:gd name="connsiteX123" fmla="*/ 133611 w 1365337"/>
                            <a:gd name="connsiteY123" fmla="*/ 208767 h 1127342"/>
                            <a:gd name="connsiteX124" fmla="*/ 175365 w 1365337"/>
                            <a:gd name="connsiteY124" fmla="*/ 200416 h 1127342"/>
                            <a:gd name="connsiteX125" fmla="*/ 187891 w 1365337"/>
                            <a:gd name="connsiteY125" fmla="*/ 196241 h 1127342"/>
                            <a:gd name="connsiteX126" fmla="*/ 242170 w 1365337"/>
                            <a:gd name="connsiteY126" fmla="*/ 192065 h 1127342"/>
                            <a:gd name="connsiteX127" fmla="*/ 300625 w 1365337"/>
                            <a:gd name="connsiteY127" fmla="*/ 183715 h 1127342"/>
                            <a:gd name="connsiteX128" fmla="*/ 617951 w 1365337"/>
                            <a:gd name="connsiteY128" fmla="*/ 179539 h 1127342"/>
                            <a:gd name="connsiteX129" fmla="*/ 722335 w 1365337"/>
                            <a:gd name="connsiteY129" fmla="*/ 200416 h 1127342"/>
                            <a:gd name="connsiteX130" fmla="*/ 755737 w 1365337"/>
                            <a:gd name="connsiteY130" fmla="*/ 212942 h 1127342"/>
                            <a:gd name="connsiteX131" fmla="*/ 801666 w 1365337"/>
                            <a:gd name="connsiteY131" fmla="*/ 229643 h 1127342"/>
                            <a:gd name="connsiteX132" fmla="*/ 835069 w 1365337"/>
                            <a:gd name="connsiteY132" fmla="*/ 242169 h 1127342"/>
                            <a:gd name="connsiteX133" fmla="*/ 897699 w 1365337"/>
                            <a:gd name="connsiteY133" fmla="*/ 283923 h 1127342"/>
                            <a:gd name="connsiteX134" fmla="*/ 910225 w 1365337"/>
                            <a:gd name="connsiteY134" fmla="*/ 296449 h 1127342"/>
                            <a:gd name="connsiteX135" fmla="*/ 922751 w 1365337"/>
                            <a:gd name="connsiteY135" fmla="*/ 304800 h 1127342"/>
                            <a:gd name="connsiteX136" fmla="*/ 939452 w 1365337"/>
                            <a:gd name="connsiteY136" fmla="*/ 321501 h 1127342"/>
                            <a:gd name="connsiteX137" fmla="*/ 972855 w 1365337"/>
                            <a:gd name="connsiteY137" fmla="*/ 354904 h 1127342"/>
                            <a:gd name="connsiteX138" fmla="*/ 1014609 w 1365337"/>
                            <a:gd name="connsiteY138" fmla="*/ 430060 h 1127342"/>
                            <a:gd name="connsiteX139" fmla="*/ 1056362 w 1365337"/>
                            <a:gd name="connsiteY139" fmla="*/ 530268 h 1127342"/>
                            <a:gd name="connsiteX140" fmla="*/ 1089765 w 1365337"/>
                            <a:gd name="connsiteY140" fmla="*/ 592898 h 1127342"/>
                            <a:gd name="connsiteX141" fmla="*/ 1160746 w 1365337"/>
                            <a:gd name="connsiteY141" fmla="*/ 772438 h 1127342"/>
                            <a:gd name="connsiteX142" fmla="*/ 1185798 w 1365337"/>
                            <a:gd name="connsiteY142" fmla="*/ 830893 h 1127342"/>
                            <a:gd name="connsiteX143" fmla="*/ 1202499 w 1365337"/>
                            <a:gd name="connsiteY143" fmla="*/ 876821 h 1127342"/>
                            <a:gd name="connsiteX144" fmla="*/ 1206674 w 1365337"/>
                            <a:gd name="connsiteY144" fmla="*/ 893523 h 1127342"/>
                            <a:gd name="connsiteX145" fmla="*/ 1240077 w 1365337"/>
                            <a:gd name="connsiteY145" fmla="*/ 964504 h 1127342"/>
                            <a:gd name="connsiteX146" fmla="*/ 1248428 w 1365337"/>
                            <a:gd name="connsiteY146" fmla="*/ 997906 h 1127342"/>
                            <a:gd name="connsiteX147" fmla="*/ 1252603 w 1365337"/>
                            <a:gd name="connsiteY147" fmla="*/ 1022958 h 1127342"/>
                            <a:gd name="connsiteX148" fmla="*/ 1265129 w 1365337"/>
                            <a:gd name="connsiteY148" fmla="*/ 1043835 h 1127342"/>
                            <a:gd name="connsiteX149" fmla="*/ 1273480 w 1365337"/>
                            <a:gd name="connsiteY149" fmla="*/ 1064712 h 1127342"/>
                            <a:gd name="connsiteX150" fmla="*/ 1290181 w 1365337"/>
                            <a:gd name="connsiteY150" fmla="*/ 1102290 h 1127342"/>
                            <a:gd name="connsiteX151" fmla="*/ 1277655 w 1365337"/>
                            <a:gd name="connsiteY151" fmla="*/ 588723 h 1127342"/>
                            <a:gd name="connsiteX152" fmla="*/ 1265129 w 1365337"/>
                            <a:gd name="connsiteY152" fmla="*/ 551145 h 1127342"/>
                            <a:gd name="connsiteX153" fmla="*/ 1194148 w 1365337"/>
                            <a:gd name="connsiteY153" fmla="*/ 409183 h 1127342"/>
                            <a:gd name="connsiteX154" fmla="*/ 1148220 w 1365337"/>
                            <a:gd name="connsiteY154" fmla="*/ 346553 h 1127342"/>
                            <a:gd name="connsiteX155" fmla="*/ 1110641 w 1365337"/>
                            <a:gd name="connsiteY155" fmla="*/ 288098 h 1127342"/>
                            <a:gd name="connsiteX156" fmla="*/ 1056362 w 1365337"/>
                            <a:gd name="connsiteY156" fmla="*/ 233819 h 1127342"/>
                            <a:gd name="connsiteX157" fmla="*/ 1014609 w 1365337"/>
                            <a:gd name="connsiteY157" fmla="*/ 187890 h 1127342"/>
                            <a:gd name="connsiteX158" fmla="*/ 906050 w 1365337"/>
                            <a:gd name="connsiteY158" fmla="*/ 116909 h 1127342"/>
                            <a:gd name="connsiteX159" fmla="*/ 847595 w 1365337"/>
                            <a:gd name="connsiteY159" fmla="*/ 91857 h 1127342"/>
                            <a:gd name="connsiteX160" fmla="*/ 776614 w 1365337"/>
                            <a:gd name="connsiteY160" fmla="*/ 58454 h 1127342"/>
                            <a:gd name="connsiteX161" fmla="*/ 688932 w 1365337"/>
                            <a:gd name="connsiteY161" fmla="*/ 25052 h 1127342"/>
                            <a:gd name="connsiteX162" fmla="*/ 663880 w 1365337"/>
                            <a:gd name="connsiteY162" fmla="*/ 16701 h 1127342"/>
                            <a:gd name="connsiteX163" fmla="*/ 643003 w 1365337"/>
                            <a:gd name="connsiteY163" fmla="*/ 12526 h 1127342"/>
                            <a:gd name="connsiteX164" fmla="*/ 613776 w 1365337"/>
                            <a:gd name="connsiteY164" fmla="*/ 4175 h 1127342"/>
                            <a:gd name="connsiteX165" fmla="*/ 576198 w 1365337"/>
                            <a:gd name="connsiteY165" fmla="*/ 0 h 1127342"/>
                            <a:gd name="connsiteX166" fmla="*/ 400833 w 1365337"/>
                            <a:gd name="connsiteY166" fmla="*/ 4175 h 1127342"/>
                            <a:gd name="connsiteX167" fmla="*/ 325677 w 1365337"/>
                            <a:gd name="connsiteY167" fmla="*/ 20876 h 1127342"/>
                            <a:gd name="connsiteX168" fmla="*/ 292274 w 1365337"/>
                            <a:gd name="connsiteY168" fmla="*/ 33402 h 1127342"/>
                            <a:gd name="connsiteX169" fmla="*/ 237995 w 1365337"/>
                            <a:gd name="connsiteY169" fmla="*/ 50104 h 1127342"/>
                            <a:gd name="connsiteX170" fmla="*/ 200417 w 1365337"/>
                            <a:gd name="connsiteY170" fmla="*/ 70980 h 1127342"/>
                            <a:gd name="connsiteX171" fmla="*/ 162839 w 1365337"/>
                            <a:gd name="connsiteY171" fmla="*/ 91857 h 1127342"/>
                            <a:gd name="connsiteX172" fmla="*/ 112735 w 1365337"/>
                            <a:gd name="connsiteY172" fmla="*/ 137786 h 1127342"/>
                            <a:gd name="connsiteX173" fmla="*/ 91858 w 1365337"/>
                            <a:gd name="connsiteY173" fmla="*/ 154487 h 1127342"/>
                            <a:gd name="connsiteX174" fmla="*/ 66806 w 1365337"/>
                            <a:gd name="connsiteY174" fmla="*/ 242169 h 1127342"/>
                            <a:gd name="connsiteX175" fmla="*/ 62630 w 1365337"/>
                            <a:gd name="connsiteY175" fmla="*/ 258871 h 1127342"/>
                            <a:gd name="connsiteX176" fmla="*/ 41754 w 1365337"/>
                            <a:gd name="connsiteY176" fmla="*/ 384131 h 1127342"/>
                            <a:gd name="connsiteX177" fmla="*/ 33403 w 1365337"/>
                            <a:gd name="connsiteY177" fmla="*/ 446761 h 1127342"/>
                            <a:gd name="connsiteX178" fmla="*/ 12526 w 1365337"/>
                            <a:gd name="connsiteY178" fmla="*/ 605424 h 1127342"/>
                            <a:gd name="connsiteX179" fmla="*/ 16702 w 1365337"/>
                            <a:gd name="connsiteY179" fmla="*/ 931101 h 1127342"/>
                            <a:gd name="connsiteX180" fmla="*/ 25052 w 1365337"/>
                            <a:gd name="connsiteY180" fmla="*/ 960328 h 1127342"/>
                            <a:gd name="connsiteX181" fmla="*/ 29228 w 1365337"/>
                            <a:gd name="connsiteY181" fmla="*/ 1010432 h 1127342"/>
                            <a:gd name="connsiteX182" fmla="*/ 37578 w 1365337"/>
                            <a:gd name="connsiteY182" fmla="*/ 1039660 h 1127342"/>
                            <a:gd name="connsiteX183" fmla="*/ 41754 w 1365337"/>
                            <a:gd name="connsiteY183" fmla="*/ 1064712 h 1127342"/>
                            <a:gd name="connsiteX184" fmla="*/ 66806 w 1365337"/>
                            <a:gd name="connsiteY184" fmla="*/ 931101 h 1127342"/>
                            <a:gd name="connsiteX185" fmla="*/ 79332 w 1365337"/>
                            <a:gd name="connsiteY185" fmla="*/ 851769 h 1127342"/>
                            <a:gd name="connsiteX186" fmla="*/ 87683 w 1365337"/>
                            <a:gd name="connsiteY186" fmla="*/ 772438 h 1127342"/>
                            <a:gd name="connsiteX187" fmla="*/ 112735 w 1365337"/>
                            <a:gd name="connsiteY187" fmla="*/ 617950 h 1127342"/>
                            <a:gd name="connsiteX188" fmla="*/ 125261 w 1365337"/>
                            <a:gd name="connsiteY188" fmla="*/ 555320 h 1127342"/>
                            <a:gd name="connsiteX189" fmla="*/ 150313 w 1365337"/>
                            <a:gd name="connsiteY189" fmla="*/ 475989 h 1127342"/>
                            <a:gd name="connsiteX190" fmla="*/ 162839 w 1365337"/>
                            <a:gd name="connsiteY190" fmla="*/ 430060 h 1127342"/>
                            <a:gd name="connsiteX191" fmla="*/ 204592 w 1365337"/>
                            <a:gd name="connsiteY191" fmla="*/ 367430 h 1127342"/>
                            <a:gd name="connsiteX192" fmla="*/ 217118 w 1365337"/>
                            <a:gd name="connsiteY192" fmla="*/ 342378 h 1127342"/>
                            <a:gd name="connsiteX193" fmla="*/ 242170 w 1365337"/>
                            <a:gd name="connsiteY193" fmla="*/ 321501 h 1127342"/>
                            <a:gd name="connsiteX194" fmla="*/ 300625 w 1365337"/>
                            <a:gd name="connsiteY194" fmla="*/ 283923 h 1127342"/>
                            <a:gd name="connsiteX195" fmla="*/ 388307 w 1365337"/>
                            <a:gd name="connsiteY195" fmla="*/ 258871 h 1127342"/>
                            <a:gd name="connsiteX196" fmla="*/ 459288 w 1365337"/>
                            <a:gd name="connsiteY196" fmla="*/ 263046 h 1127342"/>
                            <a:gd name="connsiteX197" fmla="*/ 567847 w 1365337"/>
                            <a:gd name="connsiteY197" fmla="*/ 308975 h 1127342"/>
                            <a:gd name="connsiteX198" fmla="*/ 601250 w 1365337"/>
                            <a:gd name="connsiteY198" fmla="*/ 321501 h 1127342"/>
                            <a:gd name="connsiteX199" fmla="*/ 659704 w 1365337"/>
                            <a:gd name="connsiteY199" fmla="*/ 350728 h 1127342"/>
                            <a:gd name="connsiteX200" fmla="*/ 722335 w 1365337"/>
                            <a:gd name="connsiteY200" fmla="*/ 367430 h 1127342"/>
                            <a:gd name="connsiteX201" fmla="*/ 751562 w 1365337"/>
                            <a:gd name="connsiteY201" fmla="*/ 379956 h 1127342"/>
                            <a:gd name="connsiteX202" fmla="*/ 784965 w 1365337"/>
                            <a:gd name="connsiteY202" fmla="*/ 388306 h 1127342"/>
                            <a:gd name="connsiteX203" fmla="*/ 805841 w 1365337"/>
                            <a:gd name="connsiteY203" fmla="*/ 396657 h 1127342"/>
                            <a:gd name="connsiteX204" fmla="*/ 830893 w 1365337"/>
                            <a:gd name="connsiteY204" fmla="*/ 405008 h 1127342"/>
                            <a:gd name="connsiteX205" fmla="*/ 851770 w 1365337"/>
                            <a:gd name="connsiteY205" fmla="*/ 421709 h 1127342"/>
                            <a:gd name="connsiteX206" fmla="*/ 931102 w 1365337"/>
                            <a:gd name="connsiteY206" fmla="*/ 484339 h 1127342"/>
                            <a:gd name="connsiteX207" fmla="*/ 972855 w 1365337"/>
                            <a:gd name="connsiteY207" fmla="*/ 521917 h 1127342"/>
                            <a:gd name="connsiteX208" fmla="*/ 1010433 w 1365337"/>
                            <a:gd name="connsiteY208" fmla="*/ 546969 h 1127342"/>
                            <a:gd name="connsiteX209" fmla="*/ 1060537 w 1365337"/>
                            <a:gd name="connsiteY209" fmla="*/ 588723 h 1127342"/>
                            <a:gd name="connsiteX210" fmla="*/ 1106466 w 1365337"/>
                            <a:gd name="connsiteY210" fmla="*/ 668054 h 1127342"/>
                            <a:gd name="connsiteX211" fmla="*/ 1169096 w 1365337"/>
                            <a:gd name="connsiteY211" fmla="*/ 780789 h 1127342"/>
                            <a:gd name="connsiteX212" fmla="*/ 1185798 w 1365337"/>
                            <a:gd name="connsiteY212" fmla="*/ 822542 h 1127342"/>
                            <a:gd name="connsiteX213" fmla="*/ 1206674 w 1365337"/>
                            <a:gd name="connsiteY213" fmla="*/ 868471 h 1127342"/>
                            <a:gd name="connsiteX214" fmla="*/ 1223376 w 1365337"/>
                            <a:gd name="connsiteY214" fmla="*/ 897698 h 1127342"/>
                            <a:gd name="connsiteX215" fmla="*/ 1252603 w 1365337"/>
                            <a:gd name="connsiteY215" fmla="*/ 997906 h 1127342"/>
                            <a:gd name="connsiteX216" fmla="*/ 1269304 w 1365337"/>
                            <a:gd name="connsiteY216" fmla="*/ 1031309 h 1127342"/>
                            <a:gd name="connsiteX217" fmla="*/ 1281830 w 1365337"/>
                            <a:gd name="connsiteY217" fmla="*/ 1064712 h 1127342"/>
                            <a:gd name="connsiteX218" fmla="*/ 1294356 w 1365337"/>
                            <a:gd name="connsiteY218" fmla="*/ 1089764 h 1127342"/>
                            <a:gd name="connsiteX219" fmla="*/ 1298532 w 1365337"/>
                            <a:gd name="connsiteY219" fmla="*/ 1106465 h 1127342"/>
                            <a:gd name="connsiteX220" fmla="*/ 1306883 w 1365337"/>
                            <a:gd name="connsiteY220" fmla="*/ 1127342 h 1127342"/>
                            <a:gd name="connsiteX221" fmla="*/ 1319409 w 1365337"/>
                            <a:gd name="connsiteY221" fmla="*/ 759912 h 1127342"/>
                            <a:gd name="connsiteX222" fmla="*/ 1294356 w 1365337"/>
                            <a:gd name="connsiteY222" fmla="*/ 597074 h 1127342"/>
                            <a:gd name="connsiteX223" fmla="*/ 1277655 w 1365337"/>
                            <a:gd name="connsiteY223" fmla="*/ 551145 h 1127342"/>
                            <a:gd name="connsiteX224" fmla="*/ 1269304 w 1365337"/>
                            <a:gd name="connsiteY224" fmla="*/ 513567 h 1127342"/>
                            <a:gd name="connsiteX225" fmla="*/ 1235902 w 1365337"/>
                            <a:gd name="connsiteY225" fmla="*/ 421709 h 1127342"/>
                            <a:gd name="connsiteX226" fmla="*/ 1181622 w 1365337"/>
                            <a:gd name="connsiteY226" fmla="*/ 338202 h 1127342"/>
                            <a:gd name="connsiteX227" fmla="*/ 1135693 w 1365337"/>
                            <a:gd name="connsiteY227" fmla="*/ 267221 h 1127342"/>
                            <a:gd name="connsiteX228" fmla="*/ 1110641 w 1365337"/>
                            <a:gd name="connsiteY228" fmla="*/ 246345 h 1127342"/>
                            <a:gd name="connsiteX229" fmla="*/ 1031310 w 1365337"/>
                            <a:gd name="connsiteY229" fmla="*/ 175364 h 1127342"/>
                            <a:gd name="connsiteX230" fmla="*/ 972855 w 1365337"/>
                            <a:gd name="connsiteY230" fmla="*/ 133610 h 1127342"/>
                            <a:gd name="connsiteX231" fmla="*/ 956154 w 1365337"/>
                            <a:gd name="connsiteY231" fmla="*/ 125260 h 1127342"/>
                            <a:gd name="connsiteX232" fmla="*/ 914400 w 1365337"/>
                            <a:gd name="connsiteY232" fmla="*/ 112734 h 1127342"/>
                            <a:gd name="connsiteX233" fmla="*/ 843420 w 1365337"/>
                            <a:gd name="connsiteY233" fmla="*/ 79331 h 1127342"/>
                            <a:gd name="connsiteX234" fmla="*/ 772439 w 1365337"/>
                            <a:gd name="connsiteY234" fmla="*/ 62630 h 1127342"/>
                            <a:gd name="connsiteX235" fmla="*/ 726510 w 1365337"/>
                            <a:gd name="connsiteY235" fmla="*/ 54279 h 1127342"/>
                            <a:gd name="connsiteX236" fmla="*/ 647178 w 1365337"/>
                            <a:gd name="connsiteY236" fmla="*/ 45928 h 1127342"/>
                            <a:gd name="connsiteX237" fmla="*/ 588724 w 1365337"/>
                            <a:gd name="connsiteY237" fmla="*/ 33402 h 1127342"/>
                            <a:gd name="connsiteX238" fmla="*/ 450937 w 1365337"/>
                            <a:gd name="connsiteY238" fmla="*/ 45928 h 1127342"/>
                            <a:gd name="connsiteX239" fmla="*/ 396658 w 1365337"/>
                            <a:gd name="connsiteY239" fmla="*/ 75156 h 1127342"/>
                            <a:gd name="connsiteX240" fmla="*/ 375781 w 1365337"/>
                            <a:gd name="connsiteY240" fmla="*/ 83506 h 1127342"/>
                            <a:gd name="connsiteX241" fmla="*/ 359080 w 1365337"/>
                            <a:gd name="connsiteY241" fmla="*/ 96032 h 1127342"/>
                            <a:gd name="connsiteX242" fmla="*/ 300625 w 1365337"/>
                            <a:gd name="connsiteY242" fmla="*/ 158663 h 1127342"/>
                            <a:gd name="connsiteX243" fmla="*/ 288099 w 1365337"/>
                            <a:gd name="connsiteY243" fmla="*/ 183715 h 1127342"/>
                            <a:gd name="connsiteX244" fmla="*/ 279748 w 1365337"/>
                            <a:gd name="connsiteY244" fmla="*/ 196241 h 1127342"/>
                            <a:gd name="connsiteX245" fmla="*/ 258872 w 1365337"/>
                            <a:gd name="connsiteY245" fmla="*/ 254695 h 1127342"/>
                            <a:gd name="connsiteX246" fmla="*/ 229644 w 1365337"/>
                            <a:gd name="connsiteY246" fmla="*/ 325676 h 1127342"/>
                            <a:gd name="connsiteX247" fmla="*/ 217118 w 1365337"/>
                            <a:gd name="connsiteY247" fmla="*/ 354904 h 1127342"/>
                            <a:gd name="connsiteX248" fmla="*/ 187891 w 1365337"/>
                            <a:gd name="connsiteY248" fmla="*/ 434235 h 1127342"/>
                            <a:gd name="connsiteX249" fmla="*/ 179540 w 1365337"/>
                            <a:gd name="connsiteY249" fmla="*/ 459287 h 1127342"/>
                            <a:gd name="connsiteX250" fmla="*/ 167014 w 1365337"/>
                            <a:gd name="connsiteY250" fmla="*/ 505216 h 1127342"/>
                            <a:gd name="connsiteX251" fmla="*/ 116910 w 1365337"/>
                            <a:gd name="connsiteY251" fmla="*/ 622126 h 1127342"/>
                            <a:gd name="connsiteX252" fmla="*/ 83507 w 1365337"/>
                            <a:gd name="connsiteY252" fmla="*/ 726509 h 1127342"/>
                            <a:gd name="connsiteX253" fmla="*/ 66806 w 1365337"/>
                            <a:gd name="connsiteY253" fmla="*/ 772438 h 1127342"/>
                            <a:gd name="connsiteX254" fmla="*/ 58455 w 1365337"/>
                            <a:gd name="connsiteY254" fmla="*/ 822542 h 1127342"/>
                            <a:gd name="connsiteX255" fmla="*/ 45929 w 1365337"/>
                            <a:gd name="connsiteY255" fmla="*/ 860120 h 1127342"/>
                            <a:gd name="connsiteX256" fmla="*/ 37578 w 1365337"/>
                            <a:gd name="connsiteY256" fmla="*/ 901874 h 1127342"/>
                            <a:gd name="connsiteX257" fmla="*/ 29228 w 1365337"/>
                            <a:gd name="connsiteY257" fmla="*/ 939452 h 1127342"/>
                            <a:gd name="connsiteX258" fmla="*/ 25052 w 1365337"/>
                            <a:gd name="connsiteY258" fmla="*/ 1014608 h 1127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</a:cxnLst>
                          <a:rect l="l" t="t" r="r" b="b"/>
                          <a:pathLst>
                            <a:path w="1365337" h="1127342">
                              <a:moveTo>
                                <a:pt x="91858" y="1068887"/>
                              </a:moveTo>
                              <a:cubicBezTo>
                                <a:pt x="90466" y="1042443"/>
                                <a:pt x="89505" y="1015974"/>
                                <a:pt x="87683" y="989556"/>
                              </a:cubicBezTo>
                              <a:cubicBezTo>
                                <a:pt x="86193" y="967951"/>
                                <a:pt x="84529" y="947713"/>
                                <a:pt x="79332" y="926926"/>
                              </a:cubicBezTo>
                              <a:cubicBezTo>
                                <a:pt x="78264" y="922656"/>
                                <a:pt x="76548" y="918575"/>
                                <a:pt x="75156" y="914400"/>
                              </a:cubicBezTo>
                              <a:cubicBezTo>
                                <a:pt x="73764" y="894915"/>
                                <a:pt x="73026" y="875372"/>
                                <a:pt x="70981" y="855945"/>
                              </a:cubicBezTo>
                              <a:cubicBezTo>
                                <a:pt x="70238" y="848887"/>
                                <a:pt x="67744" y="842103"/>
                                <a:pt x="66806" y="835068"/>
                              </a:cubicBezTo>
                              <a:cubicBezTo>
                                <a:pt x="64957" y="821204"/>
                                <a:pt x="64022" y="807233"/>
                                <a:pt x="62630" y="793315"/>
                              </a:cubicBezTo>
                              <a:cubicBezTo>
                                <a:pt x="61238" y="754345"/>
                                <a:pt x="58455" y="715400"/>
                                <a:pt x="58455" y="676405"/>
                              </a:cubicBezTo>
                              <a:cubicBezTo>
                                <a:pt x="58455" y="597061"/>
                                <a:pt x="58795" y="517661"/>
                                <a:pt x="62630" y="438410"/>
                              </a:cubicBezTo>
                              <a:cubicBezTo>
                                <a:pt x="62992" y="430924"/>
                                <a:pt x="68611" y="424644"/>
                                <a:pt x="70981" y="417534"/>
                              </a:cubicBezTo>
                              <a:cubicBezTo>
                                <a:pt x="72796" y="412090"/>
                                <a:pt x="73911" y="406434"/>
                                <a:pt x="75156" y="400832"/>
                              </a:cubicBezTo>
                              <a:cubicBezTo>
                                <a:pt x="83024" y="365427"/>
                                <a:pt x="74650" y="394003"/>
                                <a:pt x="87683" y="354904"/>
                              </a:cubicBezTo>
                              <a:cubicBezTo>
                                <a:pt x="89075" y="350729"/>
                                <a:pt x="89594" y="346152"/>
                                <a:pt x="91858" y="342378"/>
                              </a:cubicBezTo>
                              <a:cubicBezTo>
                                <a:pt x="100209" y="328460"/>
                                <a:pt x="107171" y="313609"/>
                                <a:pt x="116910" y="300624"/>
                              </a:cubicBezTo>
                              <a:cubicBezTo>
                                <a:pt x="121085" y="295057"/>
                                <a:pt x="125748" y="289824"/>
                                <a:pt x="129436" y="283923"/>
                              </a:cubicBezTo>
                              <a:cubicBezTo>
                                <a:pt x="132735" y="278645"/>
                                <a:pt x="134218" y="272320"/>
                                <a:pt x="137787" y="267221"/>
                              </a:cubicBezTo>
                              <a:cubicBezTo>
                                <a:pt x="143279" y="259375"/>
                                <a:pt x="161387" y="238045"/>
                                <a:pt x="171189" y="229643"/>
                              </a:cubicBezTo>
                              <a:cubicBezTo>
                                <a:pt x="176473" y="225114"/>
                                <a:pt x="182324" y="221292"/>
                                <a:pt x="187891" y="217117"/>
                              </a:cubicBezTo>
                              <a:cubicBezTo>
                                <a:pt x="190674" y="212942"/>
                                <a:pt x="192693" y="208139"/>
                                <a:pt x="196241" y="204591"/>
                              </a:cubicBezTo>
                              <a:cubicBezTo>
                                <a:pt x="207996" y="192836"/>
                                <a:pt x="234945" y="187515"/>
                                <a:pt x="246346" y="183715"/>
                              </a:cubicBezTo>
                              <a:cubicBezTo>
                                <a:pt x="250521" y="182323"/>
                                <a:pt x="254935" y="181507"/>
                                <a:pt x="258872" y="179539"/>
                              </a:cubicBezTo>
                              <a:cubicBezTo>
                                <a:pt x="264439" y="176756"/>
                                <a:pt x="269668" y="173157"/>
                                <a:pt x="275573" y="171189"/>
                              </a:cubicBezTo>
                              <a:cubicBezTo>
                                <a:pt x="286461" y="167560"/>
                                <a:pt x="297842" y="165622"/>
                                <a:pt x="308976" y="162838"/>
                              </a:cubicBezTo>
                              <a:cubicBezTo>
                                <a:pt x="314543" y="161446"/>
                                <a:pt x="320050" y="159789"/>
                                <a:pt x="325677" y="158663"/>
                              </a:cubicBezTo>
                              <a:cubicBezTo>
                                <a:pt x="354855" y="152826"/>
                                <a:pt x="339554" y="155654"/>
                                <a:pt x="371606" y="150312"/>
                              </a:cubicBezTo>
                              <a:cubicBezTo>
                                <a:pt x="418926" y="151704"/>
                                <a:pt x="466285" y="152123"/>
                                <a:pt x="513567" y="154487"/>
                              </a:cubicBezTo>
                              <a:cubicBezTo>
                                <a:pt x="522023" y="154910"/>
                                <a:pt x="530252" y="157376"/>
                                <a:pt x="538620" y="158663"/>
                              </a:cubicBezTo>
                              <a:cubicBezTo>
                                <a:pt x="548347" y="160159"/>
                                <a:pt x="558105" y="161446"/>
                                <a:pt x="567847" y="162838"/>
                              </a:cubicBezTo>
                              <a:cubicBezTo>
                                <a:pt x="645085" y="184905"/>
                                <a:pt x="606089" y="178095"/>
                                <a:pt x="684756" y="183715"/>
                              </a:cubicBezTo>
                              <a:cubicBezTo>
                                <a:pt x="742047" y="208268"/>
                                <a:pt x="685834" y="187175"/>
                                <a:pt x="743211" y="200416"/>
                              </a:cubicBezTo>
                              <a:cubicBezTo>
                                <a:pt x="751788" y="202395"/>
                                <a:pt x="759771" y="206451"/>
                                <a:pt x="768263" y="208767"/>
                              </a:cubicBezTo>
                              <a:cubicBezTo>
                                <a:pt x="775110" y="210634"/>
                                <a:pt x="782181" y="211550"/>
                                <a:pt x="789140" y="212942"/>
                              </a:cubicBezTo>
                              <a:cubicBezTo>
                                <a:pt x="831345" y="234044"/>
                                <a:pt x="810220" y="227882"/>
                                <a:pt x="851770" y="233819"/>
                              </a:cubicBezTo>
                              <a:cubicBezTo>
                                <a:pt x="862904" y="237994"/>
                                <a:pt x="873807" y="242848"/>
                                <a:pt x="885173" y="246345"/>
                              </a:cubicBezTo>
                              <a:cubicBezTo>
                                <a:pt x="913986" y="255210"/>
                                <a:pt x="900180" y="244599"/>
                                <a:pt x="931102" y="258871"/>
                              </a:cubicBezTo>
                              <a:cubicBezTo>
                                <a:pt x="941290" y="263573"/>
                                <a:pt x="950141" y="270870"/>
                                <a:pt x="960329" y="275572"/>
                              </a:cubicBezTo>
                              <a:cubicBezTo>
                                <a:pt x="968321" y="279261"/>
                                <a:pt x="977290" y="280456"/>
                                <a:pt x="985381" y="283923"/>
                              </a:cubicBezTo>
                              <a:cubicBezTo>
                                <a:pt x="985409" y="283935"/>
                                <a:pt x="1027121" y="304793"/>
                                <a:pt x="1035485" y="308975"/>
                              </a:cubicBezTo>
                              <a:cubicBezTo>
                                <a:pt x="1041052" y="311759"/>
                                <a:pt x="1046282" y="315358"/>
                                <a:pt x="1052187" y="317326"/>
                              </a:cubicBezTo>
                              <a:lnTo>
                                <a:pt x="1064713" y="321501"/>
                              </a:lnTo>
                              <a:cubicBezTo>
                                <a:pt x="1076100" y="332888"/>
                                <a:pt x="1079657" y="337626"/>
                                <a:pt x="1093940" y="346553"/>
                              </a:cubicBezTo>
                              <a:cubicBezTo>
                                <a:pt x="1099218" y="349852"/>
                                <a:pt x="1105462" y="351451"/>
                                <a:pt x="1110641" y="354904"/>
                              </a:cubicBezTo>
                              <a:cubicBezTo>
                                <a:pt x="1118056" y="359847"/>
                                <a:pt x="1124311" y="366363"/>
                                <a:pt x="1131518" y="371605"/>
                              </a:cubicBezTo>
                              <a:cubicBezTo>
                                <a:pt x="1139635" y="377508"/>
                                <a:pt x="1156570" y="388306"/>
                                <a:pt x="1156570" y="388306"/>
                              </a:cubicBezTo>
                              <a:cubicBezTo>
                                <a:pt x="1187460" y="434639"/>
                                <a:pt x="1135005" y="358970"/>
                                <a:pt x="1181622" y="413358"/>
                              </a:cubicBezTo>
                              <a:cubicBezTo>
                                <a:pt x="1185673" y="418084"/>
                                <a:pt x="1186520" y="424881"/>
                                <a:pt x="1189973" y="430060"/>
                              </a:cubicBezTo>
                              <a:cubicBezTo>
                                <a:pt x="1194916" y="437475"/>
                                <a:pt x="1201432" y="443730"/>
                                <a:pt x="1206674" y="450937"/>
                              </a:cubicBezTo>
                              <a:cubicBezTo>
                                <a:pt x="1222800" y="473111"/>
                                <a:pt x="1221386" y="472009"/>
                                <a:pt x="1231726" y="492690"/>
                              </a:cubicBezTo>
                              <a:cubicBezTo>
                                <a:pt x="1242317" y="545637"/>
                                <a:pt x="1228126" y="488466"/>
                                <a:pt x="1244252" y="526093"/>
                              </a:cubicBezTo>
                              <a:cubicBezTo>
                                <a:pt x="1246512" y="531367"/>
                                <a:pt x="1246221" y="537497"/>
                                <a:pt x="1248428" y="542794"/>
                              </a:cubicBezTo>
                              <a:cubicBezTo>
                                <a:pt x="1253216" y="554285"/>
                                <a:pt x="1261193" y="564387"/>
                                <a:pt x="1265129" y="576197"/>
                              </a:cubicBezTo>
                              <a:cubicBezTo>
                                <a:pt x="1271468" y="595216"/>
                                <a:pt x="1270489" y="591673"/>
                                <a:pt x="1277655" y="617950"/>
                              </a:cubicBezTo>
                              <a:cubicBezTo>
                                <a:pt x="1279165" y="623486"/>
                                <a:pt x="1280320" y="629116"/>
                                <a:pt x="1281830" y="634652"/>
                              </a:cubicBezTo>
                              <a:cubicBezTo>
                                <a:pt x="1284496" y="644427"/>
                                <a:pt x="1287570" y="654089"/>
                                <a:pt x="1290181" y="663879"/>
                              </a:cubicBezTo>
                              <a:cubicBezTo>
                                <a:pt x="1293138" y="674968"/>
                                <a:pt x="1298532" y="697282"/>
                                <a:pt x="1298532" y="697282"/>
                              </a:cubicBezTo>
                              <a:cubicBezTo>
                                <a:pt x="1299924" y="708416"/>
                                <a:pt x="1300184" y="719751"/>
                                <a:pt x="1302707" y="730684"/>
                              </a:cubicBezTo>
                              <a:cubicBezTo>
                                <a:pt x="1304392" y="737987"/>
                                <a:pt x="1309240" y="744290"/>
                                <a:pt x="1311058" y="751561"/>
                              </a:cubicBezTo>
                              <a:cubicBezTo>
                                <a:pt x="1330243" y="828301"/>
                                <a:pt x="1305686" y="752153"/>
                                <a:pt x="1319409" y="793315"/>
                              </a:cubicBezTo>
                              <a:cubicBezTo>
                                <a:pt x="1320801" y="803057"/>
                                <a:pt x="1321654" y="812892"/>
                                <a:pt x="1323584" y="822542"/>
                              </a:cubicBezTo>
                              <a:cubicBezTo>
                                <a:pt x="1324447" y="826858"/>
                                <a:pt x="1326692" y="830798"/>
                                <a:pt x="1327759" y="835068"/>
                              </a:cubicBezTo>
                              <a:cubicBezTo>
                                <a:pt x="1329480" y="841953"/>
                                <a:pt x="1330828" y="848935"/>
                                <a:pt x="1331935" y="855945"/>
                              </a:cubicBezTo>
                              <a:cubicBezTo>
                                <a:pt x="1335005" y="875387"/>
                                <a:pt x="1335510" y="895305"/>
                                <a:pt x="1340285" y="914400"/>
                              </a:cubicBezTo>
                              <a:cubicBezTo>
                                <a:pt x="1348569" y="947530"/>
                                <a:pt x="1343515" y="925432"/>
                                <a:pt x="1352811" y="981205"/>
                              </a:cubicBezTo>
                              <a:cubicBezTo>
                                <a:pt x="1352814" y="981222"/>
                                <a:pt x="1361160" y="1031291"/>
                                <a:pt x="1361162" y="1031309"/>
                              </a:cubicBezTo>
                              <a:lnTo>
                                <a:pt x="1365337" y="1077238"/>
                              </a:lnTo>
                              <a:cubicBezTo>
                                <a:pt x="1363945" y="970071"/>
                                <a:pt x="1363654" y="862884"/>
                                <a:pt x="1361162" y="755737"/>
                              </a:cubicBezTo>
                              <a:cubicBezTo>
                                <a:pt x="1360463" y="725667"/>
                                <a:pt x="1359590" y="725965"/>
                                <a:pt x="1352811" y="705632"/>
                              </a:cubicBezTo>
                              <a:cubicBezTo>
                                <a:pt x="1341958" y="575389"/>
                                <a:pt x="1356580" y="727852"/>
                                <a:pt x="1340285" y="613775"/>
                              </a:cubicBezTo>
                              <a:cubicBezTo>
                                <a:pt x="1339318" y="607004"/>
                                <a:pt x="1336153" y="577689"/>
                                <a:pt x="1331935" y="567846"/>
                              </a:cubicBezTo>
                              <a:cubicBezTo>
                                <a:pt x="1329958" y="563234"/>
                                <a:pt x="1326368" y="559495"/>
                                <a:pt x="1323584" y="555320"/>
                              </a:cubicBezTo>
                              <a:cubicBezTo>
                                <a:pt x="1314895" y="520562"/>
                                <a:pt x="1325475" y="554927"/>
                                <a:pt x="1311058" y="526093"/>
                              </a:cubicBezTo>
                              <a:cubicBezTo>
                                <a:pt x="1307706" y="519389"/>
                                <a:pt x="1305809" y="512039"/>
                                <a:pt x="1302707" y="505216"/>
                              </a:cubicBezTo>
                              <a:cubicBezTo>
                                <a:pt x="1287986" y="472830"/>
                                <a:pt x="1293738" y="488236"/>
                                <a:pt x="1277655" y="459287"/>
                              </a:cubicBezTo>
                              <a:cubicBezTo>
                                <a:pt x="1274632" y="453846"/>
                                <a:pt x="1272550" y="447897"/>
                                <a:pt x="1269304" y="442586"/>
                              </a:cubicBezTo>
                              <a:cubicBezTo>
                                <a:pt x="1257225" y="422821"/>
                                <a:pt x="1239051" y="406106"/>
                                <a:pt x="1231726" y="384131"/>
                              </a:cubicBezTo>
                              <a:cubicBezTo>
                                <a:pt x="1224626" y="362830"/>
                                <a:pt x="1227767" y="368158"/>
                                <a:pt x="1206674" y="342378"/>
                              </a:cubicBezTo>
                              <a:cubicBezTo>
                                <a:pt x="1201688" y="336284"/>
                                <a:pt x="1195097" y="331654"/>
                                <a:pt x="1189973" y="325676"/>
                              </a:cubicBezTo>
                              <a:cubicBezTo>
                                <a:pt x="1176797" y="310304"/>
                                <a:pt x="1183208" y="308482"/>
                                <a:pt x="1169096" y="288098"/>
                              </a:cubicBezTo>
                              <a:cubicBezTo>
                                <a:pt x="1140930" y="247414"/>
                                <a:pt x="1152782" y="271153"/>
                                <a:pt x="1131518" y="246345"/>
                              </a:cubicBezTo>
                              <a:cubicBezTo>
                                <a:pt x="1126989" y="241061"/>
                                <a:pt x="1123913" y="234564"/>
                                <a:pt x="1118992" y="229643"/>
                              </a:cubicBezTo>
                              <a:cubicBezTo>
                                <a:pt x="1114071" y="224722"/>
                                <a:pt x="1107463" y="221772"/>
                                <a:pt x="1102291" y="217117"/>
                              </a:cubicBezTo>
                              <a:cubicBezTo>
                                <a:pt x="1093513" y="209217"/>
                                <a:pt x="1086379" y="199543"/>
                                <a:pt x="1077239" y="192065"/>
                              </a:cubicBezTo>
                              <a:cubicBezTo>
                                <a:pt x="1070958" y="186926"/>
                                <a:pt x="1062854" y="184408"/>
                                <a:pt x="1056362" y="179539"/>
                              </a:cubicBezTo>
                              <a:cubicBezTo>
                                <a:pt x="1031341" y="160774"/>
                                <a:pt x="1056431" y="171211"/>
                                <a:pt x="1031310" y="162838"/>
                              </a:cubicBezTo>
                              <a:cubicBezTo>
                                <a:pt x="1011437" y="149589"/>
                                <a:pt x="1026594" y="157665"/>
                                <a:pt x="1002083" y="150312"/>
                              </a:cubicBezTo>
                              <a:cubicBezTo>
                                <a:pt x="993652" y="147783"/>
                                <a:pt x="977030" y="141961"/>
                                <a:pt x="977030" y="141961"/>
                              </a:cubicBezTo>
                              <a:cubicBezTo>
                                <a:pt x="973249" y="139125"/>
                                <a:pt x="953907" y="124136"/>
                                <a:pt x="947803" y="121084"/>
                              </a:cubicBezTo>
                              <a:cubicBezTo>
                                <a:pt x="943866" y="119116"/>
                                <a:pt x="939523" y="118067"/>
                                <a:pt x="935277" y="116909"/>
                              </a:cubicBezTo>
                              <a:cubicBezTo>
                                <a:pt x="924204" y="113889"/>
                                <a:pt x="912682" y="112418"/>
                                <a:pt x="901874" y="108558"/>
                              </a:cubicBezTo>
                              <a:cubicBezTo>
                                <a:pt x="893082" y="105418"/>
                                <a:pt x="885403" y="99710"/>
                                <a:pt x="876822" y="96032"/>
                              </a:cubicBezTo>
                              <a:cubicBezTo>
                                <a:pt x="865892" y="91348"/>
                                <a:pt x="854633" y="87464"/>
                                <a:pt x="843420" y="83506"/>
                              </a:cubicBezTo>
                              <a:cubicBezTo>
                                <a:pt x="842177" y="83067"/>
                                <a:pt x="800494" y="68141"/>
                                <a:pt x="789140" y="66805"/>
                              </a:cubicBezTo>
                              <a:cubicBezTo>
                                <a:pt x="771118" y="64685"/>
                                <a:pt x="752954" y="64022"/>
                                <a:pt x="734861" y="62630"/>
                              </a:cubicBezTo>
                              <a:lnTo>
                                <a:pt x="455113" y="70980"/>
                              </a:lnTo>
                              <a:cubicBezTo>
                                <a:pt x="449379" y="71222"/>
                                <a:pt x="443855" y="73341"/>
                                <a:pt x="438411" y="75156"/>
                              </a:cubicBezTo>
                              <a:cubicBezTo>
                                <a:pt x="426795" y="79028"/>
                                <a:pt x="411748" y="85793"/>
                                <a:pt x="400833" y="91857"/>
                              </a:cubicBezTo>
                              <a:cubicBezTo>
                                <a:pt x="393739" y="95798"/>
                                <a:pt x="387344" y="101025"/>
                                <a:pt x="379956" y="104383"/>
                              </a:cubicBezTo>
                              <a:cubicBezTo>
                                <a:pt x="312121" y="135217"/>
                                <a:pt x="416908" y="68913"/>
                                <a:pt x="300625" y="150312"/>
                              </a:cubicBezTo>
                              <a:cubicBezTo>
                                <a:pt x="290817" y="157178"/>
                                <a:pt x="278877" y="161840"/>
                                <a:pt x="271398" y="171189"/>
                              </a:cubicBezTo>
                              <a:cubicBezTo>
                                <a:pt x="265831" y="178148"/>
                                <a:pt x="260617" y="185404"/>
                                <a:pt x="254696" y="192065"/>
                              </a:cubicBezTo>
                              <a:cubicBezTo>
                                <a:pt x="249465" y="197949"/>
                                <a:pt x="242829" y="202552"/>
                                <a:pt x="237995" y="208767"/>
                              </a:cubicBezTo>
                              <a:cubicBezTo>
                                <a:pt x="213929" y="239709"/>
                                <a:pt x="184948" y="281458"/>
                                <a:pt x="167014" y="317326"/>
                              </a:cubicBezTo>
                              <a:cubicBezTo>
                                <a:pt x="162839" y="325677"/>
                                <a:pt x="158111" y="333773"/>
                                <a:pt x="154488" y="342378"/>
                              </a:cubicBezTo>
                              <a:cubicBezTo>
                                <a:pt x="146965" y="360244"/>
                                <a:pt x="139741" y="378266"/>
                                <a:pt x="133611" y="396657"/>
                              </a:cubicBezTo>
                              <a:cubicBezTo>
                                <a:pt x="132219" y="400832"/>
                                <a:pt x="130299" y="404867"/>
                                <a:pt x="129436" y="409183"/>
                              </a:cubicBezTo>
                              <a:cubicBezTo>
                                <a:pt x="126115" y="425786"/>
                                <a:pt x="124963" y="442805"/>
                                <a:pt x="121085" y="459287"/>
                              </a:cubicBezTo>
                              <a:cubicBezTo>
                                <a:pt x="119368" y="466583"/>
                                <a:pt x="115105" y="473054"/>
                                <a:pt x="112735" y="480164"/>
                              </a:cubicBezTo>
                              <a:cubicBezTo>
                                <a:pt x="106749" y="498123"/>
                                <a:pt x="100475" y="516041"/>
                                <a:pt x="96033" y="534443"/>
                              </a:cubicBezTo>
                              <a:cubicBezTo>
                                <a:pt x="90717" y="556467"/>
                                <a:pt x="89002" y="579269"/>
                                <a:pt x="83507" y="601249"/>
                              </a:cubicBezTo>
                              <a:lnTo>
                                <a:pt x="79332" y="617950"/>
                              </a:lnTo>
                              <a:cubicBezTo>
                                <a:pt x="77940" y="630476"/>
                                <a:pt x="76822" y="643035"/>
                                <a:pt x="75156" y="655528"/>
                              </a:cubicBezTo>
                              <a:cubicBezTo>
                                <a:pt x="74037" y="663920"/>
                                <a:pt x="72031" y="672180"/>
                                <a:pt x="70981" y="680580"/>
                              </a:cubicBezTo>
                              <a:cubicBezTo>
                                <a:pt x="63863" y="737532"/>
                                <a:pt x="71172" y="704872"/>
                                <a:pt x="62630" y="739035"/>
                              </a:cubicBezTo>
                              <a:cubicBezTo>
                                <a:pt x="61238" y="783572"/>
                                <a:pt x="58455" y="828087"/>
                                <a:pt x="58455" y="872646"/>
                              </a:cubicBezTo>
                              <a:cubicBezTo>
                                <a:pt x="58455" y="1102771"/>
                                <a:pt x="40440" y="1152147"/>
                                <a:pt x="66806" y="1073063"/>
                              </a:cubicBezTo>
                              <a:cubicBezTo>
                                <a:pt x="63200" y="1017175"/>
                                <a:pt x="55998" y="879602"/>
                                <a:pt x="45929" y="822542"/>
                              </a:cubicBezTo>
                              <a:cubicBezTo>
                                <a:pt x="39612" y="786746"/>
                                <a:pt x="33557" y="756964"/>
                                <a:pt x="29228" y="722334"/>
                              </a:cubicBezTo>
                              <a:cubicBezTo>
                                <a:pt x="7813" y="551017"/>
                                <a:pt x="32672" y="734212"/>
                                <a:pt x="12526" y="601249"/>
                              </a:cubicBezTo>
                              <a:cubicBezTo>
                                <a:pt x="8103" y="572058"/>
                                <a:pt x="0" y="513567"/>
                                <a:pt x="0" y="513567"/>
                              </a:cubicBezTo>
                              <a:cubicBezTo>
                                <a:pt x="2784" y="448153"/>
                                <a:pt x="3130" y="382590"/>
                                <a:pt x="8351" y="317326"/>
                              </a:cubicBezTo>
                              <a:cubicBezTo>
                                <a:pt x="8751" y="312324"/>
                                <a:pt x="14725" y="309412"/>
                                <a:pt x="16702" y="304800"/>
                              </a:cubicBezTo>
                              <a:cubicBezTo>
                                <a:pt x="30296" y="273079"/>
                                <a:pt x="1574" y="281700"/>
                                <a:pt x="54280" y="242169"/>
                              </a:cubicBezTo>
                              <a:cubicBezTo>
                                <a:pt x="59847" y="237994"/>
                                <a:pt x="64757" y="232755"/>
                                <a:pt x="70981" y="229643"/>
                              </a:cubicBezTo>
                              <a:cubicBezTo>
                                <a:pt x="84530" y="222868"/>
                                <a:pt x="117950" y="212452"/>
                                <a:pt x="133611" y="208767"/>
                              </a:cubicBezTo>
                              <a:cubicBezTo>
                                <a:pt x="147427" y="205516"/>
                                <a:pt x="161535" y="203608"/>
                                <a:pt x="175365" y="200416"/>
                              </a:cubicBezTo>
                              <a:cubicBezTo>
                                <a:pt x="179653" y="199426"/>
                                <a:pt x="183524" y="196787"/>
                                <a:pt x="187891" y="196241"/>
                              </a:cubicBezTo>
                              <a:cubicBezTo>
                                <a:pt x="205897" y="193990"/>
                                <a:pt x="224135" y="194069"/>
                                <a:pt x="242170" y="192065"/>
                              </a:cubicBezTo>
                              <a:cubicBezTo>
                                <a:pt x="261732" y="189891"/>
                                <a:pt x="281140" y="186498"/>
                                <a:pt x="300625" y="183715"/>
                              </a:cubicBezTo>
                              <a:cubicBezTo>
                                <a:pt x="420083" y="149582"/>
                                <a:pt x="339783" y="169485"/>
                                <a:pt x="617951" y="179539"/>
                              </a:cubicBezTo>
                              <a:cubicBezTo>
                                <a:pt x="651413" y="180748"/>
                                <a:pt x="690232" y="190278"/>
                                <a:pt x="722335" y="200416"/>
                              </a:cubicBezTo>
                              <a:cubicBezTo>
                                <a:pt x="733674" y="203997"/>
                                <a:pt x="744456" y="209182"/>
                                <a:pt x="755737" y="212942"/>
                              </a:cubicBezTo>
                              <a:cubicBezTo>
                                <a:pt x="824465" y="235851"/>
                                <a:pt x="690064" y="185002"/>
                                <a:pt x="801666" y="229643"/>
                              </a:cubicBezTo>
                              <a:cubicBezTo>
                                <a:pt x="812707" y="234059"/>
                                <a:pt x="824546" y="236631"/>
                                <a:pt x="835069" y="242169"/>
                              </a:cubicBezTo>
                              <a:cubicBezTo>
                                <a:pt x="843273" y="246487"/>
                                <a:pt x="883198" y="271494"/>
                                <a:pt x="897699" y="283923"/>
                              </a:cubicBezTo>
                              <a:cubicBezTo>
                                <a:pt x="902182" y="287766"/>
                                <a:pt x="905689" y="292669"/>
                                <a:pt x="910225" y="296449"/>
                              </a:cubicBezTo>
                              <a:cubicBezTo>
                                <a:pt x="914080" y="299662"/>
                                <a:pt x="918941" y="301534"/>
                                <a:pt x="922751" y="304800"/>
                              </a:cubicBezTo>
                              <a:cubicBezTo>
                                <a:pt x="928729" y="309924"/>
                                <a:pt x="933527" y="316317"/>
                                <a:pt x="939452" y="321501"/>
                              </a:cubicBezTo>
                              <a:cubicBezTo>
                                <a:pt x="966796" y="345427"/>
                                <a:pt x="947309" y="320842"/>
                                <a:pt x="972855" y="354904"/>
                              </a:cubicBezTo>
                              <a:cubicBezTo>
                                <a:pt x="987243" y="374088"/>
                                <a:pt x="1012263" y="424429"/>
                                <a:pt x="1014609" y="430060"/>
                              </a:cubicBezTo>
                              <a:cubicBezTo>
                                <a:pt x="1028527" y="463463"/>
                                <a:pt x="1039333" y="498339"/>
                                <a:pt x="1056362" y="530268"/>
                              </a:cubicBezTo>
                              <a:cubicBezTo>
                                <a:pt x="1067496" y="551145"/>
                                <a:pt x="1079817" y="571431"/>
                                <a:pt x="1089765" y="592898"/>
                              </a:cubicBezTo>
                              <a:cubicBezTo>
                                <a:pt x="1153607" y="730664"/>
                                <a:pt x="1117419" y="660511"/>
                                <a:pt x="1160746" y="772438"/>
                              </a:cubicBezTo>
                              <a:cubicBezTo>
                                <a:pt x="1168399" y="792208"/>
                                <a:pt x="1177925" y="811210"/>
                                <a:pt x="1185798" y="830893"/>
                              </a:cubicBezTo>
                              <a:cubicBezTo>
                                <a:pt x="1191848" y="846018"/>
                                <a:pt x="1197348" y="861367"/>
                                <a:pt x="1202499" y="876821"/>
                              </a:cubicBezTo>
                              <a:cubicBezTo>
                                <a:pt x="1204314" y="882265"/>
                                <a:pt x="1204467" y="888226"/>
                                <a:pt x="1206674" y="893523"/>
                              </a:cubicBezTo>
                              <a:cubicBezTo>
                                <a:pt x="1223990" y="935082"/>
                                <a:pt x="1224394" y="920069"/>
                                <a:pt x="1240077" y="964504"/>
                              </a:cubicBezTo>
                              <a:cubicBezTo>
                                <a:pt x="1243897" y="975326"/>
                                <a:pt x="1246541" y="986585"/>
                                <a:pt x="1248428" y="997906"/>
                              </a:cubicBezTo>
                              <a:cubicBezTo>
                                <a:pt x="1249820" y="1006257"/>
                                <a:pt x="1249710" y="1015002"/>
                                <a:pt x="1252603" y="1022958"/>
                              </a:cubicBezTo>
                              <a:cubicBezTo>
                                <a:pt x="1255376" y="1030585"/>
                                <a:pt x="1261500" y="1036576"/>
                                <a:pt x="1265129" y="1043835"/>
                              </a:cubicBezTo>
                              <a:cubicBezTo>
                                <a:pt x="1268481" y="1050539"/>
                                <a:pt x="1270436" y="1057863"/>
                                <a:pt x="1273480" y="1064712"/>
                              </a:cubicBezTo>
                              <a:cubicBezTo>
                                <a:pt x="1296885" y="1117374"/>
                                <a:pt x="1265425" y="1040402"/>
                                <a:pt x="1290181" y="1102290"/>
                              </a:cubicBezTo>
                              <a:cubicBezTo>
                                <a:pt x="1299062" y="889134"/>
                                <a:pt x="1299973" y="933062"/>
                                <a:pt x="1277655" y="588723"/>
                              </a:cubicBezTo>
                              <a:cubicBezTo>
                                <a:pt x="1276801" y="575547"/>
                                <a:pt x="1270033" y="563404"/>
                                <a:pt x="1265129" y="551145"/>
                              </a:cubicBezTo>
                              <a:cubicBezTo>
                                <a:pt x="1244990" y="500796"/>
                                <a:pt x="1223448" y="455226"/>
                                <a:pt x="1194148" y="409183"/>
                              </a:cubicBezTo>
                              <a:cubicBezTo>
                                <a:pt x="1180249" y="387342"/>
                                <a:pt x="1162918" y="367865"/>
                                <a:pt x="1148220" y="346553"/>
                              </a:cubicBezTo>
                              <a:cubicBezTo>
                                <a:pt x="1135069" y="327484"/>
                                <a:pt x="1125273" y="306056"/>
                                <a:pt x="1110641" y="288098"/>
                              </a:cubicBezTo>
                              <a:cubicBezTo>
                                <a:pt x="1094478" y="268262"/>
                                <a:pt x="1073574" y="252752"/>
                                <a:pt x="1056362" y="233819"/>
                              </a:cubicBezTo>
                              <a:cubicBezTo>
                                <a:pt x="1042444" y="218509"/>
                                <a:pt x="1029919" y="201808"/>
                                <a:pt x="1014609" y="187890"/>
                              </a:cubicBezTo>
                              <a:cubicBezTo>
                                <a:pt x="985461" y="161392"/>
                                <a:pt x="940804" y="134286"/>
                                <a:pt x="906050" y="116909"/>
                              </a:cubicBezTo>
                              <a:cubicBezTo>
                                <a:pt x="887089" y="107428"/>
                                <a:pt x="866915" y="100582"/>
                                <a:pt x="847595" y="91857"/>
                              </a:cubicBezTo>
                              <a:cubicBezTo>
                                <a:pt x="823763" y="81094"/>
                                <a:pt x="801050" y="67763"/>
                                <a:pt x="776614" y="58454"/>
                              </a:cubicBezTo>
                              <a:lnTo>
                                <a:pt x="688932" y="25052"/>
                              </a:lnTo>
                              <a:cubicBezTo>
                                <a:pt x="680678" y="21995"/>
                                <a:pt x="672512" y="18427"/>
                                <a:pt x="663880" y="16701"/>
                              </a:cubicBezTo>
                              <a:cubicBezTo>
                                <a:pt x="656921" y="15309"/>
                                <a:pt x="649888" y="14247"/>
                                <a:pt x="643003" y="12526"/>
                              </a:cubicBezTo>
                              <a:cubicBezTo>
                                <a:pt x="633173" y="10069"/>
                                <a:pt x="623735" y="6042"/>
                                <a:pt x="613776" y="4175"/>
                              </a:cubicBezTo>
                              <a:cubicBezTo>
                                <a:pt x="601389" y="1852"/>
                                <a:pt x="588724" y="1392"/>
                                <a:pt x="576198" y="0"/>
                              </a:cubicBezTo>
                              <a:cubicBezTo>
                                <a:pt x="517743" y="1392"/>
                                <a:pt x="459211" y="871"/>
                                <a:pt x="400833" y="4175"/>
                              </a:cubicBezTo>
                              <a:cubicBezTo>
                                <a:pt x="381911" y="5246"/>
                                <a:pt x="345790" y="14172"/>
                                <a:pt x="325677" y="20876"/>
                              </a:cubicBezTo>
                              <a:cubicBezTo>
                                <a:pt x="314396" y="24636"/>
                                <a:pt x="303555" y="29641"/>
                                <a:pt x="292274" y="33402"/>
                              </a:cubicBezTo>
                              <a:cubicBezTo>
                                <a:pt x="233502" y="52993"/>
                                <a:pt x="348346" y="7663"/>
                                <a:pt x="237995" y="50104"/>
                              </a:cubicBezTo>
                              <a:cubicBezTo>
                                <a:pt x="224972" y="55113"/>
                                <a:pt x="212371" y="64339"/>
                                <a:pt x="200417" y="70980"/>
                              </a:cubicBezTo>
                              <a:cubicBezTo>
                                <a:pt x="176535" y="84248"/>
                                <a:pt x="188951" y="74449"/>
                                <a:pt x="162839" y="91857"/>
                              </a:cubicBezTo>
                              <a:cubicBezTo>
                                <a:pt x="126431" y="116129"/>
                                <a:pt x="167143" y="94261"/>
                                <a:pt x="112735" y="137786"/>
                              </a:cubicBezTo>
                              <a:lnTo>
                                <a:pt x="91858" y="154487"/>
                              </a:lnTo>
                              <a:cubicBezTo>
                                <a:pt x="74982" y="196677"/>
                                <a:pt x="85326" y="168089"/>
                                <a:pt x="66806" y="242169"/>
                              </a:cubicBezTo>
                              <a:lnTo>
                                <a:pt x="62630" y="258871"/>
                              </a:lnTo>
                              <a:cubicBezTo>
                                <a:pt x="41818" y="425383"/>
                                <a:pt x="67854" y="232755"/>
                                <a:pt x="41754" y="384131"/>
                              </a:cubicBezTo>
                              <a:cubicBezTo>
                                <a:pt x="38175" y="404886"/>
                                <a:pt x="36558" y="425937"/>
                                <a:pt x="33403" y="446761"/>
                              </a:cubicBezTo>
                              <a:cubicBezTo>
                                <a:pt x="13256" y="579727"/>
                                <a:pt x="26733" y="463363"/>
                                <a:pt x="12526" y="605424"/>
                              </a:cubicBezTo>
                              <a:cubicBezTo>
                                <a:pt x="13918" y="713983"/>
                                <a:pt x="12873" y="822601"/>
                                <a:pt x="16702" y="931101"/>
                              </a:cubicBezTo>
                              <a:cubicBezTo>
                                <a:pt x="17059" y="941227"/>
                                <a:pt x="23472" y="950320"/>
                                <a:pt x="25052" y="960328"/>
                              </a:cubicBezTo>
                              <a:cubicBezTo>
                                <a:pt x="27666" y="976882"/>
                                <a:pt x="27149" y="993802"/>
                                <a:pt x="29228" y="1010432"/>
                              </a:cubicBezTo>
                              <a:cubicBezTo>
                                <a:pt x="31826" y="1031217"/>
                                <a:pt x="33616" y="1021833"/>
                                <a:pt x="37578" y="1039660"/>
                              </a:cubicBezTo>
                              <a:cubicBezTo>
                                <a:pt x="39415" y="1047924"/>
                                <a:pt x="40362" y="1056361"/>
                                <a:pt x="41754" y="1064712"/>
                              </a:cubicBezTo>
                              <a:cubicBezTo>
                                <a:pt x="68309" y="965127"/>
                                <a:pt x="51833" y="1038906"/>
                                <a:pt x="66806" y="931101"/>
                              </a:cubicBezTo>
                              <a:cubicBezTo>
                                <a:pt x="70489" y="904584"/>
                                <a:pt x="75839" y="878312"/>
                                <a:pt x="79332" y="851769"/>
                              </a:cubicBezTo>
                              <a:cubicBezTo>
                                <a:pt x="82801" y="825406"/>
                                <a:pt x="84302" y="798812"/>
                                <a:pt x="87683" y="772438"/>
                              </a:cubicBezTo>
                              <a:cubicBezTo>
                                <a:pt x="93623" y="726106"/>
                                <a:pt x="103981" y="664637"/>
                                <a:pt x="112735" y="617950"/>
                              </a:cubicBezTo>
                              <a:cubicBezTo>
                                <a:pt x="116659" y="597025"/>
                                <a:pt x="120474" y="576065"/>
                                <a:pt x="125261" y="555320"/>
                              </a:cubicBezTo>
                              <a:cubicBezTo>
                                <a:pt x="142322" y="481389"/>
                                <a:pt x="131161" y="536636"/>
                                <a:pt x="150313" y="475989"/>
                              </a:cubicBezTo>
                              <a:cubicBezTo>
                                <a:pt x="155092" y="460857"/>
                                <a:pt x="156681" y="444685"/>
                                <a:pt x="162839" y="430060"/>
                              </a:cubicBezTo>
                              <a:cubicBezTo>
                                <a:pt x="171314" y="409931"/>
                                <a:pt x="193177" y="385979"/>
                                <a:pt x="204592" y="367430"/>
                              </a:cubicBezTo>
                              <a:cubicBezTo>
                                <a:pt x="209485" y="359479"/>
                                <a:pt x="211206" y="349604"/>
                                <a:pt x="217118" y="342378"/>
                              </a:cubicBezTo>
                              <a:cubicBezTo>
                                <a:pt x="224001" y="333965"/>
                                <a:pt x="233554" y="328129"/>
                                <a:pt x="242170" y="321501"/>
                              </a:cubicBezTo>
                              <a:cubicBezTo>
                                <a:pt x="258924" y="308613"/>
                                <a:pt x="281251" y="292964"/>
                                <a:pt x="300625" y="283923"/>
                              </a:cubicBezTo>
                              <a:cubicBezTo>
                                <a:pt x="328499" y="270915"/>
                                <a:pt x="358394" y="264853"/>
                                <a:pt x="388307" y="258871"/>
                              </a:cubicBezTo>
                              <a:cubicBezTo>
                                <a:pt x="411967" y="260263"/>
                                <a:pt x="436459" y="256675"/>
                                <a:pt x="459288" y="263046"/>
                              </a:cubicBezTo>
                              <a:cubicBezTo>
                                <a:pt x="497134" y="273608"/>
                                <a:pt x="531057" y="295179"/>
                                <a:pt x="567847" y="308975"/>
                              </a:cubicBezTo>
                              <a:cubicBezTo>
                                <a:pt x="578981" y="313150"/>
                                <a:pt x="590424" y="316580"/>
                                <a:pt x="601250" y="321501"/>
                              </a:cubicBezTo>
                              <a:cubicBezTo>
                                <a:pt x="621082" y="330515"/>
                                <a:pt x="639336" y="343002"/>
                                <a:pt x="659704" y="350728"/>
                              </a:cubicBezTo>
                              <a:cubicBezTo>
                                <a:pt x="679906" y="358391"/>
                                <a:pt x="701746" y="360879"/>
                                <a:pt x="722335" y="367430"/>
                              </a:cubicBezTo>
                              <a:cubicBezTo>
                                <a:pt x="732435" y="370644"/>
                                <a:pt x="741507" y="376604"/>
                                <a:pt x="751562" y="379956"/>
                              </a:cubicBezTo>
                              <a:cubicBezTo>
                                <a:pt x="762450" y="383585"/>
                                <a:pt x="773996" y="384931"/>
                                <a:pt x="784965" y="388306"/>
                              </a:cubicBezTo>
                              <a:cubicBezTo>
                                <a:pt x="792128" y="390510"/>
                                <a:pt x="798797" y="394096"/>
                                <a:pt x="805841" y="396657"/>
                              </a:cubicBezTo>
                              <a:cubicBezTo>
                                <a:pt x="814113" y="399665"/>
                                <a:pt x="822542" y="402224"/>
                                <a:pt x="830893" y="405008"/>
                              </a:cubicBezTo>
                              <a:cubicBezTo>
                                <a:pt x="837852" y="410575"/>
                                <a:pt x="844641" y="416362"/>
                                <a:pt x="851770" y="421709"/>
                              </a:cubicBezTo>
                              <a:cubicBezTo>
                                <a:pt x="883614" y="445591"/>
                                <a:pt x="899173" y="452409"/>
                                <a:pt x="931102" y="484339"/>
                              </a:cubicBezTo>
                              <a:cubicBezTo>
                                <a:pt x="947769" y="501007"/>
                                <a:pt x="953811" y="508586"/>
                                <a:pt x="972855" y="521917"/>
                              </a:cubicBezTo>
                              <a:cubicBezTo>
                                <a:pt x="1008529" y="546888"/>
                                <a:pt x="979668" y="521972"/>
                                <a:pt x="1010433" y="546969"/>
                              </a:cubicBezTo>
                              <a:cubicBezTo>
                                <a:pt x="1027306" y="560678"/>
                                <a:pt x="1048478" y="570634"/>
                                <a:pt x="1060537" y="588723"/>
                              </a:cubicBezTo>
                              <a:cubicBezTo>
                                <a:pt x="1109481" y="662139"/>
                                <a:pt x="1063083" y="589176"/>
                                <a:pt x="1106466" y="668054"/>
                              </a:cubicBezTo>
                              <a:cubicBezTo>
                                <a:pt x="1148124" y="743795"/>
                                <a:pt x="1119253" y="677270"/>
                                <a:pt x="1169096" y="780789"/>
                              </a:cubicBezTo>
                              <a:cubicBezTo>
                                <a:pt x="1175599" y="794295"/>
                                <a:pt x="1179893" y="808764"/>
                                <a:pt x="1185798" y="822542"/>
                              </a:cubicBezTo>
                              <a:cubicBezTo>
                                <a:pt x="1192423" y="837999"/>
                                <a:pt x="1199153" y="853429"/>
                                <a:pt x="1206674" y="868471"/>
                              </a:cubicBezTo>
                              <a:cubicBezTo>
                                <a:pt x="1211692" y="878507"/>
                                <a:pt x="1218819" y="887444"/>
                                <a:pt x="1223376" y="897698"/>
                              </a:cubicBezTo>
                              <a:cubicBezTo>
                                <a:pt x="1256303" y="971783"/>
                                <a:pt x="1225152" y="915552"/>
                                <a:pt x="1252603" y="997906"/>
                              </a:cubicBezTo>
                              <a:cubicBezTo>
                                <a:pt x="1256540" y="1009716"/>
                                <a:pt x="1264315" y="1019904"/>
                                <a:pt x="1269304" y="1031309"/>
                              </a:cubicBezTo>
                              <a:cubicBezTo>
                                <a:pt x="1274070" y="1042203"/>
                                <a:pt x="1277146" y="1053782"/>
                                <a:pt x="1281830" y="1064712"/>
                              </a:cubicBezTo>
                              <a:cubicBezTo>
                                <a:pt x="1285508" y="1073293"/>
                                <a:pt x="1290888" y="1081095"/>
                                <a:pt x="1294356" y="1089764"/>
                              </a:cubicBezTo>
                              <a:cubicBezTo>
                                <a:pt x="1296487" y="1095092"/>
                                <a:pt x="1296717" y="1101021"/>
                                <a:pt x="1298532" y="1106465"/>
                              </a:cubicBezTo>
                              <a:cubicBezTo>
                                <a:pt x="1300902" y="1113575"/>
                                <a:pt x="1304099" y="1120383"/>
                                <a:pt x="1306883" y="1127342"/>
                              </a:cubicBezTo>
                              <a:cubicBezTo>
                                <a:pt x="1314336" y="1000634"/>
                                <a:pt x="1322777" y="889591"/>
                                <a:pt x="1319409" y="759912"/>
                              </a:cubicBezTo>
                              <a:cubicBezTo>
                                <a:pt x="1318831" y="737653"/>
                                <a:pt x="1302391" y="628065"/>
                                <a:pt x="1294356" y="597074"/>
                              </a:cubicBezTo>
                              <a:cubicBezTo>
                                <a:pt x="1290268" y="581305"/>
                                <a:pt x="1282336" y="566748"/>
                                <a:pt x="1277655" y="551145"/>
                              </a:cubicBezTo>
                              <a:cubicBezTo>
                                <a:pt x="1273968" y="538855"/>
                                <a:pt x="1272829" y="525905"/>
                                <a:pt x="1269304" y="513567"/>
                              </a:cubicBezTo>
                              <a:cubicBezTo>
                                <a:pt x="1265606" y="500624"/>
                                <a:pt x="1244033" y="436058"/>
                                <a:pt x="1235902" y="421709"/>
                              </a:cubicBezTo>
                              <a:cubicBezTo>
                                <a:pt x="1219534" y="392825"/>
                                <a:pt x="1197520" y="367347"/>
                                <a:pt x="1181622" y="338202"/>
                              </a:cubicBezTo>
                              <a:cubicBezTo>
                                <a:pt x="1163703" y="305351"/>
                                <a:pt x="1160043" y="291571"/>
                                <a:pt x="1135693" y="267221"/>
                              </a:cubicBezTo>
                              <a:cubicBezTo>
                                <a:pt x="1128007" y="259535"/>
                                <a:pt x="1118654" y="253690"/>
                                <a:pt x="1110641" y="246345"/>
                              </a:cubicBezTo>
                              <a:cubicBezTo>
                                <a:pt x="1023789" y="166732"/>
                                <a:pt x="1184998" y="304787"/>
                                <a:pt x="1031310" y="175364"/>
                              </a:cubicBezTo>
                              <a:cubicBezTo>
                                <a:pt x="1003045" y="151561"/>
                                <a:pt x="1007174" y="153629"/>
                                <a:pt x="972855" y="133610"/>
                              </a:cubicBezTo>
                              <a:cubicBezTo>
                                <a:pt x="967479" y="130474"/>
                                <a:pt x="962015" y="127353"/>
                                <a:pt x="956154" y="125260"/>
                              </a:cubicBezTo>
                              <a:cubicBezTo>
                                <a:pt x="942470" y="120373"/>
                                <a:pt x="927857" y="118216"/>
                                <a:pt x="914400" y="112734"/>
                              </a:cubicBezTo>
                              <a:cubicBezTo>
                                <a:pt x="890184" y="102868"/>
                                <a:pt x="867699" y="89043"/>
                                <a:pt x="843420" y="79331"/>
                              </a:cubicBezTo>
                              <a:cubicBezTo>
                                <a:pt x="836800" y="76683"/>
                                <a:pt x="777359" y="63614"/>
                                <a:pt x="772439" y="62630"/>
                              </a:cubicBezTo>
                              <a:cubicBezTo>
                                <a:pt x="757180" y="59578"/>
                                <a:pt x="741928" y="56381"/>
                                <a:pt x="726510" y="54279"/>
                              </a:cubicBezTo>
                              <a:cubicBezTo>
                                <a:pt x="695598" y="50064"/>
                                <a:pt x="676717" y="51299"/>
                                <a:pt x="647178" y="45928"/>
                              </a:cubicBezTo>
                              <a:cubicBezTo>
                                <a:pt x="627572" y="42363"/>
                                <a:pt x="608209" y="37577"/>
                                <a:pt x="588724" y="33402"/>
                              </a:cubicBezTo>
                              <a:cubicBezTo>
                                <a:pt x="542795" y="37577"/>
                                <a:pt x="496519" y="38915"/>
                                <a:pt x="450937" y="45928"/>
                              </a:cubicBezTo>
                              <a:cubicBezTo>
                                <a:pt x="444525" y="46915"/>
                                <a:pt x="399527" y="73721"/>
                                <a:pt x="396658" y="75156"/>
                              </a:cubicBezTo>
                              <a:cubicBezTo>
                                <a:pt x="389954" y="78508"/>
                                <a:pt x="382333" y="79866"/>
                                <a:pt x="375781" y="83506"/>
                              </a:cubicBezTo>
                              <a:cubicBezTo>
                                <a:pt x="369698" y="86885"/>
                                <a:pt x="364179" y="91297"/>
                                <a:pt x="359080" y="96032"/>
                              </a:cubicBezTo>
                              <a:cubicBezTo>
                                <a:pt x="348382" y="105966"/>
                                <a:pt x="312707" y="139676"/>
                                <a:pt x="300625" y="158663"/>
                              </a:cubicBezTo>
                              <a:cubicBezTo>
                                <a:pt x="295613" y="166540"/>
                                <a:pt x="292633" y="175554"/>
                                <a:pt x="288099" y="183715"/>
                              </a:cubicBezTo>
                              <a:cubicBezTo>
                                <a:pt x="285662" y="188102"/>
                                <a:pt x="282532" y="192066"/>
                                <a:pt x="279748" y="196241"/>
                              </a:cubicBezTo>
                              <a:cubicBezTo>
                                <a:pt x="271489" y="221020"/>
                                <a:pt x="269286" y="228660"/>
                                <a:pt x="258872" y="254695"/>
                              </a:cubicBezTo>
                              <a:cubicBezTo>
                                <a:pt x="249369" y="278453"/>
                                <a:pt x="239485" y="302057"/>
                                <a:pt x="229644" y="325676"/>
                              </a:cubicBezTo>
                              <a:cubicBezTo>
                                <a:pt x="225567" y="335460"/>
                                <a:pt x="220782" y="344958"/>
                                <a:pt x="217118" y="354904"/>
                              </a:cubicBezTo>
                              <a:cubicBezTo>
                                <a:pt x="207376" y="381348"/>
                                <a:pt x="197437" y="407720"/>
                                <a:pt x="187891" y="434235"/>
                              </a:cubicBezTo>
                              <a:cubicBezTo>
                                <a:pt x="184909" y="442517"/>
                                <a:pt x="181856" y="450795"/>
                                <a:pt x="179540" y="459287"/>
                              </a:cubicBezTo>
                              <a:cubicBezTo>
                                <a:pt x="175365" y="474597"/>
                                <a:pt x="172711" y="490405"/>
                                <a:pt x="167014" y="505216"/>
                              </a:cubicBezTo>
                              <a:cubicBezTo>
                                <a:pt x="151794" y="544788"/>
                                <a:pt x="129832" y="581745"/>
                                <a:pt x="116910" y="622126"/>
                              </a:cubicBezTo>
                              <a:cubicBezTo>
                                <a:pt x="105776" y="656920"/>
                                <a:pt x="97075" y="692590"/>
                                <a:pt x="83507" y="726509"/>
                              </a:cubicBezTo>
                              <a:cubicBezTo>
                                <a:pt x="77101" y="742524"/>
                                <a:pt x="71403" y="755583"/>
                                <a:pt x="66806" y="772438"/>
                              </a:cubicBezTo>
                              <a:cubicBezTo>
                                <a:pt x="51497" y="828570"/>
                                <a:pt x="76395" y="750783"/>
                                <a:pt x="58455" y="822542"/>
                              </a:cubicBezTo>
                              <a:cubicBezTo>
                                <a:pt x="55253" y="835351"/>
                                <a:pt x="48518" y="847173"/>
                                <a:pt x="45929" y="860120"/>
                              </a:cubicBezTo>
                              <a:cubicBezTo>
                                <a:pt x="43145" y="874038"/>
                                <a:pt x="41020" y="888104"/>
                                <a:pt x="37578" y="901874"/>
                              </a:cubicBezTo>
                              <a:cubicBezTo>
                                <a:pt x="31682" y="925460"/>
                                <a:pt x="34528" y="912948"/>
                                <a:pt x="29228" y="939452"/>
                              </a:cubicBezTo>
                              <a:cubicBezTo>
                                <a:pt x="24358" y="997878"/>
                                <a:pt x="25052" y="972797"/>
                                <a:pt x="25052" y="101460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AD50E" id="Freeform: Shape 74" o:spid="_x0000_s1026" style="position:absolute;margin-left:116.2pt;margin-top:7.9pt;width:107.5pt;height:88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5337,1127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" path="m91858,1068887v-1392,-26444,-2353,-52913,-4175,-79331c86193,967951,84529,947713,79332,926926v-1068,-4270,-2784,-8351,-4176,-12526c73764,894915,73026,875372,70981,855945v-743,-7058,-3237,-13842,-4175,-20877c64957,821204,64022,807233,62630,793315,61238,754345,58455,715400,58455,676405v,-79344,340,-158744,4175,-237995c62992,430924,68611,424644,70981,417534v1815,-5444,2930,-11100,4175,-16702c83024,365427,74650,394003,87683,354904v1392,-4175,1911,-8752,4175,-12526c100209,328460,107171,313609,116910,300624v4175,-5567,8838,-10800,12526,-16701c132735,278645,134218,272320,137787,267221v5492,-7846,23600,-29176,33402,-37578c176473,225114,182324,221292,187891,217117v2783,-4175,4802,-8978,8350,-12526c207996,192836,234945,187515,246346,183715v4175,-1392,8589,-2208,12526,-4176c264439,176756,269668,173157,275573,171189v10888,-3629,22269,-5567,33403,-8351c314543,161446,320050,159789,325677,158663v29178,-5837,13877,-3009,45929,-8351c418926,151704,466285,152123,513567,154487v8456,423,16685,2889,25053,4176c548347,160159,558105,161446,567847,162838v77238,22067,38242,15257,116909,20877c742047,208268,685834,187175,743211,200416v8577,1979,16560,6035,25052,8351c775110,210634,782181,211550,789140,212942v42205,21102,21080,14940,62630,20877c862904,237994,873807,242848,885173,246345v28813,8865,15007,-1746,45929,12526c941290,263573,950141,270870,960329,275572v7992,3689,16961,4884,25052,8351c985409,283935,1027121,304793,1035485,308975v5567,2784,10797,6383,16702,8351l1064713,321501v11387,11387,14944,16125,29227,25052c1099218,349852,1105462,351451,1110641,354904v7415,4943,13670,11459,20877,16701c1139635,377508,1156570,388306,1156570,388306v30890,46333,-21565,-29336,25052,25052c1185673,418084,1186520,424881,1189973,430060v4943,7415,11459,13670,16701,20877c1222800,473111,1221386,472009,1231726,492690v10591,52947,-3600,-4224,12526,33403c1246512,531367,1246221,537497,1248428,542794v4788,11491,12765,21593,16701,33403c1271468,595216,1270489,591673,1277655,617950v1510,5536,2665,11166,4175,16702c1284496,644427,1287570,654089,1290181,663879v2957,11089,8351,33403,8351,33403c1299924,708416,1300184,719751,1302707,730684v1685,7303,6533,13606,8351,20877c1330243,828301,1305686,752153,1319409,793315v1392,9742,2245,19577,4175,29227c1324447,826858,1326692,830798,1327759,835068v1721,6885,3069,13867,4176,20877c1335005,875387,1335510,895305,1340285,914400v8284,33130,3230,11032,12526,66805c1352814,981222,1361160,1031291,1361162,1031309r4175,45929c1363945,970071,1363654,862884,1361162,755737v-699,-30070,-1572,-29772,-8351,-50105c1341958,575389,1356580,727852,1340285,613775v-967,-6771,-4132,-36086,-8350,-45929c1329958,563234,1326368,559495,1323584,555320v-8689,-34758,1891,-393,-12526,-29227c1307706,519389,1305809,512039,1302707,505216v-14721,-32386,-8969,-16980,-25052,-45929c1274632,453846,1272550,447897,1269304,442586v-12079,-19765,-30253,-36480,-37578,-58455c1224626,362830,1227767,368158,1206674,342378v-4986,-6094,-11577,-10724,-16701,-16702c1176797,310304,1183208,308482,1169096,288098v-28166,-40684,-16314,-16945,-37578,-41753c1126989,241061,1123913,234564,1118992,229643v-4921,-4921,-11529,-7871,-16701,-12526c1093513,209217,1086379,199543,1077239,192065v-6281,-5139,-14385,-7657,-20877,-12526c1031341,160774,1056431,171211,1031310,162838v-19873,-13249,-4716,-5173,-29227,-12526c993652,147783,977030,141961,977030,141961v-3781,-2836,-23123,-17825,-29227,-20877c943866,119116,939523,118067,935277,116909v-11073,-3020,-22595,-4491,-33403,-8351c893082,105418,885403,99710,876822,96032,865892,91348,854633,87464,843420,83506,842177,83067,800494,68141,789140,66805,771118,64685,752954,64022,734861,62630l455113,70980v-5734,242,-11258,2361,-16702,4176c426795,79028,411748,85793,400833,91857v-7094,3941,-13489,9168,-20877,12526c312121,135217,416908,68913,300625,150312v-9808,6866,-21748,11528,-29227,20877c265831,178148,260617,185404,254696,192065v-5231,5884,-11867,10487,-16701,16702c213929,239709,184948,281458,167014,317326v-4175,8351,-8903,16447,-12526,25052c146965,360244,139741,378266,133611,396657v-1392,4175,-3312,8210,-4175,12526c126115,425786,124963,442805,121085,459287v-1717,7296,-5980,13767,-8350,20877c106749,498123,100475,516041,96033,534443v-5316,22024,-7031,44826,-12526,66806l79332,617950v-1392,12526,-2510,25085,-4176,37578c74037,663920,72031,672180,70981,680580v-7118,56952,191,24292,-8351,58455c61238,783572,58455,828087,58455,872646v,230125,-18015,279501,8351,200417c63200,1017175,55998,879602,45929,822542,39612,786746,33557,756964,29228,722334,7813,551017,32672,734212,12526,601249,8103,572058,,513567,,513567,2784,448153,3130,382590,8351,317326v400,-5002,6374,-7914,8351,-12526c30296,273079,1574,281700,54280,242169v5567,-4175,10477,-9414,16701,-12526c84530,222868,117950,212452,133611,208767v13816,-3251,27924,-5159,41754,-8351c179653,199426,183524,196787,187891,196241v18006,-2251,36244,-2172,54279,-4176c261732,189891,281140,186498,300625,183715v119458,-34133,39158,-14230,317326,-4176c651413,180748,690232,190278,722335,200416v11339,3581,22121,8766,33402,12526c824465,235851,690064,185002,801666,229643v11041,4416,22880,6988,33403,12526c843273,246487,883198,271494,897699,283923v4483,3843,7990,8746,12526,12526c914080,299662,918941,301534,922751,304800v5978,5124,10776,11517,16701,16701c966796,345427,947309,320842,972855,354904v14388,19184,39408,69525,41754,75156c1028527,463463,1039333,498339,1056362,530268v11134,20877,23455,41163,33403,62630c1153607,730664,1117419,660511,1160746,772438v7653,19770,17179,38772,25052,58455c1191848,846018,1197348,861367,1202499,876821v1815,5444,1968,11405,4175,16702c1223990,935082,1224394,920069,1240077,964504v3820,10822,6464,22081,8351,33402c1249820,1006257,1249710,1015002,1252603,1022958v2773,7627,8897,13618,12526,20877c1268481,1050539,1270436,1057863,1273480,1064712v23405,52662,-8055,-24310,16701,37578c1299062,889134,1299973,933062,1277655,588723v-854,-13176,-7622,-25319,-12526,-37578c1244990,500796,1223448,455226,1194148,409183v-13899,-21841,-31230,-41318,-45928,-62630c1135069,327484,1125273,306056,1110641,288098v-16163,-19836,-37067,-35346,-54279,-54279c1042444,218509,1029919,201808,1014609,187890,985461,161392,940804,134286,906050,116909,887089,107428,866915,100582,847595,91857,823763,81094,801050,67763,776614,58454l688932,25052v-8254,-3057,-16420,-6625,-25052,-8351c656921,15309,649888,14247,643003,12526,633173,10069,623735,6042,613776,4175,601389,1852,588724,1392,576198,,517743,1392,459211,871,400833,4175v-18922,1071,-55043,9997,-75156,16701c314396,24636,303555,29641,292274,33402,233502,52993,348346,7663,237995,50104v-13023,5009,-25624,14235,-37578,20876c176535,84248,188951,74449,162839,91857v-36408,24272,4304,2404,-50104,45929l91858,154487v-16876,42190,-6532,13602,-25052,87682l62630,258871c41818,425383,67854,232755,41754,384131v-3579,20755,-5196,41806,-8351,62630c13256,579727,26733,463363,12526,605424v1392,108559,347,217177,4176,325677c17059,941227,23472,950320,25052,960328v2614,16554,2097,33474,4176,50104c31826,1031217,33616,1021833,37578,1039660v1837,8264,2784,16701,4176,25052c68309,965127,51833,1038906,66806,931101v3683,-26517,9033,-52789,12526,-79332c82801,825406,84302,798812,87683,772438v5940,-46332,16298,-107801,25052,-154488c116659,597025,120474,576065,125261,555320v17061,-73931,5900,-18684,25052,-79331c155092,460857,156681,444685,162839,430060v8475,-20129,30338,-44081,41753,-62630c209485,359479,211206,349604,217118,342378v6883,-8413,16436,-14249,25052,-20877c258924,308613,281251,292964,300625,283923v27874,-13008,57769,-19070,87682,-25052c411967,260263,436459,256675,459288,263046v37846,10562,71769,32133,108559,45929c578981,313150,590424,316580,601250,321501v19832,9014,38086,21501,58454,29227c679906,358391,701746,360879,722335,367430v10100,3214,19172,9174,29227,12526c762450,383585,773996,384931,784965,388306v7163,2204,13832,5790,20876,8351c814113,399665,822542,402224,830893,405008v6959,5567,13748,11354,20877,16701c883614,445591,899173,452409,931102,484339v16667,16668,22709,24247,41753,37578c1008529,546888,979668,521972,1010433,546969v16873,13709,38045,23665,50104,41754c1109481,662139,1063083,589176,1106466,668054v41658,75741,12787,9216,62630,112735c1175599,794295,1179893,808764,1185798,822542v6625,15457,13355,30887,20876,45929c1211692,878507,1218819,887444,1223376,897698v32927,74085,1776,17854,29227,100208c1256540,1009716,1264315,1019904,1269304,1031309v4766,10894,7842,22473,12526,33403c1285508,1073293,1290888,1081095,1294356,1089764v2131,5328,2361,11257,4176,16701c1300902,1113575,1304099,1120383,1306883,1127342v7453,-126708,15894,-237751,12526,-367430c1318831,737653,1302391,628065,1294356,597074v-4088,-15769,-12020,-30326,-16701,-45929c1273968,538855,1272829,525905,1269304,513567v-3698,-12943,-25271,-77509,-33402,-91858c1219534,392825,1197520,367347,1181622,338202v-17919,-32851,-21579,-46631,-45929,-70981c1128007,259535,1118654,253690,1110641,246345v-86852,-79613,74357,58442,-79331,-70981c1003045,151561,1007174,153629,972855,133610v-5376,-3136,-10840,-6257,-16701,-8350c942470,120373,927857,118216,914400,112734,890184,102868,867699,89043,843420,79331,836800,76683,777359,63614,772439,62630,757180,59578,741928,56381,726510,54279,695598,50064,676717,51299,647178,45928,627572,42363,608209,37577,588724,33402v-45929,4175,-92205,5513,-137787,12526c444525,46915,399527,73721,396658,75156v-6704,3352,-14325,4710,-20877,8350c369698,86885,364179,91297,359080,96032v-10698,9934,-46373,43644,-58455,62631c295613,166540,292633,175554,288099,183715v-2437,4387,-5567,8351,-8351,12526c271489,221020,269286,228660,258872,254695v-9503,23758,-19387,47362,-29228,70981c225567,335460,220782,344958,217118,354904v-9742,26444,-19681,52816,-29227,79331c184909,442517,181856,450795,179540,459287v-4175,15310,-6829,31118,-12526,45929c151794,544788,129832,581745,116910,622126,105776,656920,97075,692590,83507,726509v-6406,16015,-12104,29074,-16701,45929c51497,828570,76395,750783,58455,822542v-3202,12809,-9937,24631,-12526,37578c43145,874038,41020,888104,37578,901874v-5896,23586,-3050,11074,-8350,37578c24358,997878,25052,972797,25052,1014608e" filled="f" strokecolor="#00b050" strokeweight="3pt">
                <v:stroke joinstyle="miter"/>
                <v:path arrowok="t" o:connecttype="custom" o:connectlocs="91858,1068887;87683,989556;79332,926926;75156,914400;70981,855945;66806,835068;62630,793315;58455,676405;62630,438410;70981,417534;75156,400832;87683,354904;91858,342378;116910,300624;129436,283923;137787,267221;171189,229643;187891,217117;196241,204591;246346,183715;258872,179539;275573,171189;308976,162838;325677,158663;371606,150312;513567,154487;538620,158663;567847,162838;684756,183715;743211,200416;768263,208767;789140,212942;851770,233819;885173,246345;931102,258871;960329,275572;985381,283923;1035485,308975;1052187,317326;1064713,321501;1093940,346553;1110641,354904;1131518,371605;1156570,388306;1181622,413358;1189973,430060;1206674,450937;1231726,492690;1244252,526093;1248428,542794;1265129,576197;1277655,617950;1281830,634652;1290181,663879;1298532,697282;1302707,730684;1311058,751561;1319409,793315;1323584,822542;1327759,835068;1331935,855945;1340285,914400;1352811,981205;1361162,1031309;1365337,1077238;1361162,755737;1352811,705632;1340285,613775;1331935,567846;1323584,555320;1311058,526093;1302707,505216;1277655,459287;1269304,442586;1231726,384131;1206674,342378;1189973,325676;1169096,288098;1131518,246345;1118992,229643;1102291,217117;1077239,192065;1056362,179539;1031310,162838;1002083,150312;977030,141961;947803,121084;935277,116909;901874,108558;876822,96032;843420,83506;789140,66805;734861,62630;455113,70980;438411,75156;400833,91857;379956,104383;300625,150312;271398,171189;254696,192065;237995,208767;167014,317326;154488,342378;133611,396657;129436,409183;121085,459287;112735,480164;96033,534443;83507,601249;79332,617950;75156,655528;70981,680580;62630,739035;58455,872646;66806,1073063;45929,822542;29228,722334;12526,601249;0,513567;8351,317326;16702,304800;54280,242169;70981,229643;133611,208767;175365,200416;187891,196241;242170,192065;300625,183715;617951,179539;722335,200416;755737,212942;801666,229643;835069,242169;897699,283923;910225,296449;922751,304800;939452,321501;972855,354904;1014609,430060;1056362,530268;1089765,592898;1160746,772438;1185798,830893;1202499,876821;1206674,893523;1240077,964504;1248428,997906;1252603,1022958;1265129,1043835;1273480,1064712;1290181,1102290;1277655,588723;1265129,551145;1194148,409183;1148220,346553;1110641,288098;1056362,233819;1014609,187890;906050,116909;847595,91857;776614,58454;688932,25052;663880,16701;643003,12526;613776,4175;576198,0;400833,4175;325677,20876;292274,33402;237995,50104;200417,70980;162839,91857;112735,137786;91858,154487;66806,242169;62630,258871;41754,384131;33403,446761;12526,605424;16702,931101;25052,960328;29228,1010432;37578,1039660;41754,1064712;66806,931101;79332,851769;87683,772438;112735,617950;125261,555320;150313,475989;162839,430060;204592,367430;217118,342378;242170,321501;300625,283923;388307,258871;459288,263046;567847,308975;601250,321501;659704,350728;722335,367430;751562,379956;784965,388306;805841,396657;830893,405008;851770,421709;931102,484339;972855,521917;1010433,546969;1060537,588723;1106466,668054;1169096,780789;1185798,822542;1206674,868471;1223376,897698;1252603,997906;1269304,1031309;1281830,1064712;1294356,1089764;1298532,1106465;1306883,1127342;1319409,759912;1294356,597074;1277655,551145;1269304,513567;1235902,421709;1181622,338202;1135693,267221;1110641,246345;1031310,175364;972855,133610;956154,125260;914400,112734;843420,79331;772439,62630;726510,54279;647178,45928;588724,33402;450937,45928;396658,75156;375781,83506;359080,96032;300625,158663;288099,183715;279748,196241;258872,254695;229644,325676;217118,354904;187891,434235;179540,459287;167014,505216;116910,622126;83507,726509;66806,772438;58455,822542;45929,860120;37578,901874;29228,939452;25052,10146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78BBB61" wp14:editId="4EB37720">
                <wp:simplePos x="0" y="0"/>
                <wp:positionH relativeFrom="margin">
                  <wp:posOffset>4685856</wp:posOffset>
                </wp:positionH>
                <wp:positionV relativeFrom="paragraph">
                  <wp:posOffset>99260</wp:posOffset>
                </wp:positionV>
                <wp:extent cx="2198675" cy="445405"/>
                <wp:effectExtent l="19050" t="95250" r="30480" b="50165"/>
                <wp:wrapNone/>
                <wp:docPr id="72" name="Freeform: 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675" cy="445405"/>
                        </a:xfrm>
                        <a:custGeom>
                          <a:avLst/>
                          <a:gdLst>
                            <a:gd name="connsiteX0" fmla="*/ 0 w 2125819"/>
                            <a:gd name="connsiteY0" fmla="*/ 0 h 354904"/>
                            <a:gd name="connsiteX1" fmla="*/ 4176 w 2125819"/>
                            <a:gd name="connsiteY1" fmla="*/ 66805 h 354904"/>
                            <a:gd name="connsiteX2" fmla="*/ 12526 w 2125819"/>
                            <a:gd name="connsiteY2" fmla="*/ 100208 h 354904"/>
                            <a:gd name="connsiteX3" fmla="*/ 20877 w 2125819"/>
                            <a:gd name="connsiteY3" fmla="*/ 125260 h 354904"/>
                            <a:gd name="connsiteX4" fmla="*/ 29228 w 2125819"/>
                            <a:gd name="connsiteY4" fmla="*/ 167013 h 354904"/>
                            <a:gd name="connsiteX5" fmla="*/ 41754 w 2125819"/>
                            <a:gd name="connsiteY5" fmla="*/ 246345 h 354904"/>
                            <a:gd name="connsiteX6" fmla="*/ 50104 w 2125819"/>
                            <a:gd name="connsiteY6" fmla="*/ 275572 h 354904"/>
                            <a:gd name="connsiteX7" fmla="*/ 62630 w 2125819"/>
                            <a:gd name="connsiteY7" fmla="*/ 288098 h 354904"/>
                            <a:gd name="connsiteX8" fmla="*/ 75156 w 2125819"/>
                            <a:gd name="connsiteY8" fmla="*/ 296449 h 354904"/>
                            <a:gd name="connsiteX9" fmla="*/ 116910 w 2125819"/>
                            <a:gd name="connsiteY9" fmla="*/ 304800 h 354904"/>
                            <a:gd name="connsiteX10" fmla="*/ 158663 w 2125819"/>
                            <a:gd name="connsiteY10" fmla="*/ 313150 h 354904"/>
                            <a:gd name="connsiteX11" fmla="*/ 263047 w 2125819"/>
                            <a:gd name="connsiteY11" fmla="*/ 300624 h 354904"/>
                            <a:gd name="connsiteX12" fmla="*/ 275573 w 2125819"/>
                            <a:gd name="connsiteY12" fmla="*/ 292274 h 354904"/>
                            <a:gd name="connsiteX13" fmla="*/ 283923 w 2125819"/>
                            <a:gd name="connsiteY13" fmla="*/ 279748 h 354904"/>
                            <a:gd name="connsiteX14" fmla="*/ 308976 w 2125819"/>
                            <a:gd name="connsiteY14" fmla="*/ 254696 h 354904"/>
                            <a:gd name="connsiteX15" fmla="*/ 325677 w 2125819"/>
                            <a:gd name="connsiteY15" fmla="*/ 217117 h 354904"/>
                            <a:gd name="connsiteX16" fmla="*/ 334028 w 2125819"/>
                            <a:gd name="connsiteY16" fmla="*/ 200416 h 354904"/>
                            <a:gd name="connsiteX17" fmla="*/ 342378 w 2125819"/>
                            <a:gd name="connsiteY17" fmla="*/ 162838 h 354904"/>
                            <a:gd name="connsiteX18" fmla="*/ 346554 w 2125819"/>
                            <a:gd name="connsiteY18" fmla="*/ 133611 h 354904"/>
                            <a:gd name="connsiteX19" fmla="*/ 359080 w 2125819"/>
                            <a:gd name="connsiteY19" fmla="*/ 50104 h 354904"/>
                            <a:gd name="connsiteX20" fmla="*/ 354904 w 2125819"/>
                            <a:gd name="connsiteY20" fmla="*/ 16701 h 354904"/>
                            <a:gd name="connsiteX21" fmla="*/ 346554 w 2125819"/>
                            <a:gd name="connsiteY21" fmla="*/ 75156 h 354904"/>
                            <a:gd name="connsiteX22" fmla="*/ 354904 w 2125819"/>
                            <a:gd name="connsiteY22" fmla="*/ 225468 h 354904"/>
                            <a:gd name="connsiteX23" fmla="*/ 359080 w 2125819"/>
                            <a:gd name="connsiteY23" fmla="*/ 242170 h 354904"/>
                            <a:gd name="connsiteX24" fmla="*/ 367430 w 2125819"/>
                            <a:gd name="connsiteY24" fmla="*/ 254696 h 354904"/>
                            <a:gd name="connsiteX25" fmla="*/ 371606 w 2125819"/>
                            <a:gd name="connsiteY25" fmla="*/ 267222 h 354904"/>
                            <a:gd name="connsiteX26" fmla="*/ 379956 w 2125819"/>
                            <a:gd name="connsiteY26" fmla="*/ 283923 h 354904"/>
                            <a:gd name="connsiteX27" fmla="*/ 409184 w 2125819"/>
                            <a:gd name="connsiteY27" fmla="*/ 321501 h 354904"/>
                            <a:gd name="connsiteX28" fmla="*/ 425885 w 2125819"/>
                            <a:gd name="connsiteY28" fmla="*/ 329852 h 354904"/>
                            <a:gd name="connsiteX29" fmla="*/ 455113 w 2125819"/>
                            <a:gd name="connsiteY29" fmla="*/ 338202 h 354904"/>
                            <a:gd name="connsiteX30" fmla="*/ 517743 w 2125819"/>
                            <a:gd name="connsiteY30" fmla="*/ 334027 h 354904"/>
                            <a:gd name="connsiteX31" fmla="*/ 534444 w 2125819"/>
                            <a:gd name="connsiteY31" fmla="*/ 329852 h 354904"/>
                            <a:gd name="connsiteX32" fmla="*/ 551145 w 2125819"/>
                            <a:gd name="connsiteY32" fmla="*/ 317326 h 354904"/>
                            <a:gd name="connsiteX33" fmla="*/ 563671 w 2125819"/>
                            <a:gd name="connsiteY33" fmla="*/ 308975 h 354904"/>
                            <a:gd name="connsiteX34" fmla="*/ 580373 w 2125819"/>
                            <a:gd name="connsiteY34" fmla="*/ 296449 h 354904"/>
                            <a:gd name="connsiteX35" fmla="*/ 597074 w 2125819"/>
                            <a:gd name="connsiteY35" fmla="*/ 288098 h 354904"/>
                            <a:gd name="connsiteX36" fmla="*/ 622126 w 2125819"/>
                            <a:gd name="connsiteY36" fmla="*/ 263046 h 354904"/>
                            <a:gd name="connsiteX37" fmla="*/ 638828 w 2125819"/>
                            <a:gd name="connsiteY37" fmla="*/ 250520 h 354904"/>
                            <a:gd name="connsiteX38" fmla="*/ 655529 w 2125819"/>
                            <a:gd name="connsiteY38" fmla="*/ 217117 h 354904"/>
                            <a:gd name="connsiteX39" fmla="*/ 663880 w 2125819"/>
                            <a:gd name="connsiteY39" fmla="*/ 200416 h 354904"/>
                            <a:gd name="connsiteX40" fmla="*/ 672230 w 2125819"/>
                            <a:gd name="connsiteY40" fmla="*/ 187890 h 354904"/>
                            <a:gd name="connsiteX41" fmla="*/ 680581 w 2125819"/>
                            <a:gd name="connsiteY41" fmla="*/ 154487 h 354904"/>
                            <a:gd name="connsiteX42" fmla="*/ 684756 w 2125819"/>
                            <a:gd name="connsiteY42" fmla="*/ 137786 h 354904"/>
                            <a:gd name="connsiteX43" fmla="*/ 693107 w 2125819"/>
                            <a:gd name="connsiteY43" fmla="*/ 108559 h 354904"/>
                            <a:gd name="connsiteX44" fmla="*/ 697282 w 2125819"/>
                            <a:gd name="connsiteY44" fmla="*/ 83507 h 354904"/>
                            <a:gd name="connsiteX45" fmla="*/ 701458 w 2125819"/>
                            <a:gd name="connsiteY45" fmla="*/ 20876 h 354904"/>
                            <a:gd name="connsiteX46" fmla="*/ 705633 w 2125819"/>
                            <a:gd name="connsiteY46" fmla="*/ 41753 h 354904"/>
                            <a:gd name="connsiteX47" fmla="*/ 709808 w 2125819"/>
                            <a:gd name="connsiteY47" fmla="*/ 66805 h 354904"/>
                            <a:gd name="connsiteX48" fmla="*/ 713984 w 2125819"/>
                            <a:gd name="connsiteY48" fmla="*/ 112734 h 354904"/>
                            <a:gd name="connsiteX49" fmla="*/ 722334 w 2125819"/>
                            <a:gd name="connsiteY49" fmla="*/ 150312 h 354904"/>
                            <a:gd name="connsiteX50" fmla="*/ 730685 w 2125819"/>
                            <a:gd name="connsiteY50" fmla="*/ 175364 h 354904"/>
                            <a:gd name="connsiteX51" fmla="*/ 743211 w 2125819"/>
                            <a:gd name="connsiteY51" fmla="*/ 217117 h 354904"/>
                            <a:gd name="connsiteX52" fmla="*/ 751562 w 2125819"/>
                            <a:gd name="connsiteY52" fmla="*/ 242170 h 354904"/>
                            <a:gd name="connsiteX53" fmla="*/ 768263 w 2125819"/>
                            <a:gd name="connsiteY53" fmla="*/ 267222 h 354904"/>
                            <a:gd name="connsiteX54" fmla="*/ 801666 w 2125819"/>
                            <a:gd name="connsiteY54" fmla="*/ 304800 h 354904"/>
                            <a:gd name="connsiteX55" fmla="*/ 822543 w 2125819"/>
                            <a:gd name="connsiteY55" fmla="*/ 313150 h 354904"/>
                            <a:gd name="connsiteX56" fmla="*/ 847595 w 2125819"/>
                            <a:gd name="connsiteY56" fmla="*/ 325676 h 354904"/>
                            <a:gd name="connsiteX57" fmla="*/ 897699 w 2125819"/>
                            <a:gd name="connsiteY57" fmla="*/ 334027 h 354904"/>
                            <a:gd name="connsiteX58" fmla="*/ 943628 w 2125819"/>
                            <a:gd name="connsiteY58" fmla="*/ 329852 h 354904"/>
                            <a:gd name="connsiteX59" fmla="*/ 972855 w 2125819"/>
                            <a:gd name="connsiteY59" fmla="*/ 300624 h 354904"/>
                            <a:gd name="connsiteX60" fmla="*/ 989556 w 2125819"/>
                            <a:gd name="connsiteY60" fmla="*/ 283923 h 354904"/>
                            <a:gd name="connsiteX61" fmla="*/ 1014608 w 2125819"/>
                            <a:gd name="connsiteY61" fmla="*/ 250520 h 354904"/>
                            <a:gd name="connsiteX62" fmla="*/ 1018784 w 2125819"/>
                            <a:gd name="connsiteY62" fmla="*/ 233819 h 354904"/>
                            <a:gd name="connsiteX63" fmla="*/ 1027134 w 2125819"/>
                            <a:gd name="connsiteY63" fmla="*/ 212942 h 354904"/>
                            <a:gd name="connsiteX64" fmla="*/ 1031310 w 2125819"/>
                            <a:gd name="connsiteY64" fmla="*/ 192065 h 354904"/>
                            <a:gd name="connsiteX65" fmla="*/ 1039660 w 2125819"/>
                            <a:gd name="connsiteY65" fmla="*/ 167013 h 354904"/>
                            <a:gd name="connsiteX66" fmla="*/ 1048011 w 2125819"/>
                            <a:gd name="connsiteY66" fmla="*/ 87682 h 354904"/>
                            <a:gd name="connsiteX67" fmla="*/ 1052186 w 2125819"/>
                            <a:gd name="connsiteY67" fmla="*/ 70981 h 354904"/>
                            <a:gd name="connsiteX68" fmla="*/ 1056362 w 2125819"/>
                            <a:gd name="connsiteY68" fmla="*/ 20876 h 354904"/>
                            <a:gd name="connsiteX69" fmla="*/ 1060537 w 2125819"/>
                            <a:gd name="connsiteY69" fmla="*/ 33402 h 354904"/>
                            <a:gd name="connsiteX70" fmla="*/ 1068888 w 2125819"/>
                            <a:gd name="connsiteY70" fmla="*/ 62630 h 354904"/>
                            <a:gd name="connsiteX71" fmla="*/ 1077239 w 2125819"/>
                            <a:gd name="connsiteY71" fmla="*/ 116909 h 354904"/>
                            <a:gd name="connsiteX72" fmla="*/ 1085589 w 2125819"/>
                            <a:gd name="connsiteY72" fmla="*/ 146137 h 354904"/>
                            <a:gd name="connsiteX73" fmla="*/ 1106466 w 2125819"/>
                            <a:gd name="connsiteY73" fmla="*/ 217117 h 354904"/>
                            <a:gd name="connsiteX74" fmla="*/ 1114817 w 2125819"/>
                            <a:gd name="connsiteY74" fmla="*/ 233819 h 354904"/>
                            <a:gd name="connsiteX75" fmla="*/ 1135693 w 2125819"/>
                            <a:gd name="connsiteY75" fmla="*/ 263046 h 354904"/>
                            <a:gd name="connsiteX76" fmla="*/ 1160745 w 2125819"/>
                            <a:gd name="connsiteY76" fmla="*/ 304800 h 354904"/>
                            <a:gd name="connsiteX77" fmla="*/ 1189973 w 2125819"/>
                            <a:gd name="connsiteY77" fmla="*/ 325676 h 354904"/>
                            <a:gd name="connsiteX78" fmla="*/ 1210850 w 2125819"/>
                            <a:gd name="connsiteY78" fmla="*/ 338202 h 354904"/>
                            <a:gd name="connsiteX79" fmla="*/ 1244252 w 2125819"/>
                            <a:gd name="connsiteY79" fmla="*/ 346553 h 354904"/>
                            <a:gd name="connsiteX80" fmla="*/ 1269304 w 2125819"/>
                            <a:gd name="connsiteY80" fmla="*/ 354904 h 354904"/>
                            <a:gd name="connsiteX81" fmla="*/ 1348636 w 2125819"/>
                            <a:gd name="connsiteY81" fmla="*/ 350728 h 354904"/>
                            <a:gd name="connsiteX82" fmla="*/ 1377863 w 2125819"/>
                            <a:gd name="connsiteY82" fmla="*/ 329852 h 354904"/>
                            <a:gd name="connsiteX83" fmla="*/ 1407091 w 2125819"/>
                            <a:gd name="connsiteY83" fmla="*/ 304800 h 354904"/>
                            <a:gd name="connsiteX84" fmla="*/ 1419617 w 2125819"/>
                            <a:gd name="connsiteY84" fmla="*/ 279748 h 354904"/>
                            <a:gd name="connsiteX85" fmla="*/ 1427967 w 2125819"/>
                            <a:gd name="connsiteY85" fmla="*/ 267222 h 354904"/>
                            <a:gd name="connsiteX86" fmla="*/ 1440493 w 2125819"/>
                            <a:gd name="connsiteY86" fmla="*/ 212942 h 354904"/>
                            <a:gd name="connsiteX87" fmla="*/ 1444669 w 2125819"/>
                            <a:gd name="connsiteY87" fmla="*/ 192065 h 354904"/>
                            <a:gd name="connsiteX88" fmla="*/ 1453019 w 2125819"/>
                            <a:gd name="connsiteY88" fmla="*/ 167013 h 354904"/>
                            <a:gd name="connsiteX89" fmla="*/ 1465545 w 2125819"/>
                            <a:gd name="connsiteY89" fmla="*/ 112734 h 354904"/>
                            <a:gd name="connsiteX90" fmla="*/ 1469721 w 2125819"/>
                            <a:gd name="connsiteY90" fmla="*/ 162838 h 354904"/>
                            <a:gd name="connsiteX91" fmla="*/ 1478071 w 2125819"/>
                            <a:gd name="connsiteY91" fmla="*/ 187890 h 354904"/>
                            <a:gd name="connsiteX92" fmla="*/ 1494773 w 2125819"/>
                            <a:gd name="connsiteY92" fmla="*/ 229644 h 354904"/>
                            <a:gd name="connsiteX93" fmla="*/ 1503123 w 2125819"/>
                            <a:gd name="connsiteY93" fmla="*/ 242170 h 354904"/>
                            <a:gd name="connsiteX94" fmla="*/ 1519825 w 2125819"/>
                            <a:gd name="connsiteY94" fmla="*/ 271397 h 354904"/>
                            <a:gd name="connsiteX95" fmla="*/ 1540702 w 2125819"/>
                            <a:gd name="connsiteY95" fmla="*/ 288098 h 354904"/>
                            <a:gd name="connsiteX96" fmla="*/ 1549052 w 2125819"/>
                            <a:gd name="connsiteY96" fmla="*/ 300624 h 354904"/>
                            <a:gd name="connsiteX97" fmla="*/ 1578280 w 2125819"/>
                            <a:gd name="connsiteY97" fmla="*/ 317326 h 354904"/>
                            <a:gd name="connsiteX98" fmla="*/ 1603332 w 2125819"/>
                            <a:gd name="connsiteY98" fmla="*/ 321501 h 354904"/>
                            <a:gd name="connsiteX99" fmla="*/ 1653436 w 2125819"/>
                            <a:gd name="connsiteY99" fmla="*/ 329852 h 354904"/>
                            <a:gd name="connsiteX100" fmla="*/ 1728592 w 2125819"/>
                            <a:gd name="connsiteY100" fmla="*/ 325676 h 354904"/>
                            <a:gd name="connsiteX101" fmla="*/ 1766170 w 2125819"/>
                            <a:gd name="connsiteY101" fmla="*/ 304800 h 354904"/>
                            <a:gd name="connsiteX102" fmla="*/ 1778696 w 2125819"/>
                            <a:gd name="connsiteY102" fmla="*/ 296449 h 354904"/>
                            <a:gd name="connsiteX103" fmla="*/ 1803748 w 2125819"/>
                            <a:gd name="connsiteY103" fmla="*/ 263046 h 354904"/>
                            <a:gd name="connsiteX104" fmla="*/ 1807923 w 2125819"/>
                            <a:gd name="connsiteY104" fmla="*/ 246345 h 354904"/>
                            <a:gd name="connsiteX105" fmla="*/ 1816274 w 2125819"/>
                            <a:gd name="connsiteY105" fmla="*/ 217117 h 354904"/>
                            <a:gd name="connsiteX106" fmla="*/ 1824625 w 2125819"/>
                            <a:gd name="connsiteY106" fmla="*/ 146137 h 354904"/>
                            <a:gd name="connsiteX107" fmla="*/ 1837151 w 2125819"/>
                            <a:gd name="connsiteY107" fmla="*/ 183715 h 354904"/>
                            <a:gd name="connsiteX108" fmla="*/ 1845502 w 2125819"/>
                            <a:gd name="connsiteY108" fmla="*/ 200416 h 354904"/>
                            <a:gd name="connsiteX109" fmla="*/ 1858028 w 2125819"/>
                            <a:gd name="connsiteY109" fmla="*/ 246345 h 354904"/>
                            <a:gd name="connsiteX110" fmla="*/ 1874729 w 2125819"/>
                            <a:gd name="connsiteY110" fmla="*/ 279748 h 354904"/>
                            <a:gd name="connsiteX111" fmla="*/ 1887255 w 2125819"/>
                            <a:gd name="connsiteY111" fmla="*/ 292274 h 354904"/>
                            <a:gd name="connsiteX112" fmla="*/ 1895606 w 2125819"/>
                            <a:gd name="connsiteY112" fmla="*/ 304800 h 354904"/>
                            <a:gd name="connsiteX113" fmla="*/ 1945710 w 2125819"/>
                            <a:gd name="connsiteY113" fmla="*/ 329852 h 354904"/>
                            <a:gd name="connsiteX114" fmla="*/ 2008340 w 2125819"/>
                            <a:gd name="connsiteY114" fmla="*/ 325676 h 354904"/>
                            <a:gd name="connsiteX115" fmla="*/ 2037567 w 2125819"/>
                            <a:gd name="connsiteY115" fmla="*/ 313150 h 354904"/>
                            <a:gd name="connsiteX116" fmla="*/ 2054269 w 2125819"/>
                            <a:gd name="connsiteY116" fmla="*/ 308975 h 354904"/>
                            <a:gd name="connsiteX117" fmla="*/ 2083496 w 2125819"/>
                            <a:gd name="connsiteY117" fmla="*/ 288098 h 354904"/>
                            <a:gd name="connsiteX118" fmla="*/ 2091847 w 2125819"/>
                            <a:gd name="connsiteY118" fmla="*/ 275572 h 354904"/>
                            <a:gd name="connsiteX119" fmla="*/ 2104373 w 2125819"/>
                            <a:gd name="connsiteY119" fmla="*/ 254696 h 354904"/>
                            <a:gd name="connsiteX120" fmla="*/ 2116899 w 2125819"/>
                            <a:gd name="connsiteY120" fmla="*/ 237994 h 354904"/>
                            <a:gd name="connsiteX121" fmla="*/ 2121074 w 2125819"/>
                            <a:gd name="connsiteY121" fmla="*/ 204591 h 354904"/>
                            <a:gd name="connsiteX122" fmla="*/ 2125250 w 2125819"/>
                            <a:gd name="connsiteY122" fmla="*/ 192065 h 354904"/>
                            <a:gd name="connsiteX123" fmla="*/ 2125250 w 2125819"/>
                            <a:gd name="connsiteY123" fmla="*/ 45928 h 354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</a:cxnLst>
                          <a:rect l="l" t="t" r="r" b="b"/>
                          <a:pathLst>
                            <a:path w="2125819" h="354904">
                              <a:moveTo>
                                <a:pt x="0" y="0"/>
                              </a:moveTo>
                              <a:cubicBezTo>
                                <a:pt x="1392" y="22268"/>
                                <a:pt x="1409" y="44665"/>
                                <a:pt x="4176" y="66805"/>
                              </a:cubicBezTo>
                              <a:cubicBezTo>
                                <a:pt x="5600" y="78193"/>
                                <a:pt x="8897" y="89320"/>
                                <a:pt x="12526" y="100208"/>
                              </a:cubicBezTo>
                              <a:cubicBezTo>
                                <a:pt x="15310" y="108559"/>
                                <a:pt x="19430" y="116577"/>
                                <a:pt x="20877" y="125260"/>
                              </a:cubicBezTo>
                              <a:cubicBezTo>
                                <a:pt x="25995" y="155972"/>
                                <a:pt x="22998" y="142099"/>
                                <a:pt x="29228" y="167013"/>
                              </a:cubicBezTo>
                              <a:cubicBezTo>
                                <a:pt x="37306" y="272041"/>
                                <a:pt x="26098" y="183719"/>
                                <a:pt x="41754" y="246345"/>
                              </a:cubicBezTo>
                              <a:cubicBezTo>
                                <a:pt x="42311" y="248571"/>
                                <a:pt x="47708" y="271979"/>
                                <a:pt x="50104" y="275572"/>
                              </a:cubicBezTo>
                              <a:cubicBezTo>
                                <a:pt x="53379" y="280485"/>
                                <a:pt x="58094" y="284318"/>
                                <a:pt x="62630" y="288098"/>
                              </a:cubicBezTo>
                              <a:cubicBezTo>
                                <a:pt x="66485" y="291311"/>
                                <a:pt x="70668" y="294205"/>
                                <a:pt x="75156" y="296449"/>
                              </a:cubicBezTo>
                              <a:cubicBezTo>
                                <a:pt x="87314" y="302528"/>
                                <a:pt x="105027" y="302703"/>
                                <a:pt x="116910" y="304800"/>
                              </a:cubicBezTo>
                              <a:cubicBezTo>
                                <a:pt x="130887" y="307267"/>
                                <a:pt x="158663" y="313150"/>
                                <a:pt x="158663" y="313150"/>
                              </a:cubicBezTo>
                              <a:cubicBezTo>
                                <a:pt x="225088" y="309987"/>
                                <a:pt x="226018" y="321782"/>
                                <a:pt x="263047" y="300624"/>
                              </a:cubicBezTo>
                              <a:cubicBezTo>
                                <a:pt x="267404" y="298134"/>
                                <a:pt x="271398" y="295057"/>
                                <a:pt x="275573" y="292274"/>
                              </a:cubicBezTo>
                              <a:cubicBezTo>
                                <a:pt x="278356" y="288099"/>
                                <a:pt x="280375" y="283296"/>
                                <a:pt x="283923" y="279748"/>
                              </a:cubicBezTo>
                              <a:cubicBezTo>
                                <a:pt x="307435" y="256236"/>
                                <a:pt x="286236" y="291082"/>
                                <a:pt x="308976" y="254696"/>
                              </a:cubicBezTo>
                              <a:cubicBezTo>
                                <a:pt x="316879" y="242051"/>
                                <a:pt x="319589" y="230815"/>
                                <a:pt x="325677" y="217117"/>
                              </a:cubicBezTo>
                              <a:cubicBezTo>
                                <a:pt x="328205" y="211429"/>
                                <a:pt x="331244" y="205983"/>
                                <a:pt x="334028" y="200416"/>
                              </a:cubicBezTo>
                              <a:cubicBezTo>
                                <a:pt x="337782" y="185398"/>
                                <a:pt x="339727" y="178746"/>
                                <a:pt x="342378" y="162838"/>
                              </a:cubicBezTo>
                              <a:cubicBezTo>
                                <a:pt x="343996" y="153131"/>
                                <a:pt x="345019" y="143332"/>
                                <a:pt x="346554" y="133611"/>
                              </a:cubicBezTo>
                              <a:cubicBezTo>
                                <a:pt x="358786" y="56143"/>
                                <a:pt x="351453" y="111107"/>
                                <a:pt x="359080" y="50104"/>
                              </a:cubicBezTo>
                              <a:cubicBezTo>
                                <a:pt x="357688" y="38970"/>
                                <a:pt x="359922" y="6665"/>
                                <a:pt x="354904" y="16701"/>
                              </a:cubicBezTo>
                              <a:cubicBezTo>
                                <a:pt x="346102" y="34306"/>
                                <a:pt x="346554" y="75156"/>
                                <a:pt x="346554" y="75156"/>
                              </a:cubicBezTo>
                              <a:cubicBezTo>
                                <a:pt x="349506" y="166666"/>
                                <a:pt x="342503" y="169663"/>
                                <a:pt x="354904" y="225468"/>
                              </a:cubicBezTo>
                              <a:cubicBezTo>
                                <a:pt x="356149" y="231070"/>
                                <a:pt x="356819" y="236895"/>
                                <a:pt x="359080" y="242170"/>
                              </a:cubicBezTo>
                              <a:cubicBezTo>
                                <a:pt x="361057" y="246782"/>
                                <a:pt x="365186" y="250208"/>
                                <a:pt x="367430" y="254696"/>
                              </a:cubicBezTo>
                              <a:cubicBezTo>
                                <a:pt x="369398" y="258633"/>
                                <a:pt x="369872" y="263177"/>
                                <a:pt x="371606" y="267222"/>
                              </a:cubicBezTo>
                              <a:cubicBezTo>
                                <a:pt x="374058" y="272943"/>
                                <a:pt x="377504" y="278202"/>
                                <a:pt x="379956" y="283923"/>
                              </a:cubicBezTo>
                              <a:cubicBezTo>
                                <a:pt x="387879" y="302411"/>
                                <a:pt x="380987" y="307402"/>
                                <a:pt x="409184" y="321501"/>
                              </a:cubicBezTo>
                              <a:cubicBezTo>
                                <a:pt x="414751" y="324285"/>
                                <a:pt x="420164" y="327400"/>
                                <a:pt x="425885" y="329852"/>
                              </a:cubicBezTo>
                              <a:cubicBezTo>
                                <a:pt x="434270" y="333446"/>
                                <a:pt x="446640" y="336084"/>
                                <a:pt x="455113" y="338202"/>
                              </a:cubicBezTo>
                              <a:cubicBezTo>
                                <a:pt x="475990" y="336810"/>
                                <a:pt x="496935" y="336217"/>
                                <a:pt x="517743" y="334027"/>
                              </a:cubicBezTo>
                              <a:cubicBezTo>
                                <a:pt x="523450" y="333426"/>
                                <a:pt x="529311" y="332418"/>
                                <a:pt x="534444" y="329852"/>
                              </a:cubicBezTo>
                              <a:cubicBezTo>
                                <a:pt x="540668" y="326740"/>
                                <a:pt x="545482" y="321371"/>
                                <a:pt x="551145" y="317326"/>
                              </a:cubicBezTo>
                              <a:cubicBezTo>
                                <a:pt x="555228" y="314409"/>
                                <a:pt x="559588" y="311892"/>
                                <a:pt x="563671" y="308975"/>
                              </a:cubicBezTo>
                              <a:cubicBezTo>
                                <a:pt x="569334" y="304930"/>
                                <a:pt x="574472" y="300137"/>
                                <a:pt x="580373" y="296449"/>
                              </a:cubicBezTo>
                              <a:cubicBezTo>
                                <a:pt x="585651" y="293150"/>
                                <a:pt x="592214" y="291986"/>
                                <a:pt x="597074" y="288098"/>
                              </a:cubicBezTo>
                              <a:cubicBezTo>
                                <a:pt x="606296" y="280721"/>
                                <a:pt x="612678" y="270132"/>
                                <a:pt x="622126" y="263046"/>
                              </a:cubicBezTo>
                              <a:lnTo>
                                <a:pt x="638828" y="250520"/>
                              </a:lnTo>
                              <a:lnTo>
                                <a:pt x="655529" y="217117"/>
                              </a:lnTo>
                              <a:cubicBezTo>
                                <a:pt x="658313" y="211550"/>
                                <a:pt x="660428" y="205595"/>
                                <a:pt x="663880" y="200416"/>
                              </a:cubicBezTo>
                              <a:lnTo>
                                <a:pt x="672230" y="187890"/>
                              </a:lnTo>
                              <a:lnTo>
                                <a:pt x="680581" y="154487"/>
                              </a:lnTo>
                              <a:cubicBezTo>
                                <a:pt x="681973" y="148920"/>
                                <a:pt x="682941" y="143230"/>
                                <a:pt x="684756" y="137786"/>
                              </a:cubicBezTo>
                              <a:cubicBezTo>
                                <a:pt x="688737" y="125845"/>
                                <a:pt x="690485" y="121670"/>
                                <a:pt x="693107" y="108559"/>
                              </a:cubicBezTo>
                              <a:cubicBezTo>
                                <a:pt x="694767" y="100258"/>
                                <a:pt x="695890" y="91858"/>
                                <a:pt x="697282" y="83507"/>
                              </a:cubicBezTo>
                              <a:cubicBezTo>
                                <a:pt x="698674" y="62630"/>
                                <a:pt x="697354" y="41393"/>
                                <a:pt x="701458" y="20876"/>
                              </a:cubicBezTo>
                              <a:cubicBezTo>
                                <a:pt x="702850" y="13917"/>
                                <a:pt x="704364" y="34771"/>
                                <a:pt x="705633" y="41753"/>
                              </a:cubicBezTo>
                              <a:cubicBezTo>
                                <a:pt x="707147" y="50082"/>
                                <a:pt x="708819" y="58397"/>
                                <a:pt x="709808" y="66805"/>
                              </a:cubicBezTo>
                              <a:cubicBezTo>
                                <a:pt x="711604" y="82073"/>
                                <a:pt x="711704" y="97531"/>
                                <a:pt x="713984" y="112734"/>
                              </a:cubicBezTo>
                              <a:cubicBezTo>
                                <a:pt x="715887" y="125424"/>
                                <a:pt x="719028" y="137914"/>
                                <a:pt x="722334" y="150312"/>
                              </a:cubicBezTo>
                              <a:cubicBezTo>
                                <a:pt x="724602" y="158817"/>
                                <a:pt x="728959" y="166732"/>
                                <a:pt x="730685" y="175364"/>
                              </a:cubicBezTo>
                              <a:cubicBezTo>
                                <a:pt x="737486" y="209371"/>
                                <a:pt x="731003" y="183547"/>
                                <a:pt x="743211" y="217117"/>
                              </a:cubicBezTo>
                              <a:cubicBezTo>
                                <a:pt x="746219" y="225390"/>
                                <a:pt x="746679" y="234846"/>
                                <a:pt x="751562" y="242170"/>
                              </a:cubicBezTo>
                              <a:lnTo>
                                <a:pt x="768263" y="267222"/>
                              </a:lnTo>
                              <a:cubicBezTo>
                                <a:pt x="776535" y="279630"/>
                                <a:pt x="788668" y="299601"/>
                                <a:pt x="801666" y="304800"/>
                              </a:cubicBezTo>
                              <a:cubicBezTo>
                                <a:pt x="808625" y="307583"/>
                                <a:pt x="815720" y="310049"/>
                                <a:pt x="822543" y="313150"/>
                              </a:cubicBezTo>
                              <a:cubicBezTo>
                                <a:pt x="831043" y="317013"/>
                                <a:pt x="838599" y="323177"/>
                                <a:pt x="847595" y="325676"/>
                              </a:cubicBezTo>
                              <a:cubicBezTo>
                                <a:pt x="863909" y="330208"/>
                                <a:pt x="897699" y="334027"/>
                                <a:pt x="897699" y="334027"/>
                              </a:cubicBezTo>
                              <a:cubicBezTo>
                                <a:pt x="913009" y="332635"/>
                                <a:pt x="929580" y="336096"/>
                                <a:pt x="943628" y="329852"/>
                              </a:cubicBezTo>
                              <a:cubicBezTo>
                                <a:pt x="956218" y="324256"/>
                                <a:pt x="963113" y="310367"/>
                                <a:pt x="972855" y="300624"/>
                              </a:cubicBezTo>
                              <a:cubicBezTo>
                                <a:pt x="978422" y="295057"/>
                                <a:pt x="984832" y="290221"/>
                                <a:pt x="989556" y="283923"/>
                              </a:cubicBezTo>
                              <a:lnTo>
                                <a:pt x="1014608" y="250520"/>
                              </a:lnTo>
                              <a:cubicBezTo>
                                <a:pt x="1016000" y="244953"/>
                                <a:pt x="1016969" y="239263"/>
                                <a:pt x="1018784" y="233819"/>
                              </a:cubicBezTo>
                              <a:cubicBezTo>
                                <a:pt x="1021154" y="226709"/>
                                <a:pt x="1024980" y="220121"/>
                                <a:pt x="1027134" y="212942"/>
                              </a:cubicBezTo>
                              <a:cubicBezTo>
                                <a:pt x="1029173" y="206144"/>
                                <a:pt x="1029443" y="198912"/>
                                <a:pt x="1031310" y="192065"/>
                              </a:cubicBezTo>
                              <a:cubicBezTo>
                                <a:pt x="1033626" y="183573"/>
                                <a:pt x="1039660" y="167013"/>
                                <a:pt x="1039660" y="167013"/>
                              </a:cubicBezTo>
                              <a:cubicBezTo>
                                <a:pt x="1042080" y="137975"/>
                                <a:pt x="1042977" y="115370"/>
                                <a:pt x="1048011" y="87682"/>
                              </a:cubicBezTo>
                              <a:cubicBezTo>
                                <a:pt x="1049037" y="82036"/>
                                <a:pt x="1050794" y="76548"/>
                                <a:pt x="1052186" y="70981"/>
                              </a:cubicBezTo>
                              <a:cubicBezTo>
                                <a:pt x="1053578" y="54279"/>
                                <a:pt x="1052726" y="37236"/>
                                <a:pt x="1056362" y="20876"/>
                              </a:cubicBezTo>
                              <a:cubicBezTo>
                                <a:pt x="1057317" y="16580"/>
                                <a:pt x="1059328" y="29170"/>
                                <a:pt x="1060537" y="33402"/>
                              </a:cubicBezTo>
                              <a:cubicBezTo>
                                <a:pt x="1071023" y="70102"/>
                                <a:pt x="1058878" y="32597"/>
                                <a:pt x="1068888" y="62630"/>
                              </a:cubicBezTo>
                              <a:cubicBezTo>
                                <a:pt x="1071425" y="82929"/>
                                <a:pt x="1072454" y="97771"/>
                                <a:pt x="1077239" y="116909"/>
                              </a:cubicBezTo>
                              <a:cubicBezTo>
                                <a:pt x="1079696" y="126739"/>
                                <a:pt x="1083132" y="136307"/>
                                <a:pt x="1085589" y="146137"/>
                              </a:cubicBezTo>
                              <a:cubicBezTo>
                                <a:pt x="1093211" y="176623"/>
                                <a:pt x="1087540" y="179265"/>
                                <a:pt x="1106466" y="217117"/>
                              </a:cubicBezTo>
                              <a:cubicBezTo>
                                <a:pt x="1109250" y="222684"/>
                                <a:pt x="1111518" y="228541"/>
                                <a:pt x="1114817" y="233819"/>
                              </a:cubicBezTo>
                              <a:cubicBezTo>
                                <a:pt x="1129762" y="257730"/>
                                <a:pt x="1123910" y="242425"/>
                                <a:pt x="1135693" y="263046"/>
                              </a:cubicBezTo>
                              <a:cubicBezTo>
                                <a:pt x="1144478" y="278420"/>
                                <a:pt x="1147129" y="291184"/>
                                <a:pt x="1160745" y="304800"/>
                              </a:cubicBezTo>
                              <a:cubicBezTo>
                                <a:pt x="1180280" y="324335"/>
                                <a:pt x="1165240" y="311936"/>
                                <a:pt x="1189973" y="325676"/>
                              </a:cubicBezTo>
                              <a:cubicBezTo>
                                <a:pt x="1197067" y="329617"/>
                                <a:pt x="1203275" y="335289"/>
                                <a:pt x="1210850" y="338202"/>
                              </a:cubicBezTo>
                              <a:cubicBezTo>
                                <a:pt x="1221562" y="342322"/>
                                <a:pt x="1233364" y="342924"/>
                                <a:pt x="1244252" y="346553"/>
                              </a:cubicBezTo>
                              <a:lnTo>
                                <a:pt x="1269304" y="354904"/>
                              </a:lnTo>
                              <a:cubicBezTo>
                                <a:pt x="1295748" y="353512"/>
                                <a:pt x="1322378" y="354153"/>
                                <a:pt x="1348636" y="350728"/>
                              </a:cubicBezTo>
                              <a:cubicBezTo>
                                <a:pt x="1362948" y="348861"/>
                                <a:pt x="1368213" y="338123"/>
                                <a:pt x="1377863" y="329852"/>
                              </a:cubicBezTo>
                              <a:cubicBezTo>
                                <a:pt x="1393989" y="316030"/>
                                <a:pt x="1394141" y="320341"/>
                                <a:pt x="1407091" y="304800"/>
                              </a:cubicBezTo>
                              <a:cubicBezTo>
                                <a:pt x="1422044" y="286856"/>
                                <a:pt x="1410204" y="298575"/>
                                <a:pt x="1419617" y="279748"/>
                              </a:cubicBezTo>
                              <a:cubicBezTo>
                                <a:pt x="1421861" y="275260"/>
                                <a:pt x="1425184" y="271397"/>
                                <a:pt x="1427967" y="267222"/>
                              </a:cubicBezTo>
                              <a:cubicBezTo>
                                <a:pt x="1436039" y="218799"/>
                                <a:pt x="1427149" y="266320"/>
                                <a:pt x="1440493" y="212942"/>
                              </a:cubicBezTo>
                              <a:cubicBezTo>
                                <a:pt x="1442214" y="206057"/>
                                <a:pt x="1442802" y="198912"/>
                                <a:pt x="1444669" y="192065"/>
                              </a:cubicBezTo>
                              <a:cubicBezTo>
                                <a:pt x="1446985" y="183573"/>
                                <a:pt x="1450601" y="175477"/>
                                <a:pt x="1453019" y="167013"/>
                              </a:cubicBezTo>
                              <a:cubicBezTo>
                                <a:pt x="1459737" y="143501"/>
                                <a:pt x="1461194" y="134492"/>
                                <a:pt x="1465545" y="112734"/>
                              </a:cubicBezTo>
                              <a:cubicBezTo>
                                <a:pt x="1466937" y="129435"/>
                                <a:pt x="1466966" y="146307"/>
                                <a:pt x="1469721" y="162838"/>
                              </a:cubicBezTo>
                              <a:cubicBezTo>
                                <a:pt x="1471168" y="171521"/>
                                <a:pt x="1475288" y="179539"/>
                                <a:pt x="1478071" y="187890"/>
                              </a:cubicBezTo>
                              <a:cubicBezTo>
                                <a:pt x="1484915" y="208421"/>
                                <a:pt x="1484943" y="212441"/>
                                <a:pt x="1494773" y="229644"/>
                              </a:cubicBezTo>
                              <a:cubicBezTo>
                                <a:pt x="1497263" y="234001"/>
                                <a:pt x="1500879" y="237682"/>
                                <a:pt x="1503123" y="242170"/>
                              </a:cubicBezTo>
                              <a:cubicBezTo>
                                <a:pt x="1512676" y="261276"/>
                                <a:pt x="1499636" y="251209"/>
                                <a:pt x="1519825" y="271397"/>
                              </a:cubicBezTo>
                              <a:cubicBezTo>
                                <a:pt x="1526127" y="277698"/>
                                <a:pt x="1534400" y="281796"/>
                                <a:pt x="1540702" y="288098"/>
                              </a:cubicBezTo>
                              <a:cubicBezTo>
                                <a:pt x="1544250" y="291646"/>
                                <a:pt x="1545504" y="297076"/>
                                <a:pt x="1549052" y="300624"/>
                              </a:cubicBezTo>
                              <a:cubicBezTo>
                                <a:pt x="1553445" y="305018"/>
                                <a:pt x="1573601" y="315922"/>
                                <a:pt x="1578280" y="317326"/>
                              </a:cubicBezTo>
                              <a:cubicBezTo>
                                <a:pt x="1586389" y="319759"/>
                                <a:pt x="1595003" y="319987"/>
                                <a:pt x="1603332" y="321501"/>
                              </a:cubicBezTo>
                              <a:cubicBezTo>
                                <a:pt x="1648118" y="329643"/>
                                <a:pt x="1597408" y="321847"/>
                                <a:pt x="1653436" y="329852"/>
                              </a:cubicBezTo>
                              <a:cubicBezTo>
                                <a:pt x="1678488" y="328460"/>
                                <a:pt x="1703731" y="329066"/>
                                <a:pt x="1728592" y="325676"/>
                              </a:cubicBezTo>
                              <a:cubicBezTo>
                                <a:pt x="1733694" y="324980"/>
                                <a:pt x="1764545" y="305816"/>
                                <a:pt x="1766170" y="304800"/>
                              </a:cubicBezTo>
                              <a:cubicBezTo>
                                <a:pt x="1770425" y="302140"/>
                                <a:pt x="1775339" y="300179"/>
                                <a:pt x="1778696" y="296449"/>
                              </a:cubicBezTo>
                              <a:cubicBezTo>
                                <a:pt x="1788006" y="286104"/>
                                <a:pt x="1803748" y="263046"/>
                                <a:pt x="1803748" y="263046"/>
                              </a:cubicBezTo>
                              <a:cubicBezTo>
                                <a:pt x="1805140" y="257479"/>
                                <a:pt x="1806413" y="251881"/>
                                <a:pt x="1807923" y="246345"/>
                              </a:cubicBezTo>
                              <a:cubicBezTo>
                                <a:pt x="1810589" y="236569"/>
                                <a:pt x="1814287" y="227053"/>
                                <a:pt x="1816274" y="217117"/>
                              </a:cubicBezTo>
                              <a:cubicBezTo>
                                <a:pt x="1817712" y="209930"/>
                                <a:pt x="1824043" y="151376"/>
                                <a:pt x="1824625" y="146137"/>
                              </a:cubicBezTo>
                              <a:cubicBezTo>
                                <a:pt x="1828800" y="158663"/>
                                <a:pt x="1832411" y="171392"/>
                                <a:pt x="1837151" y="183715"/>
                              </a:cubicBezTo>
                              <a:cubicBezTo>
                                <a:pt x="1839385" y="189524"/>
                                <a:pt x="1843534" y="194511"/>
                                <a:pt x="1845502" y="200416"/>
                              </a:cubicBezTo>
                              <a:cubicBezTo>
                                <a:pt x="1854668" y="227913"/>
                                <a:pt x="1843384" y="217055"/>
                                <a:pt x="1858028" y="246345"/>
                              </a:cubicBezTo>
                              <a:cubicBezTo>
                                <a:pt x="1863595" y="257479"/>
                                <a:pt x="1865927" y="270946"/>
                                <a:pt x="1874729" y="279748"/>
                              </a:cubicBezTo>
                              <a:cubicBezTo>
                                <a:pt x="1878904" y="283923"/>
                                <a:pt x="1883475" y="287738"/>
                                <a:pt x="1887255" y="292274"/>
                              </a:cubicBezTo>
                              <a:cubicBezTo>
                                <a:pt x="1890468" y="296129"/>
                                <a:pt x="1891687" y="301665"/>
                                <a:pt x="1895606" y="304800"/>
                              </a:cubicBezTo>
                              <a:cubicBezTo>
                                <a:pt x="1921697" y="325673"/>
                                <a:pt x="1921593" y="323822"/>
                                <a:pt x="1945710" y="329852"/>
                              </a:cubicBezTo>
                              <a:cubicBezTo>
                                <a:pt x="1966587" y="328460"/>
                                <a:pt x="1987545" y="327987"/>
                                <a:pt x="2008340" y="325676"/>
                              </a:cubicBezTo>
                              <a:cubicBezTo>
                                <a:pt x="2018166" y="324584"/>
                                <a:pt x="2029098" y="316326"/>
                                <a:pt x="2037567" y="313150"/>
                              </a:cubicBezTo>
                              <a:cubicBezTo>
                                <a:pt x="2042940" y="311135"/>
                                <a:pt x="2048702" y="310367"/>
                                <a:pt x="2054269" y="308975"/>
                              </a:cubicBezTo>
                              <a:cubicBezTo>
                                <a:pt x="2061381" y="304234"/>
                                <a:pt x="2078317" y="293277"/>
                                <a:pt x="2083496" y="288098"/>
                              </a:cubicBezTo>
                              <a:cubicBezTo>
                                <a:pt x="2087044" y="284550"/>
                                <a:pt x="2089187" y="279827"/>
                                <a:pt x="2091847" y="275572"/>
                              </a:cubicBezTo>
                              <a:cubicBezTo>
                                <a:pt x="2096148" y="268690"/>
                                <a:pt x="2099871" y="261448"/>
                                <a:pt x="2104373" y="254696"/>
                              </a:cubicBezTo>
                              <a:cubicBezTo>
                                <a:pt x="2108233" y="248906"/>
                                <a:pt x="2112724" y="243561"/>
                                <a:pt x="2116899" y="237994"/>
                              </a:cubicBezTo>
                              <a:cubicBezTo>
                                <a:pt x="2118291" y="226860"/>
                                <a:pt x="2119067" y="215631"/>
                                <a:pt x="2121074" y="204591"/>
                              </a:cubicBezTo>
                              <a:cubicBezTo>
                                <a:pt x="2121861" y="200261"/>
                                <a:pt x="2125134" y="196465"/>
                                <a:pt x="2125250" y="192065"/>
                              </a:cubicBezTo>
                              <a:cubicBezTo>
                                <a:pt x="2126532" y="143370"/>
                                <a:pt x="2125250" y="94640"/>
                                <a:pt x="2125250" y="45928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E4A63" id="Freeform: Shape 72" o:spid="_x0000_s1026" style="position:absolute;margin-left:368.95pt;margin-top:7.8pt;width:173.1pt;height:35.0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25819,35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" path="m,c1392,22268,1409,44665,4176,66805v1424,11388,4721,22515,8350,33403c15310,108559,19430,116577,20877,125260v5118,30712,2121,16839,8351,41753c37306,272041,26098,183719,41754,246345v557,2226,5954,25634,8350,29227c53379,280485,58094,284318,62630,288098v3855,3213,8038,6107,12526,8351c87314,302528,105027,302703,116910,304800v13977,2467,41753,8350,41753,8350c225088,309987,226018,321782,263047,300624v4357,-2490,8351,-5567,12526,-8350c278356,288099,280375,283296,283923,279748v23512,-23512,2313,11334,25053,-25052c316879,242051,319589,230815,325677,217117v2528,-5688,5567,-11134,8351,-16701c337782,185398,339727,178746,342378,162838v1618,-9707,2641,-19506,4176,-29227c358786,56143,351453,111107,359080,50104v-1392,-11134,842,-43439,-4176,-33403c346102,34306,346554,75156,346554,75156v2952,91510,-4051,94507,8350,150312c356149,231070,356819,236895,359080,242170v1977,4612,6106,8038,8350,12526c369398,258633,369872,263177,371606,267222v2452,5721,5898,10980,8350,16701c387879,302411,380987,307402,409184,321501v5567,2784,10980,5899,16701,8351c434270,333446,446640,336084,455113,338202v20877,-1392,41822,-1985,62630,-4175c523450,333426,529311,332418,534444,329852v6224,-3112,11038,-8481,16701,-12526c555228,314409,559588,311892,563671,308975v5663,-4045,10801,-8838,16702,-12526c585651,293150,592214,291986,597074,288098v9222,-7377,15604,-17966,25052,-25052l638828,250520r16701,-33403c658313,211550,660428,205595,663880,200416r8350,-12526l680581,154487v1392,-5567,2360,-11257,4175,-16701c688737,125845,690485,121670,693107,108559v1660,-8301,2783,-16701,4175,-25052c698674,62630,697354,41393,701458,20876v1392,-6959,2906,13895,4175,20877c707147,50082,708819,58397,709808,66805v1796,15268,1896,30726,4176,45929c715887,125424,719028,137914,722334,150312v2268,8505,6625,16420,8351,25052c737486,209371,731003,183547,743211,217117v3008,8273,3468,17729,8351,25053l768263,267222v8272,12408,20405,32379,33403,37578c808625,307583,815720,310049,822543,313150v8500,3863,16056,10027,25052,12526c863909,330208,897699,334027,897699,334027v15310,-1392,31881,2069,45929,-4175c956218,324256,963113,310367,972855,300624v5567,-5567,11977,-10403,16701,-16701l1014608,250520v1392,-5567,2361,-11257,4176,-16701c1021154,226709,1024980,220121,1027134,212942v2039,-6798,2309,-14030,4176,-20877c1033626,183573,1039660,167013,1039660,167013v2420,-29038,3317,-51643,8351,-79331c1049037,82036,1050794,76548,1052186,70981v1392,-16702,540,-33745,4176,-50105c1057317,16580,1059328,29170,1060537,33402v10486,36700,-1659,-805,8351,29228c1071425,82929,1072454,97771,1077239,116909v2457,9830,5893,19398,8350,29228c1093211,176623,1087540,179265,1106466,217117v2784,5567,5052,11424,8351,16702c1129762,257730,1123910,242425,1135693,263046v8785,15374,11436,28138,25052,41754c1180280,324335,1165240,311936,1189973,325676v7094,3941,13302,9613,20877,12526c1221562,342322,1233364,342924,1244252,346553r25052,8351c1295748,353512,1322378,354153,1348636,350728v14312,-1867,19577,-12605,29227,-20876c1393989,316030,1394141,320341,1407091,304800v14953,-17944,3113,-6225,12526,-25052c1421861,275260,1425184,271397,1427967,267222v8072,-48423,-818,-902,12526,-54280c1442214,206057,1442802,198912,1444669,192065v2316,-8492,5932,-16588,8350,-25052c1459737,143501,1461194,134492,1465545,112734v1392,16701,1421,33573,4176,50104c1471168,171521,1475288,179539,1478071,187890v6844,20531,6872,24551,16702,41754c1497263,234001,1500879,237682,1503123,242170v9553,19106,-3487,9039,16702,29227c1526127,277698,1534400,281796,1540702,288098v3548,3548,4802,8978,8350,12526c1553445,305018,1573601,315922,1578280,317326v8109,2433,16723,2661,25052,4175c1648118,329643,1597408,321847,1653436,329852v25052,-1392,50295,-786,75156,-4176c1733694,324980,1764545,305816,1766170,304800v4255,-2660,9169,-4621,12526,-8351c1788006,286104,1803748,263046,1803748,263046v1392,-5567,2665,-11165,4175,-16701c1810589,236569,1814287,227053,1816274,217117v1438,-7187,7769,-65741,8351,-70980c1828800,158663,1832411,171392,1837151,183715v2234,5809,6383,10796,8351,16701c1854668,227913,1843384,217055,1858028,246345v5567,11134,7899,24601,16701,33403c1878904,283923,1883475,287738,1887255,292274v3213,3855,4432,9391,8351,12526c1921697,325673,1921593,323822,1945710,329852v20877,-1392,41835,-1865,62630,-4176c2018166,324584,2029098,316326,2037567,313150v5373,-2015,11135,-2783,16702,-4175c2061381,304234,2078317,293277,2083496,288098v3548,-3548,5691,-8271,8351,-12526c2096148,268690,2099871,261448,2104373,254696v3860,-5790,8351,-11135,12526,-16702c2118291,226860,2119067,215631,2121074,204591v787,-4330,4060,-8126,4176,-12526c2126532,143370,2125250,94640,2125250,45928e" filled="f" strokecolor="#00b050" strokeweight="4.5pt">
                <v:stroke joinstyle="miter"/>
                <v:path arrowok="t" o:connecttype="custom" o:connectlocs="0,0;4319,83840;12955,125761;21592,157201;30230,209602;43185,309163;51821,345843;64776,361563;77732,372044;120917,382524;164101,393004;272062,377284;285017,366804;293654,351084;319565,319644;336839,272482;345476,251522;354112,204362;358431,167682;371386,62881;367067,20960;358431,94321;367067,282963;371386,303924;380023,319644;384342,335364;392978,356324;423208,403484;440481,413965;470711,424444;535487,419204;552760,413965;570034,398245;582989,387764;600264,372044;617537,361563;643447,330123;660722,314403;677995,272482;686632,251522;695269,235802;703906,193881;708224,172922;716861,136242;721179,104801;725498,26199;729816,52400;734135,83840;738454,141481;747090,188642;755727,220082;768682,272482;777320,303924;794593,335364;829141,382524;850733,393004;876644,408724;928465,419204;975968,413965;1006197,377284;1023470,356324;1049381,314403;1053700,293443;1062336,267242;1066655,241042;1075291,209602;1083928,110041;1088246,89081;1092566,26199;1096884,41920;1105521,78601;1114158,146721;1122794,183402;1144387,272482;1153024,293443;1174615,330123;1200526,382524;1230756,408724;1252348,424444;1286895,434924;1312806,445405;1394856,440164;1425085,413965;1455315,382524;1468270,351084;1476906,335364;1489862,267242;1494181,241042;1502817,209602;1515772,141481;1520091,204362;1528727,235802;1546002,288204;1554638,303924;1571912,340604;1593505,361563;1602141,377284;1632371,398245;1658281,403484;1710103,413965;1787834,408724;1826700,382524;1839655,372044;1865566,330123;1869884,309163;1878521,272482;1887158,183402;1900114,230563;1908751,251522;1921706,309163;1938980,351084;1951935,366804;1960572,382524;2012393,413965;2077170,408724;2107398,393004;2124673,387764;2154902,361563;2163539,345843;2176494,319644;2189449,298683;2193767,256762;2198086,241042;2198086,57640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D860301" w14:textId="69C1EC57" w:rsidR="004B2A5B" w:rsidRDefault="006D6071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74C6574" wp14:editId="1997E652">
                <wp:simplePos x="0" y="0"/>
                <wp:positionH relativeFrom="column">
                  <wp:posOffset>-124634</wp:posOffset>
                </wp:positionH>
                <wp:positionV relativeFrom="paragraph">
                  <wp:posOffset>49443</wp:posOffset>
                </wp:positionV>
                <wp:extent cx="1323963" cy="898848"/>
                <wp:effectExtent l="19050" t="152400" r="10160" b="34925"/>
                <wp:wrapNone/>
                <wp:docPr id="73" name="Freeform: 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63" cy="898848"/>
                        </a:xfrm>
                        <a:custGeom>
                          <a:avLst/>
                          <a:gdLst>
                            <a:gd name="connsiteX0" fmla="*/ 58834 w 1323963"/>
                            <a:gd name="connsiteY0" fmla="*/ 42903 h 898848"/>
                            <a:gd name="connsiteX1" fmla="*/ 50483 w 1323963"/>
                            <a:gd name="connsiteY1" fmla="*/ 113884 h 898848"/>
                            <a:gd name="connsiteX2" fmla="*/ 46308 w 1323963"/>
                            <a:gd name="connsiteY2" fmla="*/ 138936 h 898848"/>
                            <a:gd name="connsiteX3" fmla="*/ 42133 w 1323963"/>
                            <a:gd name="connsiteY3" fmla="*/ 151462 h 898848"/>
                            <a:gd name="connsiteX4" fmla="*/ 37957 w 1323963"/>
                            <a:gd name="connsiteY4" fmla="*/ 172339 h 898848"/>
                            <a:gd name="connsiteX5" fmla="*/ 50483 w 1323963"/>
                            <a:gd name="connsiteY5" fmla="*/ 297599 h 898848"/>
                            <a:gd name="connsiteX6" fmla="*/ 54659 w 1323963"/>
                            <a:gd name="connsiteY6" fmla="*/ 310125 h 898848"/>
                            <a:gd name="connsiteX7" fmla="*/ 63009 w 1323963"/>
                            <a:gd name="connsiteY7" fmla="*/ 326826 h 898848"/>
                            <a:gd name="connsiteX8" fmla="*/ 71360 w 1323963"/>
                            <a:gd name="connsiteY8" fmla="*/ 364405 h 898848"/>
                            <a:gd name="connsiteX9" fmla="*/ 83886 w 1323963"/>
                            <a:gd name="connsiteY9" fmla="*/ 401983 h 898848"/>
                            <a:gd name="connsiteX10" fmla="*/ 100587 w 1323963"/>
                            <a:gd name="connsiteY10" fmla="*/ 435385 h 898848"/>
                            <a:gd name="connsiteX11" fmla="*/ 104763 w 1323963"/>
                            <a:gd name="connsiteY11" fmla="*/ 447911 h 898848"/>
                            <a:gd name="connsiteX12" fmla="*/ 121464 w 1323963"/>
                            <a:gd name="connsiteY12" fmla="*/ 472963 h 898848"/>
                            <a:gd name="connsiteX13" fmla="*/ 129815 w 1323963"/>
                            <a:gd name="connsiteY13" fmla="*/ 485490 h 898848"/>
                            <a:gd name="connsiteX14" fmla="*/ 138165 w 1323963"/>
                            <a:gd name="connsiteY14" fmla="*/ 498016 h 898848"/>
                            <a:gd name="connsiteX15" fmla="*/ 159042 w 1323963"/>
                            <a:gd name="connsiteY15" fmla="*/ 527243 h 898848"/>
                            <a:gd name="connsiteX16" fmla="*/ 175744 w 1323963"/>
                            <a:gd name="connsiteY16" fmla="*/ 552295 h 898848"/>
                            <a:gd name="connsiteX17" fmla="*/ 188270 w 1323963"/>
                            <a:gd name="connsiteY17" fmla="*/ 560646 h 898848"/>
                            <a:gd name="connsiteX18" fmla="*/ 209146 w 1323963"/>
                            <a:gd name="connsiteY18" fmla="*/ 585698 h 898848"/>
                            <a:gd name="connsiteX19" fmla="*/ 238374 w 1323963"/>
                            <a:gd name="connsiteY19" fmla="*/ 602399 h 898848"/>
                            <a:gd name="connsiteX20" fmla="*/ 250900 w 1323963"/>
                            <a:gd name="connsiteY20" fmla="*/ 610750 h 898848"/>
                            <a:gd name="connsiteX21" fmla="*/ 284302 w 1323963"/>
                            <a:gd name="connsiteY21" fmla="*/ 627451 h 898848"/>
                            <a:gd name="connsiteX22" fmla="*/ 301004 w 1323963"/>
                            <a:gd name="connsiteY22" fmla="*/ 644153 h 898848"/>
                            <a:gd name="connsiteX23" fmla="*/ 326056 w 1323963"/>
                            <a:gd name="connsiteY23" fmla="*/ 652503 h 898848"/>
                            <a:gd name="connsiteX24" fmla="*/ 346933 w 1323963"/>
                            <a:gd name="connsiteY24" fmla="*/ 660854 h 898848"/>
                            <a:gd name="connsiteX25" fmla="*/ 371985 w 1323963"/>
                            <a:gd name="connsiteY25" fmla="*/ 669205 h 898848"/>
                            <a:gd name="connsiteX26" fmla="*/ 388686 w 1323963"/>
                            <a:gd name="connsiteY26" fmla="*/ 677555 h 898848"/>
                            <a:gd name="connsiteX27" fmla="*/ 417913 w 1323963"/>
                            <a:gd name="connsiteY27" fmla="*/ 690081 h 898848"/>
                            <a:gd name="connsiteX28" fmla="*/ 468018 w 1323963"/>
                            <a:gd name="connsiteY28" fmla="*/ 715133 h 898848"/>
                            <a:gd name="connsiteX29" fmla="*/ 493070 w 1323963"/>
                            <a:gd name="connsiteY29" fmla="*/ 723484 h 898848"/>
                            <a:gd name="connsiteX30" fmla="*/ 513946 w 1323963"/>
                            <a:gd name="connsiteY30" fmla="*/ 727659 h 898848"/>
                            <a:gd name="connsiteX31" fmla="*/ 589102 w 1323963"/>
                            <a:gd name="connsiteY31" fmla="*/ 752711 h 898848"/>
                            <a:gd name="connsiteX32" fmla="*/ 635031 w 1323963"/>
                            <a:gd name="connsiteY32" fmla="*/ 761062 h 898848"/>
                            <a:gd name="connsiteX33" fmla="*/ 660083 w 1323963"/>
                            <a:gd name="connsiteY33" fmla="*/ 769413 h 898848"/>
                            <a:gd name="connsiteX34" fmla="*/ 706012 w 1323963"/>
                            <a:gd name="connsiteY34" fmla="*/ 777763 h 898848"/>
                            <a:gd name="connsiteX35" fmla="*/ 726889 w 1323963"/>
                            <a:gd name="connsiteY35" fmla="*/ 790290 h 898848"/>
                            <a:gd name="connsiteX36" fmla="*/ 781168 w 1323963"/>
                            <a:gd name="connsiteY36" fmla="*/ 798640 h 898848"/>
                            <a:gd name="connsiteX37" fmla="*/ 827097 w 1323963"/>
                            <a:gd name="connsiteY37" fmla="*/ 802816 h 898848"/>
                            <a:gd name="connsiteX38" fmla="*/ 989935 w 1323963"/>
                            <a:gd name="connsiteY38" fmla="*/ 798640 h 898848"/>
                            <a:gd name="connsiteX39" fmla="*/ 1006637 w 1323963"/>
                            <a:gd name="connsiteY39" fmla="*/ 790290 h 898848"/>
                            <a:gd name="connsiteX40" fmla="*/ 1060916 w 1323963"/>
                            <a:gd name="connsiteY40" fmla="*/ 765237 h 898848"/>
                            <a:gd name="connsiteX41" fmla="*/ 1094319 w 1323963"/>
                            <a:gd name="connsiteY41" fmla="*/ 744361 h 898848"/>
                            <a:gd name="connsiteX42" fmla="*/ 1119371 w 1323963"/>
                            <a:gd name="connsiteY42" fmla="*/ 723484 h 898848"/>
                            <a:gd name="connsiteX43" fmla="*/ 1131897 w 1323963"/>
                            <a:gd name="connsiteY43" fmla="*/ 706783 h 898848"/>
                            <a:gd name="connsiteX44" fmla="*/ 1161124 w 1323963"/>
                            <a:gd name="connsiteY44" fmla="*/ 677555 h 898848"/>
                            <a:gd name="connsiteX45" fmla="*/ 1177826 w 1323963"/>
                            <a:gd name="connsiteY45" fmla="*/ 648328 h 898848"/>
                            <a:gd name="connsiteX46" fmla="*/ 1202878 w 1323963"/>
                            <a:gd name="connsiteY46" fmla="*/ 602399 h 898848"/>
                            <a:gd name="connsiteX47" fmla="*/ 1219579 w 1323963"/>
                            <a:gd name="connsiteY47" fmla="*/ 556470 h 898848"/>
                            <a:gd name="connsiteX48" fmla="*/ 1223754 w 1323963"/>
                            <a:gd name="connsiteY48" fmla="*/ 543944 h 898848"/>
                            <a:gd name="connsiteX49" fmla="*/ 1232105 w 1323963"/>
                            <a:gd name="connsiteY49" fmla="*/ 523068 h 898848"/>
                            <a:gd name="connsiteX50" fmla="*/ 1240456 w 1323963"/>
                            <a:gd name="connsiteY50" fmla="*/ 485490 h 898848"/>
                            <a:gd name="connsiteX51" fmla="*/ 1244631 w 1323963"/>
                            <a:gd name="connsiteY51" fmla="*/ 464613 h 898848"/>
                            <a:gd name="connsiteX52" fmla="*/ 1252982 w 1323963"/>
                            <a:gd name="connsiteY52" fmla="*/ 447911 h 898848"/>
                            <a:gd name="connsiteX53" fmla="*/ 1261333 w 1323963"/>
                            <a:gd name="connsiteY53" fmla="*/ 389457 h 898848"/>
                            <a:gd name="connsiteX54" fmla="*/ 1273859 w 1323963"/>
                            <a:gd name="connsiteY54" fmla="*/ 285073 h 898848"/>
                            <a:gd name="connsiteX55" fmla="*/ 1278034 w 1323963"/>
                            <a:gd name="connsiteY55" fmla="*/ 255846 h 898848"/>
                            <a:gd name="connsiteX56" fmla="*/ 1282209 w 1323963"/>
                            <a:gd name="connsiteY56" fmla="*/ 230794 h 898848"/>
                            <a:gd name="connsiteX57" fmla="*/ 1286385 w 1323963"/>
                            <a:gd name="connsiteY57" fmla="*/ 197391 h 898848"/>
                            <a:gd name="connsiteX58" fmla="*/ 1290560 w 1323963"/>
                            <a:gd name="connsiteY58" fmla="*/ 42903 h 898848"/>
                            <a:gd name="connsiteX59" fmla="*/ 1294735 w 1323963"/>
                            <a:gd name="connsiteY59" fmla="*/ 26202 h 898848"/>
                            <a:gd name="connsiteX60" fmla="*/ 1298911 w 1323963"/>
                            <a:gd name="connsiteY60" fmla="*/ 1150 h 898848"/>
                            <a:gd name="connsiteX61" fmla="*/ 1294735 w 1323963"/>
                            <a:gd name="connsiteY61" fmla="*/ 264196 h 898848"/>
                            <a:gd name="connsiteX62" fmla="*/ 1278034 w 1323963"/>
                            <a:gd name="connsiteY62" fmla="*/ 305950 h 898848"/>
                            <a:gd name="connsiteX63" fmla="*/ 1265508 w 1323963"/>
                            <a:gd name="connsiteY63" fmla="*/ 322651 h 898848"/>
                            <a:gd name="connsiteX64" fmla="*/ 1257157 w 1323963"/>
                            <a:gd name="connsiteY64" fmla="*/ 339353 h 898848"/>
                            <a:gd name="connsiteX65" fmla="*/ 1232105 w 1323963"/>
                            <a:gd name="connsiteY65" fmla="*/ 376931 h 898848"/>
                            <a:gd name="connsiteX66" fmla="*/ 1207053 w 1323963"/>
                            <a:gd name="connsiteY66" fmla="*/ 410333 h 898848"/>
                            <a:gd name="connsiteX67" fmla="*/ 1190352 w 1323963"/>
                            <a:gd name="connsiteY67" fmla="*/ 443736 h 898848"/>
                            <a:gd name="connsiteX68" fmla="*/ 1182001 w 1323963"/>
                            <a:gd name="connsiteY68" fmla="*/ 460437 h 898848"/>
                            <a:gd name="connsiteX69" fmla="*/ 1169475 w 1323963"/>
                            <a:gd name="connsiteY69" fmla="*/ 481314 h 898848"/>
                            <a:gd name="connsiteX70" fmla="*/ 1161124 w 1323963"/>
                            <a:gd name="connsiteY70" fmla="*/ 498016 h 898848"/>
                            <a:gd name="connsiteX71" fmla="*/ 1148598 w 1323963"/>
                            <a:gd name="connsiteY71" fmla="*/ 510542 h 898848"/>
                            <a:gd name="connsiteX72" fmla="*/ 1123546 w 1323963"/>
                            <a:gd name="connsiteY72" fmla="*/ 548120 h 898848"/>
                            <a:gd name="connsiteX73" fmla="*/ 1111020 w 1323963"/>
                            <a:gd name="connsiteY73" fmla="*/ 564821 h 898848"/>
                            <a:gd name="connsiteX74" fmla="*/ 1081793 w 1323963"/>
                            <a:gd name="connsiteY74" fmla="*/ 606574 h 898848"/>
                            <a:gd name="connsiteX75" fmla="*/ 1069267 w 1323963"/>
                            <a:gd name="connsiteY75" fmla="*/ 614925 h 898848"/>
                            <a:gd name="connsiteX76" fmla="*/ 1044215 w 1323963"/>
                            <a:gd name="connsiteY76" fmla="*/ 639977 h 898848"/>
                            <a:gd name="connsiteX77" fmla="*/ 1027513 w 1323963"/>
                            <a:gd name="connsiteY77" fmla="*/ 656679 h 898848"/>
                            <a:gd name="connsiteX78" fmla="*/ 977409 w 1323963"/>
                            <a:gd name="connsiteY78" fmla="*/ 698432 h 898848"/>
                            <a:gd name="connsiteX79" fmla="*/ 964883 w 1323963"/>
                            <a:gd name="connsiteY79" fmla="*/ 702607 h 898848"/>
                            <a:gd name="connsiteX80" fmla="*/ 939831 w 1323963"/>
                            <a:gd name="connsiteY80" fmla="*/ 719309 h 898848"/>
                            <a:gd name="connsiteX81" fmla="*/ 923130 w 1323963"/>
                            <a:gd name="connsiteY81" fmla="*/ 723484 h 898848"/>
                            <a:gd name="connsiteX82" fmla="*/ 877201 w 1323963"/>
                            <a:gd name="connsiteY82" fmla="*/ 736010 h 898848"/>
                            <a:gd name="connsiteX83" fmla="*/ 822922 w 1323963"/>
                            <a:gd name="connsiteY83" fmla="*/ 752711 h 898848"/>
                            <a:gd name="connsiteX84" fmla="*/ 785344 w 1323963"/>
                            <a:gd name="connsiteY84" fmla="*/ 756887 h 898848"/>
                            <a:gd name="connsiteX85" fmla="*/ 589102 w 1323963"/>
                            <a:gd name="connsiteY85" fmla="*/ 752711 h 898848"/>
                            <a:gd name="connsiteX86" fmla="*/ 576576 w 1323963"/>
                            <a:gd name="connsiteY86" fmla="*/ 748536 h 898848"/>
                            <a:gd name="connsiteX87" fmla="*/ 530648 w 1323963"/>
                            <a:gd name="connsiteY87" fmla="*/ 744361 h 898848"/>
                            <a:gd name="connsiteX88" fmla="*/ 505596 w 1323963"/>
                            <a:gd name="connsiteY88" fmla="*/ 731835 h 898848"/>
                            <a:gd name="connsiteX89" fmla="*/ 493070 w 1323963"/>
                            <a:gd name="connsiteY89" fmla="*/ 723484 h 898848"/>
                            <a:gd name="connsiteX90" fmla="*/ 447141 w 1323963"/>
                            <a:gd name="connsiteY90" fmla="*/ 710958 h 898848"/>
                            <a:gd name="connsiteX91" fmla="*/ 426264 w 1323963"/>
                            <a:gd name="connsiteY91" fmla="*/ 698432 h 898848"/>
                            <a:gd name="connsiteX92" fmla="*/ 388686 w 1323963"/>
                            <a:gd name="connsiteY92" fmla="*/ 694257 h 898848"/>
                            <a:gd name="connsiteX93" fmla="*/ 376160 w 1323963"/>
                            <a:gd name="connsiteY93" fmla="*/ 690081 h 898848"/>
                            <a:gd name="connsiteX94" fmla="*/ 359459 w 1323963"/>
                            <a:gd name="connsiteY94" fmla="*/ 665029 h 898848"/>
                            <a:gd name="connsiteX95" fmla="*/ 326056 w 1323963"/>
                            <a:gd name="connsiteY95" fmla="*/ 652503 h 898848"/>
                            <a:gd name="connsiteX96" fmla="*/ 246724 w 1323963"/>
                            <a:gd name="connsiteY96" fmla="*/ 619100 h 898848"/>
                            <a:gd name="connsiteX97" fmla="*/ 217497 w 1323963"/>
                            <a:gd name="connsiteY97" fmla="*/ 594048 h 898848"/>
                            <a:gd name="connsiteX98" fmla="*/ 209146 w 1323963"/>
                            <a:gd name="connsiteY98" fmla="*/ 573172 h 898848"/>
                            <a:gd name="connsiteX99" fmla="*/ 196620 w 1323963"/>
                            <a:gd name="connsiteY99" fmla="*/ 489665 h 898848"/>
                            <a:gd name="connsiteX100" fmla="*/ 167393 w 1323963"/>
                            <a:gd name="connsiteY100" fmla="*/ 397807 h 898848"/>
                            <a:gd name="connsiteX101" fmla="*/ 163218 w 1323963"/>
                            <a:gd name="connsiteY101" fmla="*/ 201566 h 898848"/>
                            <a:gd name="connsiteX102" fmla="*/ 154867 w 1323963"/>
                            <a:gd name="connsiteY102" fmla="*/ 105533 h 898848"/>
                            <a:gd name="connsiteX103" fmla="*/ 150691 w 1323963"/>
                            <a:gd name="connsiteY103" fmla="*/ 88832 h 898848"/>
                            <a:gd name="connsiteX104" fmla="*/ 133990 w 1323963"/>
                            <a:gd name="connsiteY104" fmla="*/ 51254 h 898848"/>
                            <a:gd name="connsiteX105" fmla="*/ 129815 w 1323963"/>
                            <a:gd name="connsiteY105" fmla="*/ 38728 h 898848"/>
                            <a:gd name="connsiteX106" fmla="*/ 133990 w 1323963"/>
                            <a:gd name="connsiteY106" fmla="*/ 264196 h 898848"/>
                            <a:gd name="connsiteX107" fmla="*/ 142341 w 1323963"/>
                            <a:gd name="connsiteY107" fmla="*/ 276722 h 898848"/>
                            <a:gd name="connsiteX108" fmla="*/ 167393 w 1323963"/>
                            <a:gd name="connsiteY108" fmla="*/ 343528 h 898848"/>
                            <a:gd name="connsiteX109" fmla="*/ 171568 w 1323963"/>
                            <a:gd name="connsiteY109" fmla="*/ 356054 h 898848"/>
                            <a:gd name="connsiteX110" fmla="*/ 179919 w 1323963"/>
                            <a:gd name="connsiteY110" fmla="*/ 397807 h 898848"/>
                            <a:gd name="connsiteX111" fmla="*/ 225848 w 1323963"/>
                            <a:gd name="connsiteY111" fmla="*/ 464613 h 898848"/>
                            <a:gd name="connsiteX112" fmla="*/ 238374 w 1323963"/>
                            <a:gd name="connsiteY112" fmla="*/ 481314 h 898848"/>
                            <a:gd name="connsiteX113" fmla="*/ 267601 w 1323963"/>
                            <a:gd name="connsiteY113" fmla="*/ 498016 h 898848"/>
                            <a:gd name="connsiteX114" fmla="*/ 342757 w 1323963"/>
                            <a:gd name="connsiteY114" fmla="*/ 568996 h 898848"/>
                            <a:gd name="connsiteX115" fmla="*/ 405387 w 1323963"/>
                            <a:gd name="connsiteY115" fmla="*/ 610750 h 898848"/>
                            <a:gd name="connsiteX116" fmla="*/ 430439 w 1323963"/>
                            <a:gd name="connsiteY116" fmla="*/ 627451 h 898848"/>
                            <a:gd name="connsiteX117" fmla="*/ 442965 w 1323963"/>
                            <a:gd name="connsiteY117" fmla="*/ 644153 h 898848"/>
                            <a:gd name="connsiteX118" fmla="*/ 459667 w 1323963"/>
                            <a:gd name="connsiteY118" fmla="*/ 648328 h 898848"/>
                            <a:gd name="connsiteX119" fmla="*/ 501420 w 1323963"/>
                            <a:gd name="connsiteY119" fmla="*/ 669205 h 898848"/>
                            <a:gd name="connsiteX120" fmla="*/ 518122 w 1323963"/>
                            <a:gd name="connsiteY120" fmla="*/ 677555 h 898848"/>
                            <a:gd name="connsiteX121" fmla="*/ 547349 w 1323963"/>
                            <a:gd name="connsiteY121" fmla="*/ 690081 h 898848"/>
                            <a:gd name="connsiteX122" fmla="*/ 576576 w 1323963"/>
                            <a:gd name="connsiteY122" fmla="*/ 715133 h 898848"/>
                            <a:gd name="connsiteX123" fmla="*/ 651733 w 1323963"/>
                            <a:gd name="connsiteY123" fmla="*/ 744361 h 898848"/>
                            <a:gd name="connsiteX124" fmla="*/ 756116 w 1323963"/>
                            <a:gd name="connsiteY124" fmla="*/ 781939 h 898848"/>
                            <a:gd name="connsiteX125" fmla="*/ 797870 w 1323963"/>
                            <a:gd name="connsiteY125" fmla="*/ 794465 h 898848"/>
                            <a:gd name="connsiteX126" fmla="*/ 822922 w 1323963"/>
                            <a:gd name="connsiteY126" fmla="*/ 798640 h 898848"/>
                            <a:gd name="connsiteX127" fmla="*/ 843798 w 1323963"/>
                            <a:gd name="connsiteY127" fmla="*/ 802816 h 898848"/>
                            <a:gd name="connsiteX128" fmla="*/ 973234 w 1323963"/>
                            <a:gd name="connsiteY128" fmla="*/ 794465 h 898848"/>
                            <a:gd name="connsiteX129" fmla="*/ 998286 w 1323963"/>
                            <a:gd name="connsiteY129" fmla="*/ 781939 h 898848"/>
                            <a:gd name="connsiteX130" fmla="*/ 1044215 w 1323963"/>
                            <a:gd name="connsiteY130" fmla="*/ 752711 h 898848"/>
                            <a:gd name="connsiteX131" fmla="*/ 1065091 w 1323963"/>
                            <a:gd name="connsiteY131" fmla="*/ 740185 h 898848"/>
                            <a:gd name="connsiteX132" fmla="*/ 1119371 w 1323963"/>
                            <a:gd name="connsiteY132" fmla="*/ 681731 h 898848"/>
                            <a:gd name="connsiteX133" fmla="*/ 1131897 w 1323963"/>
                            <a:gd name="connsiteY133" fmla="*/ 669205 h 898848"/>
                            <a:gd name="connsiteX134" fmla="*/ 1148598 w 1323963"/>
                            <a:gd name="connsiteY134" fmla="*/ 644153 h 898848"/>
                            <a:gd name="connsiteX135" fmla="*/ 1165300 w 1323963"/>
                            <a:gd name="connsiteY135" fmla="*/ 623276 h 898848"/>
                            <a:gd name="connsiteX136" fmla="*/ 1186176 w 1323963"/>
                            <a:gd name="connsiteY136" fmla="*/ 573172 h 898848"/>
                            <a:gd name="connsiteX137" fmla="*/ 1198702 w 1323963"/>
                            <a:gd name="connsiteY137" fmla="*/ 548120 h 898848"/>
                            <a:gd name="connsiteX138" fmla="*/ 1207053 w 1323963"/>
                            <a:gd name="connsiteY138" fmla="*/ 527243 h 898848"/>
                            <a:gd name="connsiteX139" fmla="*/ 1219579 w 1323963"/>
                            <a:gd name="connsiteY139" fmla="*/ 502191 h 898848"/>
                            <a:gd name="connsiteX140" fmla="*/ 1232105 w 1323963"/>
                            <a:gd name="connsiteY140" fmla="*/ 452087 h 898848"/>
                            <a:gd name="connsiteX141" fmla="*/ 1236281 w 1323963"/>
                            <a:gd name="connsiteY141" fmla="*/ 422859 h 898848"/>
                            <a:gd name="connsiteX142" fmla="*/ 1248807 w 1323963"/>
                            <a:gd name="connsiteY142" fmla="*/ 368580 h 898848"/>
                            <a:gd name="connsiteX143" fmla="*/ 1257157 w 1323963"/>
                            <a:gd name="connsiteY143" fmla="*/ 301774 h 898848"/>
                            <a:gd name="connsiteX144" fmla="*/ 1261333 w 1323963"/>
                            <a:gd name="connsiteY144" fmla="*/ 285073 h 898848"/>
                            <a:gd name="connsiteX145" fmla="*/ 1265508 w 1323963"/>
                            <a:gd name="connsiteY145" fmla="*/ 239144 h 898848"/>
                            <a:gd name="connsiteX146" fmla="*/ 1269683 w 1323963"/>
                            <a:gd name="connsiteY146" fmla="*/ 218268 h 898848"/>
                            <a:gd name="connsiteX147" fmla="*/ 1278034 w 1323963"/>
                            <a:gd name="connsiteY147" fmla="*/ 88832 h 898848"/>
                            <a:gd name="connsiteX148" fmla="*/ 1282209 w 1323963"/>
                            <a:gd name="connsiteY148" fmla="*/ 72131 h 898848"/>
                            <a:gd name="connsiteX149" fmla="*/ 1278034 w 1323963"/>
                            <a:gd name="connsiteY149" fmla="*/ 1150 h 898848"/>
                            <a:gd name="connsiteX150" fmla="*/ 1273859 w 1323963"/>
                            <a:gd name="connsiteY150" fmla="*/ 17851 h 898848"/>
                            <a:gd name="connsiteX151" fmla="*/ 1252982 w 1323963"/>
                            <a:gd name="connsiteY151" fmla="*/ 88832 h 898848"/>
                            <a:gd name="connsiteX152" fmla="*/ 1232105 w 1323963"/>
                            <a:gd name="connsiteY152" fmla="*/ 172339 h 898848"/>
                            <a:gd name="connsiteX153" fmla="*/ 1219579 w 1323963"/>
                            <a:gd name="connsiteY153" fmla="*/ 205742 h 898848"/>
                            <a:gd name="connsiteX154" fmla="*/ 1207053 w 1323963"/>
                            <a:gd name="connsiteY154" fmla="*/ 268372 h 898848"/>
                            <a:gd name="connsiteX155" fmla="*/ 1198702 w 1323963"/>
                            <a:gd name="connsiteY155" fmla="*/ 310125 h 898848"/>
                            <a:gd name="connsiteX156" fmla="*/ 1190352 w 1323963"/>
                            <a:gd name="connsiteY156" fmla="*/ 326826 h 898848"/>
                            <a:gd name="connsiteX157" fmla="*/ 1169475 w 1323963"/>
                            <a:gd name="connsiteY157" fmla="*/ 381106 h 898848"/>
                            <a:gd name="connsiteX158" fmla="*/ 1165300 w 1323963"/>
                            <a:gd name="connsiteY158" fmla="*/ 393632 h 898848"/>
                            <a:gd name="connsiteX159" fmla="*/ 1152774 w 1323963"/>
                            <a:gd name="connsiteY159" fmla="*/ 410333 h 898848"/>
                            <a:gd name="connsiteX160" fmla="*/ 1140248 w 1323963"/>
                            <a:gd name="connsiteY160" fmla="*/ 431210 h 898848"/>
                            <a:gd name="connsiteX161" fmla="*/ 1131897 w 1323963"/>
                            <a:gd name="connsiteY161" fmla="*/ 443736 h 898848"/>
                            <a:gd name="connsiteX162" fmla="*/ 1119371 w 1323963"/>
                            <a:gd name="connsiteY162" fmla="*/ 464613 h 898848"/>
                            <a:gd name="connsiteX163" fmla="*/ 1106845 w 1323963"/>
                            <a:gd name="connsiteY163" fmla="*/ 477139 h 898848"/>
                            <a:gd name="connsiteX164" fmla="*/ 1081793 w 1323963"/>
                            <a:gd name="connsiteY164" fmla="*/ 506366 h 898848"/>
                            <a:gd name="connsiteX165" fmla="*/ 1077618 w 1323963"/>
                            <a:gd name="connsiteY165" fmla="*/ 518892 h 898848"/>
                            <a:gd name="connsiteX166" fmla="*/ 1065091 w 1323963"/>
                            <a:gd name="connsiteY166" fmla="*/ 527243 h 898848"/>
                            <a:gd name="connsiteX167" fmla="*/ 1031689 w 1323963"/>
                            <a:gd name="connsiteY167" fmla="*/ 543944 h 898848"/>
                            <a:gd name="connsiteX168" fmla="*/ 1014987 w 1323963"/>
                            <a:gd name="connsiteY168" fmla="*/ 552295 h 898848"/>
                            <a:gd name="connsiteX169" fmla="*/ 960708 w 1323963"/>
                            <a:gd name="connsiteY169" fmla="*/ 568996 h 898848"/>
                            <a:gd name="connsiteX170" fmla="*/ 935656 w 1323963"/>
                            <a:gd name="connsiteY170" fmla="*/ 577347 h 898848"/>
                            <a:gd name="connsiteX171" fmla="*/ 889727 w 1323963"/>
                            <a:gd name="connsiteY171" fmla="*/ 585698 h 898848"/>
                            <a:gd name="connsiteX172" fmla="*/ 860500 w 1323963"/>
                            <a:gd name="connsiteY172" fmla="*/ 594048 h 898848"/>
                            <a:gd name="connsiteX173" fmla="*/ 781168 w 1323963"/>
                            <a:gd name="connsiteY173" fmla="*/ 602399 h 898848"/>
                            <a:gd name="connsiteX174" fmla="*/ 434615 w 1323963"/>
                            <a:gd name="connsiteY174" fmla="*/ 598224 h 898848"/>
                            <a:gd name="connsiteX175" fmla="*/ 397037 w 1323963"/>
                            <a:gd name="connsiteY175" fmla="*/ 589873 h 898848"/>
                            <a:gd name="connsiteX176" fmla="*/ 384511 w 1323963"/>
                            <a:gd name="connsiteY176" fmla="*/ 581522 h 898848"/>
                            <a:gd name="connsiteX177" fmla="*/ 367809 w 1323963"/>
                            <a:gd name="connsiteY177" fmla="*/ 573172 h 898848"/>
                            <a:gd name="connsiteX178" fmla="*/ 334407 w 1323963"/>
                            <a:gd name="connsiteY178" fmla="*/ 552295 h 898848"/>
                            <a:gd name="connsiteX179" fmla="*/ 313530 w 1323963"/>
                            <a:gd name="connsiteY179" fmla="*/ 539769 h 898848"/>
                            <a:gd name="connsiteX180" fmla="*/ 305179 w 1323963"/>
                            <a:gd name="connsiteY180" fmla="*/ 527243 h 898848"/>
                            <a:gd name="connsiteX181" fmla="*/ 292653 w 1323963"/>
                            <a:gd name="connsiteY181" fmla="*/ 518892 h 898848"/>
                            <a:gd name="connsiteX182" fmla="*/ 275952 w 1323963"/>
                            <a:gd name="connsiteY182" fmla="*/ 502191 h 898848"/>
                            <a:gd name="connsiteX183" fmla="*/ 250900 w 1323963"/>
                            <a:gd name="connsiteY183" fmla="*/ 468788 h 898848"/>
                            <a:gd name="connsiteX184" fmla="*/ 246724 w 1323963"/>
                            <a:gd name="connsiteY184" fmla="*/ 447911 h 898848"/>
                            <a:gd name="connsiteX185" fmla="*/ 234198 w 1323963"/>
                            <a:gd name="connsiteY185" fmla="*/ 431210 h 898848"/>
                            <a:gd name="connsiteX186" fmla="*/ 209146 w 1323963"/>
                            <a:gd name="connsiteY186" fmla="*/ 393632 h 898848"/>
                            <a:gd name="connsiteX187" fmla="*/ 192445 w 1323963"/>
                            <a:gd name="connsiteY187" fmla="*/ 351879 h 898848"/>
                            <a:gd name="connsiteX188" fmla="*/ 171568 w 1323963"/>
                            <a:gd name="connsiteY188" fmla="*/ 322651 h 898848"/>
                            <a:gd name="connsiteX189" fmla="*/ 154867 w 1323963"/>
                            <a:gd name="connsiteY189" fmla="*/ 293424 h 898848"/>
                            <a:gd name="connsiteX190" fmla="*/ 138165 w 1323963"/>
                            <a:gd name="connsiteY190" fmla="*/ 272547 h 898848"/>
                            <a:gd name="connsiteX191" fmla="*/ 104763 w 1323963"/>
                            <a:gd name="connsiteY191" fmla="*/ 222443 h 898848"/>
                            <a:gd name="connsiteX192" fmla="*/ 96412 w 1323963"/>
                            <a:gd name="connsiteY192" fmla="*/ 209917 h 898848"/>
                            <a:gd name="connsiteX193" fmla="*/ 75535 w 1323963"/>
                            <a:gd name="connsiteY193" fmla="*/ 163988 h 898848"/>
                            <a:gd name="connsiteX194" fmla="*/ 63009 w 1323963"/>
                            <a:gd name="connsiteY194" fmla="*/ 147287 h 898848"/>
                            <a:gd name="connsiteX195" fmla="*/ 54659 w 1323963"/>
                            <a:gd name="connsiteY195" fmla="*/ 122235 h 898848"/>
                            <a:gd name="connsiteX196" fmla="*/ 67185 w 1323963"/>
                            <a:gd name="connsiteY196" fmla="*/ 239144 h 898848"/>
                            <a:gd name="connsiteX197" fmla="*/ 71360 w 1323963"/>
                            <a:gd name="connsiteY197" fmla="*/ 285073 h 898848"/>
                            <a:gd name="connsiteX198" fmla="*/ 79711 w 1323963"/>
                            <a:gd name="connsiteY198" fmla="*/ 322651 h 898848"/>
                            <a:gd name="connsiteX199" fmla="*/ 159042 w 1323963"/>
                            <a:gd name="connsiteY199" fmla="*/ 510542 h 898848"/>
                            <a:gd name="connsiteX200" fmla="*/ 192445 w 1323963"/>
                            <a:gd name="connsiteY200" fmla="*/ 564821 h 898848"/>
                            <a:gd name="connsiteX201" fmla="*/ 242549 w 1323963"/>
                            <a:gd name="connsiteY201" fmla="*/ 619100 h 898848"/>
                            <a:gd name="connsiteX202" fmla="*/ 321881 w 1323963"/>
                            <a:gd name="connsiteY202" fmla="*/ 702607 h 898848"/>
                            <a:gd name="connsiteX203" fmla="*/ 380335 w 1323963"/>
                            <a:gd name="connsiteY203" fmla="*/ 744361 h 898848"/>
                            <a:gd name="connsiteX204" fmla="*/ 397037 w 1323963"/>
                            <a:gd name="connsiteY204" fmla="*/ 756887 h 898848"/>
                            <a:gd name="connsiteX205" fmla="*/ 455491 w 1323963"/>
                            <a:gd name="connsiteY205" fmla="*/ 786114 h 898848"/>
                            <a:gd name="connsiteX206" fmla="*/ 509771 w 1323963"/>
                            <a:gd name="connsiteY206" fmla="*/ 819517 h 898848"/>
                            <a:gd name="connsiteX207" fmla="*/ 564050 w 1323963"/>
                            <a:gd name="connsiteY207" fmla="*/ 836218 h 898848"/>
                            <a:gd name="connsiteX208" fmla="*/ 609979 w 1323963"/>
                            <a:gd name="connsiteY208" fmla="*/ 861270 h 898848"/>
                            <a:gd name="connsiteX209" fmla="*/ 722713 w 1323963"/>
                            <a:gd name="connsiteY209" fmla="*/ 886322 h 898848"/>
                            <a:gd name="connsiteX210" fmla="*/ 864675 w 1323963"/>
                            <a:gd name="connsiteY210" fmla="*/ 898848 h 898848"/>
                            <a:gd name="connsiteX211" fmla="*/ 1119371 w 1323963"/>
                            <a:gd name="connsiteY211" fmla="*/ 886322 h 898848"/>
                            <a:gd name="connsiteX212" fmla="*/ 1202878 w 1323963"/>
                            <a:gd name="connsiteY212" fmla="*/ 836218 h 898848"/>
                            <a:gd name="connsiteX213" fmla="*/ 1240456 w 1323963"/>
                            <a:gd name="connsiteY213" fmla="*/ 798640 h 898848"/>
                            <a:gd name="connsiteX214" fmla="*/ 1252982 w 1323963"/>
                            <a:gd name="connsiteY214" fmla="*/ 773588 h 898848"/>
                            <a:gd name="connsiteX215" fmla="*/ 1273859 w 1323963"/>
                            <a:gd name="connsiteY215" fmla="*/ 740185 h 898848"/>
                            <a:gd name="connsiteX216" fmla="*/ 1286385 w 1323963"/>
                            <a:gd name="connsiteY216" fmla="*/ 702607 h 898848"/>
                            <a:gd name="connsiteX217" fmla="*/ 1307261 w 1323963"/>
                            <a:gd name="connsiteY217" fmla="*/ 644153 h 898848"/>
                            <a:gd name="connsiteX218" fmla="*/ 1311437 w 1323963"/>
                            <a:gd name="connsiteY218" fmla="*/ 598224 h 898848"/>
                            <a:gd name="connsiteX219" fmla="*/ 1319787 w 1323963"/>
                            <a:gd name="connsiteY219" fmla="*/ 560646 h 898848"/>
                            <a:gd name="connsiteX220" fmla="*/ 1323963 w 1323963"/>
                            <a:gd name="connsiteY220" fmla="*/ 376931 h 898848"/>
                            <a:gd name="connsiteX221" fmla="*/ 1319787 w 1323963"/>
                            <a:gd name="connsiteY221" fmla="*/ 93007 h 898848"/>
                            <a:gd name="connsiteX222" fmla="*/ 1315612 w 1323963"/>
                            <a:gd name="connsiteY222" fmla="*/ 122235 h 898848"/>
                            <a:gd name="connsiteX223" fmla="*/ 1307261 w 1323963"/>
                            <a:gd name="connsiteY223" fmla="*/ 159813 h 898848"/>
                            <a:gd name="connsiteX224" fmla="*/ 1294735 w 1323963"/>
                            <a:gd name="connsiteY224" fmla="*/ 239144 h 898848"/>
                            <a:gd name="connsiteX225" fmla="*/ 1273859 w 1323963"/>
                            <a:gd name="connsiteY225" fmla="*/ 364405 h 898848"/>
                            <a:gd name="connsiteX226" fmla="*/ 1248807 w 1323963"/>
                            <a:gd name="connsiteY226" fmla="*/ 510542 h 898848"/>
                            <a:gd name="connsiteX227" fmla="*/ 1211228 w 1323963"/>
                            <a:gd name="connsiteY227" fmla="*/ 631626 h 898848"/>
                            <a:gd name="connsiteX228" fmla="*/ 1177826 w 1323963"/>
                            <a:gd name="connsiteY228" fmla="*/ 731835 h 898848"/>
                            <a:gd name="connsiteX229" fmla="*/ 1161124 w 1323963"/>
                            <a:gd name="connsiteY229" fmla="*/ 752711 h 898848"/>
                            <a:gd name="connsiteX230" fmla="*/ 1136072 w 1323963"/>
                            <a:gd name="connsiteY230" fmla="*/ 790290 h 898848"/>
                            <a:gd name="connsiteX231" fmla="*/ 1123546 w 1323963"/>
                            <a:gd name="connsiteY231" fmla="*/ 806991 h 898848"/>
                            <a:gd name="connsiteX232" fmla="*/ 1098494 w 1323963"/>
                            <a:gd name="connsiteY232" fmla="*/ 823692 h 898848"/>
                            <a:gd name="connsiteX233" fmla="*/ 1014987 w 1323963"/>
                            <a:gd name="connsiteY233" fmla="*/ 848744 h 898848"/>
                            <a:gd name="connsiteX234" fmla="*/ 914779 w 1323963"/>
                            <a:gd name="connsiteY234" fmla="*/ 861270 h 898848"/>
                            <a:gd name="connsiteX235" fmla="*/ 835448 w 1323963"/>
                            <a:gd name="connsiteY235" fmla="*/ 873796 h 898848"/>
                            <a:gd name="connsiteX236" fmla="*/ 576576 w 1323963"/>
                            <a:gd name="connsiteY236" fmla="*/ 869621 h 898848"/>
                            <a:gd name="connsiteX237" fmla="*/ 543174 w 1323963"/>
                            <a:gd name="connsiteY237" fmla="*/ 857095 h 898848"/>
                            <a:gd name="connsiteX238" fmla="*/ 501420 w 1323963"/>
                            <a:gd name="connsiteY238" fmla="*/ 844569 h 898848"/>
                            <a:gd name="connsiteX239" fmla="*/ 468018 w 1323963"/>
                            <a:gd name="connsiteY239" fmla="*/ 832043 h 898848"/>
                            <a:gd name="connsiteX240" fmla="*/ 397037 w 1323963"/>
                            <a:gd name="connsiteY240" fmla="*/ 815342 h 898848"/>
                            <a:gd name="connsiteX241" fmla="*/ 367809 w 1323963"/>
                            <a:gd name="connsiteY241" fmla="*/ 806991 h 898848"/>
                            <a:gd name="connsiteX242" fmla="*/ 242549 w 1323963"/>
                            <a:gd name="connsiteY242" fmla="*/ 756887 h 898848"/>
                            <a:gd name="connsiteX243" fmla="*/ 188270 w 1323963"/>
                            <a:gd name="connsiteY243" fmla="*/ 719309 h 898848"/>
                            <a:gd name="connsiteX244" fmla="*/ 171568 w 1323963"/>
                            <a:gd name="connsiteY244" fmla="*/ 694257 h 898848"/>
                            <a:gd name="connsiteX245" fmla="*/ 154867 w 1323963"/>
                            <a:gd name="connsiteY245" fmla="*/ 656679 h 898848"/>
                            <a:gd name="connsiteX246" fmla="*/ 133990 w 1323963"/>
                            <a:gd name="connsiteY246" fmla="*/ 598224 h 898848"/>
                            <a:gd name="connsiteX247" fmla="*/ 117289 w 1323963"/>
                            <a:gd name="connsiteY247" fmla="*/ 539769 h 898848"/>
                            <a:gd name="connsiteX248" fmla="*/ 104763 w 1323963"/>
                            <a:gd name="connsiteY248" fmla="*/ 485490 h 898848"/>
                            <a:gd name="connsiteX249" fmla="*/ 96412 w 1323963"/>
                            <a:gd name="connsiteY249" fmla="*/ 460437 h 898848"/>
                            <a:gd name="connsiteX250" fmla="*/ 79711 w 1323963"/>
                            <a:gd name="connsiteY250" fmla="*/ 414509 h 898848"/>
                            <a:gd name="connsiteX251" fmla="*/ 71360 w 1323963"/>
                            <a:gd name="connsiteY251" fmla="*/ 376931 h 898848"/>
                            <a:gd name="connsiteX252" fmla="*/ 67185 w 1323963"/>
                            <a:gd name="connsiteY252" fmla="*/ 356054 h 898848"/>
                            <a:gd name="connsiteX253" fmla="*/ 46308 w 1323963"/>
                            <a:gd name="connsiteY253" fmla="*/ 297599 h 898848"/>
                            <a:gd name="connsiteX254" fmla="*/ 42133 w 1323963"/>
                            <a:gd name="connsiteY254" fmla="*/ 276722 h 898848"/>
                            <a:gd name="connsiteX255" fmla="*/ 37957 w 1323963"/>
                            <a:gd name="connsiteY255" fmla="*/ 264196 h 898848"/>
                            <a:gd name="connsiteX256" fmla="*/ 29607 w 1323963"/>
                            <a:gd name="connsiteY256" fmla="*/ 230794 h 898848"/>
                            <a:gd name="connsiteX257" fmla="*/ 25431 w 1323963"/>
                            <a:gd name="connsiteY257" fmla="*/ 209917 h 898848"/>
                            <a:gd name="connsiteX258" fmla="*/ 12905 w 1323963"/>
                            <a:gd name="connsiteY258" fmla="*/ 168163 h 898848"/>
                            <a:gd name="connsiteX259" fmla="*/ 4554 w 1323963"/>
                            <a:gd name="connsiteY259" fmla="*/ 151462 h 898848"/>
                            <a:gd name="connsiteX260" fmla="*/ 379 w 1323963"/>
                            <a:gd name="connsiteY260" fmla="*/ 63780 h 898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</a:cxnLst>
                          <a:rect l="l" t="t" r="r" b="b"/>
                          <a:pathLst>
                            <a:path w="1323963" h="898848">
                              <a:moveTo>
                                <a:pt x="58834" y="42903"/>
                              </a:moveTo>
                              <a:cubicBezTo>
                                <a:pt x="56638" y="62664"/>
                                <a:pt x="53357" y="93768"/>
                                <a:pt x="50483" y="113884"/>
                              </a:cubicBezTo>
                              <a:cubicBezTo>
                                <a:pt x="49286" y="122265"/>
                                <a:pt x="48144" y="130672"/>
                                <a:pt x="46308" y="138936"/>
                              </a:cubicBezTo>
                              <a:cubicBezTo>
                                <a:pt x="45353" y="143232"/>
                                <a:pt x="43200" y="147192"/>
                                <a:pt x="42133" y="151462"/>
                              </a:cubicBezTo>
                              <a:cubicBezTo>
                                <a:pt x="40412" y="158347"/>
                                <a:pt x="39349" y="165380"/>
                                <a:pt x="37957" y="172339"/>
                              </a:cubicBezTo>
                              <a:cubicBezTo>
                                <a:pt x="39648" y="206163"/>
                                <a:pt x="38294" y="261037"/>
                                <a:pt x="50483" y="297599"/>
                              </a:cubicBezTo>
                              <a:cubicBezTo>
                                <a:pt x="51875" y="301774"/>
                                <a:pt x="52925" y="306080"/>
                                <a:pt x="54659" y="310125"/>
                              </a:cubicBezTo>
                              <a:cubicBezTo>
                                <a:pt x="57111" y="315846"/>
                                <a:pt x="60226" y="321259"/>
                                <a:pt x="63009" y="326826"/>
                              </a:cubicBezTo>
                              <a:cubicBezTo>
                                <a:pt x="70546" y="372041"/>
                                <a:pt x="63137" y="335623"/>
                                <a:pt x="71360" y="364405"/>
                              </a:cubicBezTo>
                              <a:cubicBezTo>
                                <a:pt x="77594" y="386225"/>
                                <a:pt x="73089" y="378589"/>
                                <a:pt x="83886" y="401983"/>
                              </a:cubicBezTo>
                              <a:cubicBezTo>
                                <a:pt x="89103" y="413285"/>
                                <a:pt x="96650" y="423576"/>
                                <a:pt x="100587" y="435385"/>
                              </a:cubicBezTo>
                              <a:cubicBezTo>
                                <a:pt x="101979" y="439560"/>
                                <a:pt x="102626" y="444064"/>
                                <a:pt x="104763" y="447911"/>
                              </a:cubicBezTo>
                              <a:cubicBezTo>
                                <a:pt x="109637" y="456684"/>
                                <a:pt x="115897" y="464612"/>
                                <a:pt x="121464" y="472963"/>
                              </a:cubicBezTo>
                              <a:lnTo>
                                <a:pt x="129815" y="485490"/>
                              </a:lnTo>
                              <a:cubicBezTo>
                                <a:pt x="132598" y="489665"/>
                                <a:pt x="135921" y="493528"/>
                                <a:pt x="138165" y="498016"/>
                              </a:cubicBezTo>
                              <a:cubicBezTo>
                                <a:pt x="156294" y="534272"/>
                                <a:pt x="135344" y="496775"/>
                                <a:pt x="159042" y="527243"/>
                              </a:cubicBezTo>
                              <a:cubicBezTo>
                                <a:pt x="165204" y="535165"/>
                                <a:pt x="167393" y="546728"/>
                                <a:pt x="175744" y="552295"/>
                              </a:cubicBezTo>
                              <a:cubicBezTo>
                                <a:pt x="179919" y="555079"/>
                                <a:pt x="184415" y="557433"/>
                                <a:pt x="188270" y="560646"/>
                              </a:cubicBezTo>
                              <a:cubicBezTo>
                                <a:pt x="229322" y="594857"/>
                                <a:pt x="176294" y="552846"/>
                                <a:pt x="209146" y="585698"/>
                              </a:cubicBezTo>
                              <a:cubicBezTo>
                                <a:pt x="221785" y="598337"/>
                                <a:pt x="224043" y="597622"/>
                                <a:pt x="238374" y="602399"/>
                              </a:cubicBezTo>
                              <a:cubicBezTo>
                                <a:pt x="242549" y="605183"/>
                                <a:pt x="246495" y="608347"/>
                                <a:pt x="250900" y="610750"/>
                              </a:cubicBezTo>
                              <a:cubicBezTo>
                                <a:pt x="261828" y="616711"/>
                                <a:pt x="275500" y="618649"/>
                                <a:pt x="284302" y="627451"/>
                              </a:cubicBezTo>
                              <a:cubicBezTo>
                                <a:pt x="289869" y="633018"/>
                                <a:pt x="294253" y="640102"/>
                                <a:pt x="301004" y="644153"/>
                              </a:cubicBezTo>
                              <a:cubicBezTo>
                                <a:pt x="308552" y="648682"/>
                                <a:pt x="317784" y="649495"/>
                                <a:pt x="326056" y="652503"/>
                              </a:cubicBezTo>
                              <a:cubicBezTo>
                                <a:pt x="333100" y="655064"/>
                                <a:pt x="339889" y="658293"/>
                                <a:pt x="346933" y="660854"/>
                              </a:cubicBezTo>
                              <a:cubicBezTo>
                                <a:pt x="355205" y="663862"/>
                                <a:pt x="363812" y="665936"/>
                                <a:pt x="371985" y="669205"/>
                              </a:cubicBezTo>
                              <a:cubicBezTo>
                                <a:pt x="377764" y="671517"/>
                                <a:pt x="383020" y="674980"/>
                                <a:pt x="388686" y="677555"/>
                              </a:cubicBezTo>
                              <a:cubicBezTo>
                                <a:pt x="398335" y="681941"/>
                                <a:pt x="408334" y="685544"/>
                                <a:pt x="417913" y="690081"/>
                              </a:cubicBezTo>
                              <a:cubicBezTo>
                                <a:pt x="434788" y="698075"/>
                                <a:pt x="450303" y="709228"/>
                                <a:pt x="468018" y="715133"/>
                              </a:cubicBezTo>
                              <a:cubicBezTo>
                                <a:pt x="476369" y="717917"/>
                                <a:pt x="484578" y="721168"/>
                                <a:pt x="493070" y="723484"/>
                              </a:cubicBezTo>
                              <a:cubicBezTo>
                                <a:pt x="499916" y="725351"/>
                                <a:pt x="507157" y="725593"/>
                                <a:pt x="513946" y="727659"/>
                              </a:cubicBezTo>
                              <a:cubicBezTo>
                                <a:pt x="539209" y="735348"/>
                                <a:pt x="563054" y="748369"/>
                                <a:pt x="589102" y="752711"/>
                              </a:cubicBezTo>
                              <a:cubicBezTo>
                                <a:pt x="597274" y="754073"/>
                                <a:pt x="625871" y="758564"/>
                                <a:pt x="635031" y="761062"/>
                              </a:cubicBezTo>
                              <a:cubicBezTo>
                                <a:pt x="643523" y="763378"/>
                                <a:pt x="651591" y="767097"/>
                                <a:pt x="660083" y="769413"/>
                              </a:cubicBezTo>
                              <a:cubicBezTo>
                                <a:pt x="669251" y="771913"/>
                                <a:pt x="697831" y="776400"/>
                                <a:pt x="706012" y="777763"/>
                              </a:cubicBezTo>
                              <a:cubicBezTo>
                                <a:pt x="712971" y="781939"/>
                                <a:pt x="719473" y="786994"/>
                                <a:pt x="726889" y="790290"/>
                              </a:cubicBezTo>
                              <a:cubicBezTo>
                                <a:pt x="738850" y="795606"/>
                                <a:pt x="775152" y="798038"/>
                                <a:pt x="781168" y="798640"/>
                              </a:cubicBezTo>
                              <a:lnTo>
                                <a:pt x="827097" y="802816"/>
                              </a:lnTo>
                              <a:cubicBezTo>
                                <a:pt x="881376" y="801424"/>
                                <a:pt x="935769" y="802419"/>
                                <a:pt x="989935" y="798640"/>
                              </a:cubicBezTo>
                              <a:cubicBezTo>
                                <a:pt x="996144" y="798207"/>
                                <a:pt x="1000949" y="792818"/>
                                <a:pt x="1006637" y="790290"/>
                              </a:cubicBezTo>
                              <a:cubicBezTo>
                                <a:pt x="1024031" y="782559"/>
                                <a:pt x="1045790" y="776581"/>
                                <a:pt x="1060916" y="765237"/>
                              </a:cubicBezTo>
                              <a:cubicBezTo>
                                <a:pt x="1082597" y="748977"/>
                                <a:pt x="1071394" y="755823"/>
                                <a:pt x="1094319" y="744361"/>
                              </a:cubicBezTo>
                              <a:cubicBezTo>
                                <a:pt x="1115614" y="712420"/>
                                <a:pt x="1086409" y="751737"/>
                                <a:pt x="1119371" y="723484"/>
                              </a:cubicBezTo>
                              <a:cubicBezTo>
                                <a:pt x="1124654" y="718955"/>
                                <a:pt x="1127216" y="711932"/>
                                <a:pt x="1131897" y="706783"/>
                              </a:cubicBezTo>
                              <a:cubicBezTo>
                                <a:pt x="1141165" y="696588"/>
                                <a:pt x="1161124" y="677555"/>
                                <a:pt x="1161124" y="677555"/>
                              </a:cubicBezTo>
                              <a:cubicBezTo>
                                <a:pt x="1167901" y="657227"/>
                                <a:pt x="1162027" y="670448"/>
                                <a:pt x="1177826" y="648328"/>
                              </a:cubicBezTo>
                              <a:cubicBezTo>
                                <a:pt x="1187353" y="634990"/>
                                <a:pt x="1198142" y="616607"/>
                                <a:pt x="1202878" y="602399"/>
                              </a:cubicBezTo>
                              <a:cubicBezTo>
                                <a:pt x="1220421" y="549767"/>
                                <a:pt x="1202149" y="602949"/>
                                <a:pt x="1219579" y="556470"/>
                              </a:cubicBezTo>
                              <a:cubicBezTo>
                                <a:pt x="1221124" y="552349"/>
                                <a:pt x="1222209" y="548065"/>
                                <a:pt x="1223754" y="543944"/>
                              </a:cubicBezTo>
                              <a:cubicBezTo>
                                <a:pt x="1226386" y="536926"/>
                                <a:pt x="1229321" y="530027"/>
                                <a:pt x="1232105" y="523068"/>
                              </a:cubicBezTo>
                              <a:cubicBezTo>
                                <a:pt x="1243600" y="454110"/>
                                <a:pt x="1230175" y="526616"/>
                                <a:pt x="1240456" y="485490"/>
                              </a:cubicBezTo>
                              <a:cubicBezTo>
                                <a:pt x="1242177" y="478605"/>
                                <a:pt x="1242387" y="471346"/>
                                <a:pt x="1244631" y="464613"/>
                              </a:cubicBezTo>
                              <a:cubicBezTo>
                                <a:pt x="1246599" y="458708"/>
                                <a:pt x="1250198" y="453478"/>
                                <a:pt x="1252982" y="447911"/>
                              </a:cubicBezTo>
                              <a:cubicBezTo>
                                <a:pt x="1255766" y="428426"/>
                                <a:pt x="1259551" y="409059"/>
                                <a:pt x="1261333" y="389457"/>
                              </a:cubicBezTo>
                              <a:cubicBezTo>
                                <a:pt x="1270081" y="293216"/>
                                <a:pt x="1259959" y="326766"/>
                                <a:pt x="1273859" y="285073"/>
                              </a:cubicBezTo>
                              <a:cubicBezTo>
                                <a:pt x="1275251" y="275331"/>
                                <a:pt x="1276538" y="265573"/>
                                <a:pt x="1278034" y="255846"/>
                              </a:cubicBezTo>
                              <a:cubicBezTo>
                                <a:pt x="1279321" y="247479"/>
                                <a:pt x="1281012" y="239175"/>
                                <a:pt x="1282209" y="230794"/>
                              </a:cubicBezTo>
                              <a:cubicBezTo>
                                <a:pt x="1283796" y="219686"/>
                                <a:pt x="1284993" y="208525"/>
                                <a:pt x="1286385" y="197391"/>
                              </a:cubicBezTo>
                              <a:cubicBezTo>
                                <a:pt x="1287777" y="145895"/>
                                <a:pt x="1288050" y="94357"/>
                                <a:pt x="1290560" y="42903"/>
                              </a:cubicBezTo>
                              <a:cubicBezTo>
                                <a:pt x="1290840" y="37172"/>
                                <a:pt x="1293610" y="31829"/>
                                <a:pt x="1294735" y="26202"/>
                              </a:cubicBezTo>
                              <a:cubicBezTo>
                                <a:pt x="1296395" y="17901"/>
                                <a:pt x="1297519" y="9501"/>
                                <a:pt x="1298911" y="1150"/>
                              </a:cubicBezTo>
                              <a:cubicBezTo>
                                <a:pt x="1297519" y="88832"/>
                                <a:pt x="1298544" y="176586"/>
                                <a:pt x="1294735" y="264196"/>
                              </a:cubicBezTo>
                              <a:cubicBezTo>
                                <a:pt x="1294385" y="272254"/>
                                <a:pt x="1283273" y="297568"/>
                                <a:pt x="1278034" y="305950"/>
                              </a:cubicBezTo>
                              <a:cubicBezTo>
                                <a:pt x="1274346" y="311851"/>
                                <a:pt x="1269196" y="316750"/>
                                <a:pt x="1265508" y="322651"/>
                              </a:cubicBezTo>
                              <a:cubicBezTo>
                                <a:pt x="1262209" y="327929"/>
                                <a:pt x="1260359" y="334016"/>
                                <a:pt x="1257157" y="339353"/>
                              </a:cubicBezTo>
                              <a:cubicBezTo>
                                <a:pt x="1249412" y="352262"/>
                                <a:pt x="1239851" y="364022"/>
                                <a:pt x="1232105" y="376931"/>
                              </a:cubicBezTo>
                              <a:cubicBezTo>
                                <a:pt x="1216541" y="402870"/>
                                <a:pt x="1225317" y="392069"/>
                                <a:pt x="1207053" y="410333"/>
                              </a:cubicBezTo>
                              <a:cubicBezTo>
                                <a:pt x="1199421" y="433230"/>
                                <a:pt x="1206785" y="414158"/>
                                <a:pt x="1190352" y="443736"/>
                              </a:cubicBezTo>
                              <a:cubicBezTo>
                                <a:pt x="1187329" y="449177"/>
                                <a:pt x="1185024" y="454996"/>
                                <a:pt x="1182001" y="460437"/>
                              </a:cubicBezTo>
                              <a:cubicBezTo>
                                <a:pt x="1178060" y="467531"/>
                                <a:pt x="1173416" y="474220"/>
                                <a:pt x="1169475" y="481314"/>
                              </a:cubicBezTo>
                              <a:cubicBezTo>
                                <a:pt x="1166452" y="486755"/>
                                <a:pt x="1164742" y="492951"/>
                                <a:pt x="1161124" y="498016"/>
                              </a:cubicBezTo>
                              <a:cubicBezTo>
                                <a:pt x="1157692" y="502821"/>
                                <a:pt x="1152223" y="505881"/>
                                <a:pt x="1148598" y="510542"/>
                              </a:cubicBezTo>
                              <a:cubicBezTo>
                                <a:pt x="1119385" y="548102"/>
                                <a:pt x="1142328" y="523077"/>
                                <a:pt x="1123546" y="548120"/>
                              </a:cubicBezTo>
                              <a:cubicBezTo>
                                <a:pt x="1119371" y="553687"/>
                                <a:pt x="1115011" y="559120"/>
                                <a:pt x="1111020" y="564821"/>
                              </a:cubicBezTo>
                              <a:cubicBezTo>
                                <a:pt x="1107835" y="569371"/>
                                <a:pt x="1088293" y="600074"/>
                                <a:pt x="1081793" y="606574"/>
                              </a:cubicBezTo>
                              <a:cubicBezTo>
                                <a:pt x="1078245" y="610122"/>
                                <a:pt x="1073018" y="611591"/>
                                <a:pt x="1069267" y="614925"/>
                              </a:cubicBezTo>
                              <a:cubicBezTo>
                                <a:pt x="1060440" y="622771"/>
                                <a:pt x="1052566" y="631626"/>
                                <a:pt x="1044215" y="639977"/>
                              </a:cubicBezTo>
                              <a:lnTo>
                                <a:pt x="1027513" y="656679"/>
                              </a:lnTo>
                              <a:cubicBezTo>
                                <a:pt x="1014244" y="669948"/>
                                <a:pt x="991489" y="693739"/>
                                <a:pt x="977409" y="698432"/>
                              </a:cubicBezTo>
                              <a:lnTo>
                                <a:pt x="964883" y="702607"/>
                              </a:lnTo>
                              <a:cubicBezTo>
                                <a:pt x="956532" y="708174"/>
                                <a:pt x="948808" y="714821"/>
                                <a:pt x="939831" y="719309"/>
                              </a:cubicBezTo>
                              <a:cubicBezTo>
                                <a:pt x="934699" y="721875"/>
                                <a:pt x="928574" y="721669"/>
                                <a:pt x="923130" y="723484"/>
                              </a:cubicBezTo>
                              <a:cubicBezTo>
                                <a:pt x="882897" y="736895"/>
                                <a:pt x="922631" y="728439"/>
                                <a:pt x="877201" y="736010"/>
                              </a:cubicBezTo>
                              <a:cubicBezTo>
                                <a:pt x="870548" y="738228"/>
                                <a:pt x="836626" y="750603"/>
                                <a:pt x="822922" y="752711"/>
                              </a:cubicBezTo>
                              <a:cubicBezTo>
                                <a:pt x="810465" y="754627"/>
                                <a:pt x="797870" y="755495"/>
                                <a:pt x="785344" y="756887"/>
                              </a:cubicBezTo>
                              <a:lnTo>
                                <a:pt x="589102" y="752711"/>
                              </a:lnTo>
                              <a:cubicBezTo>
                                <a:pt x="584704" y="752535"/>
                                <a:pt x="580933" y="749158"/>
                                <a:pt x="576576" y="748536"/>
                              </a:cubicBezTo>
                              <a:cubicBezTo>
                                <a:pt x="561358" y="746362"/>
                                <a:pt x="545957" y="745753"/>
                                <a:pt x="530648" y="744361"/>
                              </a:cubicBezTo>
                              <a:cubicBezTo>
                                <a:pt x="522297" y="740186"/>
                                <a:pt x="513757" y="736369"/>
                                <a:pt x="505596" y="731835"/>
                              </a:cubicBezTo>
                              <a:cubicBezTo>
                                <a:pt x="501209" y="729398"/>
                                <a:pt x="497796" y="725172"/>
                                <a:pt x="493070" y="723484"/>
                              </a:cubicBezTo>
                              <a:cubicBezTo>
                                <a:pt x="478126" y="718147"/>
                                <a:pt x="462451" y="715133"/>
                                <a:pt x="447141" y="710958"/>
                              </a:cubicBezTo>
                              <a:cubicBezTo>
                                <a:pt x="440182" y="706783"/>
                                <a:pt x="434067" y="700661"/>
                                <a:pt x="426264" y="698432"/>
                              </a:cubicBezTo>
                              <a:cubicBezTo>
                                <a:pt x="414146" y="694970"/>
                                <a:pt x="401118" y="696329"/>
                                <a:pt x="388686" y="694257"/>
                              </a:cubicBezTo>
                              <a:cubicBezTo>
                                <a:pt x="384345" y="693533"/>
                                <a:pt x="380335" y="691473"/>
                                <a:pt x="376160" y="690081"/>
                              </a:cubicBezTo>
                              <a:cubicBezTo>
                                <a:pt x="370593" y="681730"/>
                                <a:pt x="367488" y="671051"/>
                                <a:pt x="359459" y="665029"/>
                              </a:cubicBezTo>
                              <a:cubicBezTo>
                                <a:pt x="349946" y="657894"/>
                                <a:pt x="336692" y="657821"/>
                                <a:pt x="326056" y="652503"/>
                              </a:cubicBezTo>
                              <a:cubicBezTo>
                                <a:pt x="249888" y="614420"/>
                                <a:pt x="377303" y="659279"/>
                                <a:pt x="246724" y="619100"/>
                              </a:cubicBezTo>
                              <a:cubicBezTo>
                                <a:pt x="235389" y="611544"/>
                                <a:pt x="225599" y="606201"/>
                                <a:pt x="217497" y="594048"/>
                              </a:cubicBezTo>
                              <a:cubicBezTo>
                                <a:pt x="213340" y="587812"/>
                                <a:pt x="211930" y="580131"/>
                                <a:pt x="209146" y="573172"/>
                              </a:cubicBezTo>
                              <a:cubicBezTo>
                                <a:pt x="206018" y="548147"/>
                                <a:pt x="204723" y="515998"/>
                                <a:pt x="196620" y="489665"/>
                              </a:cubicBezTo>
                              <a:cubicBezTo>
                                <a:pt x="187170" y="458954"/>
                                <a:pt x="167393" y="397807"/>
                                <a:pt x="167393" y="397807"/>
                              </a:cubicBezTo>
                              <a:cubicBezTo>
                                <a:pt x="166001" y="332393"/>
                                <a:pt x="166019" y="266934"/>
                                <a:pt x="163218" y="201566"/>
                              </a:cubicBezTo>
                              <a:cubicBezTo>
                                <a:pt x="161842" y="169464"/>
                                <a:pt x="158416" y="137468"/>
                                <a:pt x="154867" y="105533"/>
                              </a:cubicBezTo>
                              <a:cubicBezTo>
                                <a:pt x="154233" y="99830"/>
                                <a:pt x="152951" y="94106"/>
                                <a:pt x="150691" y="88832"/>
                              </a:cubicBezTo>
                              <a:cubicBezTo>
                                <a:pt x="120923" y="19373"/>
                                <a:pt x="172935" y="168088"/>
                                <a:pt x="133990" y="51254"/>
                              </a:cubicBezTo>
                              <a:lnTo>
                                <a:pt x="129815" y="38728"/>
                              </a:lnTo>
                              <a:cubicBezTo>
                                <a:pt x="115306" y="125767"/>
                                <a:pt x="120064" y="86650"/>
                                <a:pt x="133990" y="264196"/>
                              </a:cubicBezTo>
                              <a:cubicBezTo>
                                <a:pt x="134382" y="269199"/>
                                <a:pt x="139557" y="272547"/>
                                <a:pt x="142341" y="276722"/>
                              </a:cubicBezTo>
                              <a:cubicBezTo>
                                <a:pt x="153547" y="343965"/>
                                <a:pt x="134508" y="244864"/>
                                <a:pt x="167393" y="343528"/>
                              </a:cubicBezTo>
                              <a:cubicBezTo>
                                <a:pt x="168785" y="347703"/>
                                <a:pt x="170578" y="351766"/>
                                <a:pt x="171568" y="356054"/>
                              </a:cubicBezTo>
                              <a:cubicBezTo>
                                <a:pt x="174760" y="369884"/>
                                <a:pt x="174648" y="384629"/>
                                <a:pt x="179919" y="397807"/>
                              </a:cubicBezTo>
                              <a:cubicBezTo>
                                <a:pt x="192002" y="428015"/>
                                <a:pt x="207011" y="441067"/>
                                <a:pt x="225848" y="464613"/>
                              </a:cubicBezTo>
                              <a:cubicBezTo>
                                <a:pt x="230195" y="470047"/>
                                <a:pt x="233091" y="476785"/>
                                <a:pt x="238374" y="481314"/>
                              </a:cubicBezTo>
                              <a:cubicBezTo>
                                <a:pt x="308705" y="541598"/>
                                <a:pt x="210277" y="446151"/>
                                <a:pt x="267601" y="498016"/>
                              </a:cubicBezTo>
                              <a:cubicBezTo>
                                <a:pt x="293153" y="521135"/>
                                <a:pt x="314086" y="549882"/>
                                <a:pt x="342757" y="568996"/>
                              </a:cubicBezTo>
                              <a:lnTo>
                                <a:pt x="405387" y="610750"/>
                              </a:lnTo>
                              <a:lnTo>
                                <a:pt x="430439" y="627451"/>
                              </a:lnTo>
                              <a:cubicBezTo>
                                <a:pt x="434614" y="633018"/>
                                <a:pt x="437302" y="640108"/>
                                <a:pt x="442965" y="644153"/>
                              </a:cubicBezTo>
                              <a:cubicBezTo>
                                <a:pt x="447635" y="647488"/>
                                <a:pt x="454392" y="646067"/>
                                <a:pt x="459667" y="648328"/>
                              </a:cubicBezTo>
                              <a:cubicBezTo>
                                <a:pt x="473969" y="654458"/>
                                <a:pt x="487502" y="662246"/>
                                <a:pt x="501420" y="669205"/>
                              </a:cubicBezTo>
                              <a:cubicBezTo>
                                <a:pt x="506987" y="671989"/>
                                <a:pt x="512401" y="675103"/>
                                <a:pt x="518122" y="677555"/>
                              </a:cubicBezTo>
                              <a:cubicBezTo>
                                <a:pt x="527864" y="681730"/>
                                <a:pt x="537869" y="685341"/>
                                <a:pt x="547349" y="690081"/>
                              </a:cubicBezTo>
                              <a:cubicBezTo>
                                <a:pt x="573161" y="702987"/>
                                <a:pt x="545760" y="694589"/>
                                <a:pt x="576576" y="715133"/>
                              </a:cubicBezTo>
                              <a:cubicBezTo>
                                <a:pt x="601887" y="732007"/>
                                <a:pt x="622672" y="735643"/>
                                <a:pt x="651733" y="744361"/>
                              </a:cubicBezTo>
                              <a:cubicBezTo>
                                <a:pt x="706418" y="780817"/>
                                <a:pt x="648331" y="746009"/>
                                <a:pt x="756116" y="781939"/>
                              </a:cubicBezTo>
                              <a:cubicBezTo>
                                <a:pt x="772100" y="787267"/>
                                <a:pt x="782090" y="791309"/>
                                <a:pt x="797870" y="794465"/>
                              </a:cubicBezTo>
                              <a:cubicBezTo>
                                <a:pt x="806171" y="796125"/>
                                <a:pt x="814593" y="797126"/>
                                <a:pt x="822922" y="798640"/>
                              </a:cubicBezTo>
                              <a:cubicBezTo>
                                <a:pt x="829904" y="799910"/>
                                <a:pt x="836839" y="801424"/>
                                <a:pt x="843798" y="802816"/>
                              </a:cubicBezTo>
                              <a:cubicBezTo>
                                <a:pt x="886943" y="800032"/>
                                <a:pt x="930388" y="800255"/>
                                <a:pt x="973234" y="794465"/>
                              </a:cubicBezTo>
                              <a:cubicBezTo>
                                <a:pt x="982486" y="793215"/>
                                <a:pt x="990090" y="786410"/>
                                <a:pt x="998286" y="781939"/>
                              </a:cubicBezTo>
                              <a:cubicBezTo>
                                <a:pt x="1018657" y="770828"/>
                                <a:pt x="1023679" y="765780"/>
                                <a:pt x="1044215" y="752711"/>
                              </a:cubicBezTo>
                              <a:cubicBezTo>
                                <a:pt x="1051061" y="748354"/>
                                <a:pt x="1058132" y="744360"/>
                                <a:pt x="1065091" y="740185"/>
                              </a:cubicBezTo>
                              <a:cubicBezTo>
                                <a:pt x="1092860" y="705477"/>
                                <a:pt x="1075491" y="725611"/>
                                <a:pt x="1119371" y="681731"/>
                              </a:cubicBezTo>
                              <a:cubicBezTo>
                                <a:pt x="1123546" y="677556"/>
                                <a:pt x="1128622" y="674118"/>
                                <a:pt x="1131897" y="669205"/>
                              </a:cubicBezTo>
                              <a:cubicBezTo>
                                <a:pt x="1137464" y="660854"/>
                                <a:pt x="1142695" y="652270"/>
                                <a:pt x="1148598" y="644153"/>
                              </a:cubicBezTo>
                              <a:cubicBezTo>
                                <a:pt x="1153840" y="636946"/>
                                <a:pt x="1160515" y="630795"/>
                                <a:pt x="1165300" y="623276"/>
                              </a:cubicBezTo>
                              <a:cubicBezTo>
                                <a:pt x="1181930" y="597143"/>
                                <a:pt x="1174716" y="600677"/>
                                <a:pt x="1186176" y="573172"/>
                              </a:cubicBezTo>
                              <a:cubicBezTo>
                                <a:pt x="1189767" y="564554"/>
                                <a:pt x="1194839" y="556619"/>
                                <a:pt x="1198702" y="548120"/>
                              </a:cubicBezTo>
                              <a:cubicBezTo>
                                <a:pt x="1201804" y="541297"/>
                                <a:pt x="1203951" y="534066"/>
                                <a:pt x="1207053" y="527243"/>
                              </a:cubicBezTo>
                              <a:cubicBezTo>
                                <a:pt x="1210916" y="518744"/>
                                <a:pt x="1216227" y="510905"/>
                                <a:pt x="1219579" y="502191"/>
                              </a:cubicBezTo>
                              <a:cubicBezTo>
                                <a:pt x="1224566" y="489224"/>
                                <a:pt x="1229664" y="466731"/>
                                <a:pt x="1232105" y="452087"/>
                              </a:cubicBezTo>
                              <a:cubicBezTo>
                                <a:pt x="1233723" y="442379"/>
                                <a:pt x="1234351" y="432509"/>
                                <a:pt x="1236281" y="422859"/>
                              </a:cubicBezTo>
                              <a:cubicBezTo>
                                <a:pt x="1239923" y="404651"/>
                                <a:pt x="1244632" y="386673"/>
                                <a:pt x="1248807" y="368580"/>
                              </a:cubicBezTo>
                              <a:cubicBezTo>
                                <a:pt x="1250798" y="350658"/>
                                <a:pt x="1253754" y="320491"/>
                                <a:pt x="1257157" y="301774"/>
                              </a:cubicBezTo>
                              <a:cubicBezTo>
                                <a:pt x="1258184" y="296128"/>
                                <a:pt x="1259941" y="290640"/>
                                <a:pt x="1261333" y="285073"/>
                              </a:cubicBezTo>
                              <a:cubicBezTo>
                                <a:pt x="1262725" y="269763"/>
                                <a:pt x="1263601" y="254398"/>
                                <a:pt x="1265508" y="239144"/>
                              </a:cubicBezTo>
                              <a:cubicBezTo>
                                <a:pt x="1266388" y="232102"/>
                                <a:pt x="1269177" y="225346"/>
                                <a:pt x="1269683" y="218268"/>
                              </a:cubicBezTo>
                              <a:cubicBezTo>
                                <a:pt x="1273773" y="161008"/>
                                <a:pt x="1270086" y="136524"/>
                                <a:pt x="1278034" y="88832"/>
                              </a:cubicBezTo>
                              <a:cubicBezTo>
                                <a:pt x="1278977" y="83172"/>
                                <a:pt x="1280817" y="77698"/>
                                <a:pt x="1282209" y="72131"/>
                              </a:cubicBezTo>
                              <a:cubicBezTo>
                                <a:pt x="1280817" y="48471"/>
                                <a:pt x="1281638" y="24576"/>
                                <a:pt x="1278034" y="1150"/>
                              </a:cubicBezTo>
                              <a:cubicBezTo>
                                <a:pt x="1277162" y="-4522"/>
                                <a:pt x="1275435" y="12333"/>
                                <a:pt x="1273859" y="17851"/>
                              </a:cubicBezTo>
                              <a:cubicBezTo>
                                <a:pt x="1267084" y="41565"/>
                                <a:pt x="1258332" y="64757"/>
                                <a:pt x="1252982" y="88832"/>
                              </a:cubicBezTo>
                              <a:cubicBezTo>
                                <a:pt x="1246011" y="120200"/>
                                <a:pt x="1242043" y="140869"/>
                                <a:pt x="1232105" y="172339"/>
                              </a:cubicBezTo>
                              <a:cubicBezTo>
                                <a:pt x="1228524" y="183678"/>
                                <a:pt x="1223754" y="194608"/>
                                <a:pt x="1219579" y="205742"/>
                              </a:cubicBezTo>
                              <a:cubicBezTo>
                                <a:pt x="1211150" y="264747"/>
                                <a:pt x="1220859" y="203944"/>
                                <a:pt x="1207053" y="268372"/>
                              </a:cubicBezTo>
                              <a:cubicBezTo>
                                <a:pt x="1204645" y="279609"/>
                                <a:pt x="1203094" y="298412"/>
                                <a:pt x="1198702" y="310125"/>
                              </a:cubicBezTo>
                              <a:cubicBezTo>
                                <a:pt x="1196517" y="315953"/>
                                <a:pt x="1193135" y="321259"/>
                                <a:pt x="1190352" y="326826"/>
                              </a:cubicBezTo>
                              <a:cubicBezTo>
                                <a:pt x="1178065" y="388251"/>
                                <a:pt x="1199294" y="291643"/>
                                <a:pt x="1169475" y="381106"/>
                              </a:cubicBezTo>
                              <a:cubicBezTo>
                                <a:pt x="1168083" y="385281"/>
                                <a:pt x="1167484" y="389811"/>
                                <a:pt x="1165300" y="393632"/>
                              </a:cubicBezTo>
                              <a:cubicBezTo>
                                <a:pt x="1161847" y="399674"/>
                                <a:pt x="1156634" y="404543"/>
                                <a:pt x="1152774" y="410333"/>
                              </a:cubicBezTo>
                              <a:cubicBezTo>
                                <a:pt x="1148272" y="417085"/>
                                <a:pt x="1144549" y="424328"/>
                                <a:pt x="1140248" y="431210"/>
                              </a:cubicBezTo>
                              <a:cubicBezTo>
                                <a:pt x="1137588" y="435465"/>
                                <a:pt x="1134557" y="439481"/>
                                <a:pt x="1131897" y="443736"/>
                              </a:cubicBezTo>
                              <a:cubicBezTo>
                                <a:pt x="1127596" y="450618"/>
                                <a:pt x="1124240" y="458121"/>
                                <a:pt x="1119371" y="464613"/>
                              </a:cubicBezTo>
                              <a:cubicBezTo>
                                <a:pt x="1115828" y="469337"/>
                                <a:pt x="1110277" y="472334"/>
                                <a:pt x="1106845" y="477139"/>
                              </a:cubicBezTo>
                              <a:cubicBezTo>
                                <a:pt x="1084801" y="508000"/>
                                <a:pt x="1115303" y="481233"/>
                                <a:pt x="1081793" y="506366"/>
                              </a:cubicBezTo>
                              <a:cubicBezTo>
                                <a:pt x="1080401" y="510541"/>
                                <a:pt x="1080367" y="515455"/>
                                <a:pt x="1077618" y="518892"/>
                              </a:cubicBezTo>
                              <a:cubicBezTo>
                                <a:pt x="1074483" y="522811"/>
                                <a:pt x="1069497" y="524840"/>
                                <a:pt x="1065091" y="527243"/>
                              </a:cubicBezTo>
                              <a:cubicBezTo>
                                <a:pt x="1054163" y="533204"/>
                                <a:pt x="1042823" y="538377"/>
                                <a:pt x="1031689" y="543944"/>
                              </a:cubicBezTo>
                              <a:cubicBezTo>
                                <a:pt x="1026122" y="546728"/>
                                <a:pt x="1020892" y="550327"/>
                                <a:pt x="1014987" y="552295"/>
                              </a:cubicBezTo>
                              <a:cubicBezTo>
                                <a:pt x="952256" y="573206"/>
                                <a:pt x="1030706" y="547459"/>
                                <a:pt x="960708" y="568996"/>
                              </a:cubicBezTo>
                              <a:cubicBezTo>
                                <a:pt x="952295" y="571585"/>
                                <a:pt x="944224" y="575331"/>
                                <a:pt x="935656" y="577347"/>
                              </a:cubicBezTo>
                              <a:cubicBezTo>
                                <a:pt x="920509" y="580911"/>
                                <a:pt x="904917" y="582322"/>
                                <a:pt x="889727" y="585698"/>
                              </a:cubicBezTo>
                              <a:cubicBezTo>
                                <a:pt x="879836" y="587896"/>
                                <a:pt x="870407" y="591925"/>
                                <a:pt x="860500" y="594048"/>
                              </a:cubicBezTo>
                              <a:cubicBezTo>
                                <a:pt x="839665" y="598513"/>
                                <a:pt x="798535" y="600952"/>
                                <a:pt x="781168" y="602399"/>
                              </a:cubicBezTo>
                              <a:cubicBezTo>
                                <a:pt x="665650" y="601007"/>
                                <a:pt x="550080" y="601989"/>
                                <a:pt x="434615" y="598224"/>
                              </a:cubicBezTo>
                              <a:cubicBezTo>
                                <a:pt x="421790" y="597806"/>
                                <a:pt x="409210" y="593931"/>
                                <a:pt x="397037" y="589873"/>
                              </a:cubicBezTo>
                              <a:cubicBezTo>
                                <a:pt x="392276" y="588286"/>
                                <a:pt x="388868" y="584012"/>
                                <a:pt x="384511" y="581522"/>
                              </a:cubicBezTo>
                              <a:cubicBezTo>
                                <a:pt x="379107" y="578434"/>
                                <a:pt x="373250" y="576195"/>
                                <a:pt x="367809" y="573172"/>
                              </a:cubicBezTo>
                              <a:cubicBezTo>
                                <a:pt x="340043" y="557747"/>
                                <a:pt x="355285" y="565344"/>
                                <a:pt x="334407" y="552295"/>
                              </a:cubicBezTo>
                              <a:cubicBezTo>
                                <a:pt x="327525" y="547994"/>
                                <a:pt x="320489" y="543944"/>
                                <a:pt x="313530" y="539769"/>
                              </a:cubicBezTo>
                              <a:cubicBezTo>
                                <a:pt x="310746" y="535594"/>
                                <a:pt x="308727" y="530791"/>
                                <a:pt x="305179" y="527243"/>
                              </a:cubicBezTo>
                              <a:cubicBezTo>
                                <a:pt x="301631" y="523695"/>
                                <a:pt x="296463" y="522158"/>
                                <a:pt x="292653" y="518892"/>
                              </a:cubicBezTo>
                              <a:cubicBezTo>
                                <a:pt x="286675" y="513768"/>
                                <a:pt x="280992" y="508239"/>
                                <a:pt x="275952" y="502191"/>
                              </a:cubicBezTo>
                              <a:cubicBezTo>
                                <a:pt x="267042" y="491499"/>
                                <a:pt x="250900" y="468788"/>
                                <a:pt x="250900" y="468788"/>
                              </a:cubicBezTo>
                              <a:cubicBezTo>
                                <a:pt x="249508" y="461829"/>
                                <a:pt x="249606" y="454396"/>
                                <a:pt x="246724" y="447911"/>
                              </a:cubicBezTo>
                              <a:cubicBezTo>
                                <a:pt x="243898" y="441552"/>
                                <a:pt x="237886" y="437111"/>
                                <a:pt x="234198" y="431210"/>
                              </a:cubicBezTo>
                              <a:cubicBezTo>
                                <a:pt x="207764" y="388914"/>
                                <a:pt x="249924" y="444604"/>
                                <a:pt x="209146" y="393632"/>
                              </a:cubicBezTo>
                              <a:cubicBezTo>
                                <a:pt x="204039" y="378310"/>
                                <a:pt x="201048" y="365398"/>
                                <a:pt x="192445" y="351879"/>
                              </a:cubicBezTo>
                              <a:cubicBezTo>
                                <a:pt x="186017" y="341778"/>
                                <a:pt x="178042" y="332722"/>
                                <a:pt x="171568" y="322651"/>
                              </a:cubicBezTo>
                              <a:cubicBezTo>
                                <a:pt x="165500" y="313212"/>
                                <a:pt x="161091" y="302760"/>
                                <a:pt x="154867" y="293424"/>
                              </a:cubicBezTo>
                              <a:cubicBezTo>
                                <a:pt x="149924" y="286009"/>
                                <a:pt x="143304" y="279828"/>
                                <a:pt x="138165" y="272547"/>
                              </a:cubicBezTo>
                              <a:cubicBezTo>
                                <a:pt x="126590" y="256148"/>
                                <a:pt x="115897" y="239144"/>
                                <a:pt x="104763" y="222443"/>
                              </a:cubicBezTo>
                              <a:cubicBezTo>
                                <a:pt x="101979" y="218268"/>
                                <a:pt x="98276" y="214576"/>
                                <a:pt x="96412" y="209917"/>
                              </a:cubicBezTo>
                              <a:cubicBezTo>
                                <a:pt x="89693" y="193119"/>
                                <a:pt x="85061" y="179865"/>
                                <a:pt x="75535" y="163988"/>
                              </a:cubicBezTo>
                              <a:cubicBezTo>
                                <a:pt x="71955" y="158021"/>
                                <a:pt x="67184" y="152854"/>
                                <a:pt x="63009" y="147287"/>
                              </a:cubicBezTo>
                              <a:cubicBezTo>
                                <a:pt x="60226" y="138936"/>
                                <a:pt x="54142" y="113448"/>
                                <a:pt x="54659" y="122235"/>
                              </a:cubicBezTo>
                              <a:cubicBezTo>
                                <a:pt x="59748" y="208750"/>
                                <a:pt x="54594" y="169897"/>
                                <a:pt x="67185" y="239144"/>
                              </a:cubicBezTo>
                              <a:cubicBezTo>
                                <a:pt x="68577" y="254454"/>
                                <a:pt x="69080" y="269870"/>
                                <a:pt x="71360" y="285073"/>
                              </a:cubicBezTo>
                              <a:cubicBezTo>
                                <a:pt x="73263" y="297763"/>
                                <a:pt x="76299" y="310281"/>
                                <a:pt x="79711" y="322651"/>
                              </a:cubicBezTo>
                              <a:cubicBezTo>
                                <a:pt x="103259" y="408013"/>
                                <a:pt x="108592" y="428562"/>
                                <a:pt x="159042" y="510542"/>
                              </a:cubicBezTo>
                              <a:cubicBezTo>
                                <a:pt x="170176" y="528635"/>
                                <a:pt x="179492" y="547982"/>
                                <a:pt x="192445" y="564821"/>
                              </a:cubicBezTo>
                              <a:cubicBezTo>
                                <a:pt x="207458" y="584338"/>
                                <a:pt x="226335" y="600569"/>
                                <a:pt x="242549" y="619100"/>
                              </a:cubicBezTo>
                              <a:cubicBezTo>
                                <a:pt x="284762" y="667344"/>
                                <a:pt x="272260" y="663323"/>
                                <a:pt x="321881" y="702607"/>
                              </a:cubicBezTo>
                              <a:cubicBezTo>
                                <a:pt x="340655" y="717470"/>
                                <a:pt x="360923" y="730341"/>
                                <a:pt x="380335" y="744361"/>
                              </a:cubicBezTo>
                              <a:cubicBezTo>
                                <a:pt x="385977" y="748436"/>
                                <a:pt x="390813" y="753775"/>
                                <a:pt x="397037" y="756887"/>
                              </a:cubicBezTo>
                              <a:cubicBezTo>
                                <a:pt x="416522" y="766629"/>
                                <a:pt x="436448" y="775535"/>
                                <a:pt x="455491" y="786114"/>
                              </a:cubicBezTo>
                              <a:cubicBezTo>
                                <a:pt x="474062" y="796431"/>
                                <a:pt x="490482" y="810614"/>
                                <a:pt x="509771" y="819517"/>
                              </a:cubicBezTo>
                              <a:cubicBezTo>
                                <a:pt x="526959" y="827450"/>
                                <a:pt x="546576" y="828937"/>
                                <a:pt x="564050" y="836218"/>
                              </a:cubicBezTo>
                              <a:cubicBezTo>
                                <a:pt x="580148" y="842925"/>
                                <a:pt x="593787" y="854793"/>
                                <a:pt x="609979" y="861270"/>
                              </a:cubicBezTo>
                              <a:cubicBezTo>
                                <a:pt x="644710" y="875162"/>
                                <a:pt x="685736" y="881972"/>
                                <a:pt x="722713" y="886322"/>
                              </a:cubicBezTo>
                              <a:cubicBezTo>
                                <a:pt x="770290" y="891919"/>
                                <a:pt x="817076" y="895187"/>
                                <a:pt x="864675" y="898848"/>
                              </a:cubicBezTo>
                              <a:cubicBezTo>
                                <a:pt x="949574" y="894673"/>
                                <a:pt x="1035115" y="897556"/>
                                <a:pt x="1119371" y="886322"/>
                              </a:cubicBezTo>
                              <a:cubicBezTo>
                                <a:pt x="1145834" y="882794"/>
                                <a:pt x="1181905" y="855793"/>
                                <a:pt x="1202878" y="836218"/>
                              </a:cubicBezTo>
                              <a:cubicBezTo>
                                <a:pt x="1215828" y="824131"/>
                                <a:pt x="1229390" y="812473"/>
                                <a:pt x="1240456" y="798640"/>
                              </a:cubicBezTo>
                              <a:cubicBezTo>
                                <a:pt x="1246288" y="791350"/>
                                <a:pt x="1248350" y="781694"/>
                                <a:pt x="1252982" y="773588"/>
                              </a:cubicBezTo>
                              <a:cubicBezTo>
                                <a:pt x="1259496" y="762188"/>
                                <a:pt x="1268268" y="752065"/>
                                <a:pt x="1273859" y="740185"/>
                              </a:cubicBezTo>
                              <a:cubicBezTo>
                                <a:pt x="1279481" y="728238"/>
                                <a:pt x="1281749" y="714970"/>
                                <a:pt x="1286385" y="702607"/>
                              </a:cubicBezTo>
                              <a:cubicBezTo>
                                <a:pt x="1309507" y="640947"/>
                                <a:pt x="1289685" y="705672"/>
                                <a:pt x="1307261" y="644153"/>
                              </a:cubicBezTo>
                              <a:cubicBezTo>
                                <a:pt x="1308653" y="628843"/>
                                <a:pt x="1309157" y="613427"/>
                                <a:pt x="1311437" y="598224"/>
                              </a:cubicBezTo>
                              <a:cubicBezTo>
                                <a:pt x="1313340" y="585534"/>
                                <a:pt x="1319062" y="573457"/>
                                <a:pt x="1319787" y="560646"/>
                              </a:cubicBezTo>
                              <a:cubicBezTo>
                                <a:pt x="1323249" y="499490"/>
                                <a:pt x="1322571" y="438169"/>
                                <a:pt x="1323963" y="376931"/>
                              </a:cubicBezTo>
                              <a:cubicBezTo>
                                <a:pt x="1322571" y="282290"/>
                                <a:pt x="1322889" y="187608"/>
                                <a:pt x="1319787" y="93007"/>
                              </a:cubicBezTo>
                              <a:cubicBezTo>
                                <a:pt x="1319464" y="83171"/>
                                <a:pt x="1317426" y="112562"/>
                                <a:pt x="1315612" y="122235"/>
                              </a:cubicBezTo>
                              <a:cubicBezTo>
                                <a:pt x="1313247" y="134847"/>
                                <a:pt x="1309517" y="147181"/>
                                <a:pt x="1307261" y="159813"/>
                              </a:cubicBezTo>
                              <a:cubicBezTo>
                                <a:pt x="1302555" y="186167"/>
                                <a:pt x="1298630" y="212658"/>
                                <a:pt x="1294735" y="239144"/>
                              </a:cubicBezTo>
                              <a:cubicBezTo>
                                <a:pt x="1269935" y="407790"/>
                                <a:pt x="1304300" y="195286"/>
                                <a:pt x="1273859" y="364405"/>
                              </a:cubicBezTo>
                              <a:cubicBezTo>
                                <a:pt x="1265104" y="413046"/>
                                <a:pt x="1264436" y="463655"/>
                                <a:pt x="1248807" y="510542"/>
                              </a:cubicBezTo>
                              <a:cubicBezTo>
                                <a:pt x="1228936" y="570153"/>
                                <a:pt x="1227148" y="572496"/>
                                <a:pt x="1211228" y="631626"/>
                              </a:cubicBezTo>
                              <a:cubicBezTo>
                                <a:pt x="1198992" y="677072"/>
                                <a:pt x="1200406" y="689184"/>
                                <a:pt x="1177826" y="731835"/>
                              </a:cubicBezTo>
                              <a:cubicBezTo>
                                <a:pt x="1173656" y="739711"/>
                                <a:pt x="1166304" y="745459"/>
                                <a:pt x="1161124" y="752711"/>
                              </a:cubicBezTo>
                              <a:cubicBezTo>
                                <a:pt x="1152374" y="764961"/>
                                <a:pt x="1144641" y="777912"/>
                                <a:pt x="1136072" y="790290"/>
                              </a:cubicBezTo>
                              <a:cubicBezTo>
                                <a:pt x="1132111" y="796011"/>
                                <a:pt x="1128747" y="802368"/>
                                <a:pt x="1123546" y="806991"/>
                              </a:cubicBezTo>
                              <a:cubicBezTo>
                                <a:pt x="1116045" y="813659"/>
                                <a:pt x="1107575" y="819419"/>
                                <a:pt x="1098494" y="823692"/>
                              </a:cubicBezTo>
                              <a:cubicBezTo>
                                <a:pt x="1074984" y="834755"/>
                                <a:pt x="1041310" y="844756"/>
                                <a:pt x="1014987" y="848744"/>
                              </a:cubicBezTo>
                              <a:cubicBezTo>
                                <a:pt x="981704" y="853787"/>
                                <a:pt x="948103" y="856509"/>
                                <a:pt x="914779" y="861270"/>
                              </a:cubicBezTo>
                              <a:cubicBezTo>
                                <a:pt x="868791" y="867841"/>
                                <a:pt x="895259" y="863828"/>
                                <a:pt x="835448" y="873796"/>
                              </a:cubicBezTo>
                              <a:cubicBezTo>
                                <a:pt x="749157" y="872404"/>
                                <a:pt x="662737" y="874544"/>
                                <a:pt x="576576" y="869621"/>
                              </a:cubicBezTo>
                              <a:cubicBezTo>
                                <a:pt x="564704" y="868943"/>
                                <a:pt x="554455" y="860855"/>
                                <a:pt x="543174" y="857095"/>
                              </a:cubicBezTo>
                              <a:cubicBezTo>
                                <a:pt x="529389" y="852500"/>
                                <a:pt x="515205" y="849164"/>
                                <a:pt x="501420" y="844569"/>
                              </a:cubicBezTo>
                              <a:cubicBezTo>
                                <a:pt x="490139" y="840809"/>
                                <a:pt x="479469" y="835249"/>
                                <a:pt x="468018" y="832043"/>
                              </a:cubicBezTo>
                              <a:cubicBezTo>
                                <a:pt x="444612" y="825489"/>
                                <a:pt x="420618" y="821237"/>
                                <a:pt x="397037" y="815342"/>
                              </a:cubicBezTo>
                              <a:cubicBezTo>
                                <a:pt x="387207" y="812885"/>
                                <a:pt x="377459" y="810079"/>
                                <a:pt x="367809" y="806991"/>
                              </a:cubicBezTo>
                              <a:cubicBezTo>
                                <a:pt x="316594" y="790602"/>
                                <a:pt x="286817" y="783447"/>
                                <a:pt x="242549" y="756887"/>
                              </a:cubicBezTo>
                              <a:cubicBezTo>
                                <a:pt x="229122" y="748831"/>
                                <a:pt x="194921" y="729284"/>
                                <a:pt x="188270" y="719309"/>
                              </a:cubicBezTo>
                              <a:cubicBezTo>
                                <a:pt x="182703" y="710958"/>
                                <a:pt x="176291" y="703113"/>
                                <a:pt x="171568" y="694257"/>
                              </a:cubicBezTo>
                              <a:cubicBezTo>
                                <a:pt x="165117" y="682162"/>
                                <a:pt x="160267" y="669278"/>
                                <a:pt x="154867" y="656679"/>
                              </a:cubicBezTo>
                              <a:cubicBezTo>
                                <a:pt x="146468" y="637081"/>
                                <a:pt x="140332" y="619064"/>
                                <a:pt x="133990" y="598224"/>
                              </a:cubicBezTo>
                              <a:cubicBezTo>
                                <a:pt x="128090" y="578837"/>
                                <a:pt x="121264" y="559640"/>
                                <a:pt x="117289" y="539769"/>
                              </a:cubicBezTo>
                              <a:cubicBezTo>
                                <a:pt x="112940" y="518025"/>
                                <a:pt x="111474" y="508980"/>
                                <a:pt x="104763" y="485490"/>
                              </a:cubicBezTo>
                              <a:cubicBezTo>
                                <a:pt x="102345" y="477026"/>
                                <a:pt x="99420" y="468710"/>
                                <a:pt x="96412" y="460437"/>
                              </a:cubicBezTo>
                              <a:cubicBezTo>
                                <a:pt x="88729" y="439310"/>
                                <a:pt x="85807" y="437368"/>
                                <a:pt x="79711" y="414509"/>
                              </a:cubicBezTo>
                              <a:cubicBezTo>
                                <a:pt x="76405" y="402111"/>
                                <a:pt x="74049" y="389478"/>
                                <a:pt x="71360" y="376931"/>
                              </a:cubicBezTo>
                              <a:cubicBezTo>
                                <a:pt x="69873" y="369992"/>
                                <a:pt x="69272" y="362837"/>
                                <a:pt x="67185" y="356054"/>
                              </a:cubicBezTo>
                              <a:cubicBezTo>
                                <a:pt x="55888" y="319336"/>
                                <a:pt x="55222" y="330285"/>
                                <a:pt x="46308" y="297599"/>
                              </a:cubicBezTo>
                              <a:cubicBezTo>
                                <a:pt x="44441" y="290752"/>
                                <a:pt x="43854" y="283607"/>
                                <a:pt x="42133" y="276722"/>
                              </a:cubicBezTo>
                              <a:cubicBezTo>
                                <a:pt x="41066" y="272452"/>
                                <a:pt x="39115" y="268442"/>
                                <a:pt x="37957" y="264196"/>
                              </a:cubicBezTo>
                              <a:cubicBezTo>
                                <a:pt x="34937" y="253124"/>
                                <a:pt x="32188" y="241977"/>
                                <a:pt x="29607" y="230794"/>
                              </a:cubicBezTo>
                              <a:cubicBezTo>
                                <a:pt x="28011" y="223879"/>
                                <a:pt x="26971" y="216845"/>
                                <a:pt x="25431" y="209917"/>
                              </a:cubicBezTo>
                              <a:cubicBezTo>
                                <a:pt x="22354" y="196073"/>
                                <a:pt x="18111" y="181177"/>
                                <a:pt x="12905" y="168163"/>
                              </a:cubicBezTo>
                              <a:cubicBezTo>
                                <a:pt x="10593" y="162384"/>
                                <a:pt x="7338" y="157029"/>
                                <a:pt x="4554" y="151462"/>
                              </a:cubicBezTo>
                              <a:cubicBezTo>
                                <a:pt x="-1865" y="100106"/>
                                <a:pt x="379" y="129280"/>
                                <a:pt x="379" y="63780"/>
                              </a:cubicBezTo>
                            </a:path>
                          </a:pathLst>
                        </a:cu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7FBB1" id="Freeform: Shape 73" o:spid="_x0000_s1026" style="position:absolute;margin-left:-9.8pt;margin-top:3.9pt;width:104.25pt;height:70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3963,898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" path="m58834,42903v-2196,19761,-5477,50865,-8351,70981c49286,122265,48144,130672,46308,138936v-955,4296,-3108,8256,-4175,12526c40412,158347,39349,165380,37957,172339v1691,33824,337,88698,12526,125260c51875,301774,52925,306080,54659,310125v2452,5721,5567,11134,8350,16701c70546,372041,63137,335623,71360,364405v6234,21820,1729,14184,12526,37578c89103,413285,96650,423576,100587,435385v1392,4175,2039,8679,4176,12526c109637,456684,115897,464612,121464,472963r8351,12527c132598,489665,135921,493528,138165,498016v18129,36256,-2821,-1241,20877,29227c165204,535165,167393,546728,175744,552295v4175,2784,8671,5138,12526,8351c229322,594857,176294,552846,209146,585698v12639,12639,14897,11924,29228,16701c242549,605183,246495,608347,250900,610750v10928,5961,24600,7899,33402,16701c289869,633018,294253,640102,301004,644153v7548,4529,16780,5342,25052,8350c333100,655064,339889,658293,346933,660854v8272,3008,16879,5082,25052,8351c377764,671517,383020,674980,388686,677555v9649,4386,19648,7989,29227,12526c434788,698075,450303,709228,468018,715133v8351,2784,16560,6035,25052,8351c499916,725351,507157,725593,513946,727659v25263,7689,49108,20710,75156,25052c597274,754073,625871,758564,635031,761062v8492,2316,16560,6035,25052,8351c669251,771913,697831,776400,706012,777763v6959,4176,13461,9231,20877,12527c738850,795606,775152,798038,781168,798640r45929,4176c881376,801424,935769,802419,989935,798640v6209,-433,11014,-5822,16702,-8350c1024031,782559,1045790,776581,1060916,765237v21681,-16260,10478,-9414,33403,-20876c1115614,712420,1086409,751737,1119371,723484v5283,-4529,7845,-11552,12526,-16701c1141165,696588,1161124,677555,1161124,677555v6777,-20328,903,-7107,16702,-29227c1187353,634990,1198142,616607,1202878,602399v17543,-52632,-729,550,16701,-45929c1221124,552349,1222209,548065,1223754,543944v2632,-7018,5567,-13917,8351,-20876c1243600,454110,1230175,526616,1240456,485490v1721,-6885,1931,-14144,4175,-20877c1246599,458708,1250198,453478,1252982,447911v2784,-19485,6569,-38852,8351,-58454c1270081,293216,1259959,326766,1273859,285073v1392,-9742,2679,-19500,4175,-29227c1279321,247479,1281012,239175,1282209,230794v1587,-11108,2784,-22269,4176,-33403c1287777,145895,1288050,94357,1290560,42903v280,-5731,3050,-11074,4175,-16701c1296395,17901,1297519,9501,1298911,1150v-1392,87682,-367,175436,-4176,263046c1294385,272254,1283273,297568,1278034,305950v-3688,5901,-8838,10800,-12526,16701c1262209,327929,1260359,334016,1257157,339353v-7745,12909,-17306,24669,-25052,37578c1216541,402870,1225317,392069,1207053,410333v-7632,22897,-268,3825,-16701,33403c1187329,449177,1185024,454996,1182001,460437v-3941,7094,-8585,13783,-12526,20877c1166452,486755,1164742,492951,1161124,498016v-3432,4805,-8901,7865,-12526,12526c1119385,548102,1142328,523077,1123546,548120v-4175,5567,-8535,11000,-12526,16701c1107835,569371,1088293,600074,1081793,606574v-3548,3548,-8775,5017,-12526,8351c1060440,622771,1052566,631626,1044215,639977r-16702,16702c1014244,669948,991489,693739,977409,698432r-12526,4175c956532,708174,948808,714821,939831,719309v-5132,2566,-11257,2360,-16701,4175c882897,736895,922631,728439,877201,736010v-6653,2218,-40575,14593,-54279,16701c810465,754627,797870,755495,785344,756887l589102,752711v-4398,-176,-8169,-3553,-12526,-4175c561358,746362,545957,745753,530648,744361v-8351,-4175,-16891,-7992,-25052,-12526c501209,729398,497796,725172,493070,723484v-14944,-5337,-30619,-8351,-45929,-12526c440182,706783,434067,700661,426264,698432v-12118,-3462,-25146,-2103,-37578,-4175c384345,693533,380335,691473,376160,690081v-5567,-8351,-8672,-19030,-16701,-25052c349946,657894,336692,657821,326056,652503v-76168,-38083,51247,6776,-79332,-33403c235389,611544,225599,606201,217497,594048v-4157,-6236,-5567,-13917,-8351,-20876c206018,548147,204723,515998,196620,489665v-9450,-30711,-29227,-91858,-29227,-91858c166001,332393,166019,266934,163218,201566v-1376,-32102,-4802,-64098,-8351,-96033c154233,99830,152951,94106,150691,88832,120923,19373,172935,168088,133990,51254l129815,38728v-14509,87039,-9751,47922,4175,225468c134382,269199,139557,272547,142341,276722v11206,67243,-7833,-31858,25052,66806c168785,347703,170578,351766,171568,356054v3192,13830,3080,28575,8351,41753c192002,428015,207011,441067,225848,464613v4347,5434,7243,12172,12526,16701c308705,541598,210277,446151,267601,498016v25552,23119,46485,51866,75156,70980l405387,610750r25052,16701c434614,633018,437302,640108,442965,644153v4670,3335,11427,1914,16702,4175c473969,654458,487502,662246,501420,669205v5567,2784,10981,5898,16702,8350c527864,681730,537869,685341,547349,690081v25812,12906,-1589,4508,29227,25052c601887,732007,622672,735643,651733,744361v54685,36456,-3402,1648,104383,37578c772100,787267,782090,791309,797870,794465v8301,1660,16723,2661,25052,4175c829904,799910,836839,801424,843798,802816v43145,-2784,86590,-2561,129436,-8351c982486,793215,990090,786410,998286,781939v20371,-11111,25393,-16159,45929,-29228c1051061,748354,1058132,744360,1065091,740185v27769,-34708,10400,-14574,54280,-58454c1123546,677556,1128622,674118,1131897,669205v5567,-8351,10798,-16935,16701,-25052c1153840,636946,1160515,630795,1165300,623276v16630,-26133,9416,-22599,20876,-50104c1189767,564554,1194839,556619,1198702,548120v3102,-6823,5249,-14054,8351,-20877c1210916,518744,1216227,510905,1219579,502191v4987,-12967,10085,-35460,12526,-50104c1233723,442379,1234351,432509,1236281,422859v3642,-18208,8351,-36186,12526,-54279c1250798,350658,1253754,320491,1257157,301774v1027,-5646,2784,-11134,4176,-16701c1262725,269763,1263601,254398,1265508,239144v880,-7042,3669,-13798,4175,-20876c1273773,161008,1270086,136524,1278034,88832v943,-5660,2783,-11134,4175,-16701c1280817,48471,1281638,24576,1278034,1150v-872,-5672,-2599,11183,-4175,16701c1267084,41565,1258332,64757,1252982,88832v-6971,31368,-10939,52037,-20877,83507c1228524,183678,1223754,194608,1219579,205742v-8429,59005,1280,-1798,-12526,62630c1204645,279609,1203094,298412,1198702,310125v-2185,5828,-5567,11134,-8350,16701c1178065,388251,1199294,291643,1169475,381106v-1392,4175,-1991,8705,-4175,12526c1161847,399674,1156634,404543,1152774,410333v-4502,6752,-8225,13995,-12526,20877c1137588,435465,1134557,439481,1131897,443736v-4301,6882,-7657,14385,-12526,20877c1115828,469337,1110277,472334,1106845,477139v-22044,30861,8458,4094,-25052,29227c1080401,510541,1080367,515455,1077618,518892v-3135,3919,-8121,5948,-12527,8351c1054163,533204,1042823,538377,1031689,543944v-5567,2784,-10797,6383,-16702,8351c952256,573206,1030706,547459,960708,568996v-8413,2589,-16484,6335,-25052,8351c920509,580911,904917,582322,889727,585698v-9891,2198,-19320,6227,-29227,8350c839665,598513,798535,600952,781168,602399v-115518,-1392,-231088,-410,-346553,-4175c421790,597806,409210,593931,397037,589873v-4761,-1587,-8169,-5861,-12526,-8351c379107,578434,373250,576195,367809,573172v-27766,-15425,-12524,-7828,-33402,-20877c327525,547994,320489,543944,313530,539769v-2784,-4175,-4803,-8978,-8351,-12526c301631,523695,296463,522158,292653,518892v-5978,-5124,-11661,-10653,-16701,-16701c267042,491499,250900,468788,250900,468788v-1392,-6959,-1294,-14392,-4176,-20877c243898,441552,237886,437111,234198,431210v-26434,-42296,15726,13394,-25052,-37578c204039,378310,201048,365398,192445,351879v-6428,-10101,-14403,-19157,-20877,-29228c165500,313212,161091,302760,154867,293424v-4943,-7415,-11563,-13596,-16702,-20877c126590,256148,115897,239144,104763,222443v-2784,-4175,-6487,-7867,-8351,-12526c89693,193119,85061,179865,75535,163988,71955,158021,67184,152854,63009,147287v-2783,-8351,-8867,-33839,-8350,-25052c59748,208750,54594,169897,67185,239144v1392,15310,1895,30726,4175,45929c73263,297763,76299,310281,79711,322651v23548,85362,28881,105911,79331,187891c170176,528635,179492,547982,192445,564821v15013,19517,33890,35748,50104,54279c284762,667344,272260,663323,321881,702607v18774,14863,39042,27734,58454,41754c385977,748436,390813,753775,397037,756887v19485,9742,39411,18648,58454,29227c474062,796431,490482,810614,509771,819517v17188,7933,36805,9420,54279,16701c580148,842925,593787,854793,609979,861270v34731,13892,75757,20702,112734,25052c770290,891919,817076,895187,864675,898848v84899,-4175,170440,-1292,254696,-12526c1145834,882794,1181905,855793,1202878,836218v12950,-12087,26512,-23745,37578,-37578c1246288,791350,1248350,781694,1252982,773588v6514,-11400,15286,-21523,20877,-33403c1279481,728238,1281749,714970,1286385,702607v23122,-61660,3300,3065,20876,-58454c1308653,628843,1309157,613427,1311437,598224v1903,-12690,7625,-24767,8350,-37578c1323249,499490,1322571,438169,1323963,376931v-1392,-94641,-1074,-189323,-4176,-283924c1319464,83171,1317426,112562,1315612,122235v-2365,12612,-6095,24946,-8351,37578c1302555,186167,1298630,212658,1294735,239144v-24800,168646,9565,-43858,-20876,125261c1265104,413046,1264436,463655,1248807,510542v-19871,59611,-21659,61954,-37579,121084c1198992,677072,1200406,689184,1177826,731835v-4170,7876,-11522,13624,-16702,20876c1152374,764961,1144641,777912,1136072,790290v-3961,5721,-7325,12078,-12526,16701c1116045,813659,1107575,819419,1098494,823692v-23510,11063,-57184,21064,-83507,25052c981704,853787,948103,856509,914779,861270v-45988,6571,-19520,2558,-79331,12526c749157,872404,662737,874544,576576,869621v-11872,-678,-22121,-8766,-33402,-12526c529389,852500,515205,849164,501420,844569v-11281,-3760,-21951,-9320,-33402,-12526c444612,825489,420618,821237,397037,815342v-9830,-2457,-19578,-5263,-29228,-8351c316594,790602,286817,783447,242549,756887v-13427,-8056,-47628,-27603,-54279,-37578c182703,710958,176291,703113,171568,694257v-6451,-12095,-11301,-24979,-16701,-37578c146468,637081,140332,619064,133990,598224v-5900,-19387,-12726,-38584,-16701,-58455c112940,518025,111474,508980,104763,485490v-2418,-8464,-5343,-16780,-8351,-25053c88729,439310,85807,437368,79711,414509,76405,402111,74049,389478,71360,376931v-1487,-6939,-2088,-14094,-4175,-20877c55888,319336,55222,330285,46308,297599v-1867,-6847,-2454,-13992,-4175,-20877c41066,272452,39115,268442,37957,264196,34937,253124,32188,241977,29607,230794v-1596,-6915,-2636,-13949,-4176,-20877c22354,196073,18111,181177,12905,168163,10593,162384,7338,157029,4554,151462,-1865,100106,379,129280,379,63780e" filled="f" strokecolor="#1f4d78 [1604]" strokeweight="3pt">
                <v:stroke joinstyle="miter"/>
                <v:path arrowok="t" o:connecttype="custom" o:connectlocs="58834,42903;50483,113884;46308,138936;42133,151462;37957,172339;50483,297599;54659,310125;63009,326826;71360,364405;83886,401983;100587,435385;104763,447911;121464,472963;129815,485490;138165,498016;159042,527243;175744,552295;188270,560646;209146,585698;238374,602399;250900,610750;284302,627451;301004,644153;326056,652503;346933,660854;371985,669205;388686,677555;417913,690081;468018,715133;493070,723484;513946,727659;589102,752711;635031,761062;660083,769413;706012,777763;726889,790290;781168,798640;827097,802816;989935,798640;1006637,790290;1060916,765237;1094319,744361;1119371,723484;1131897,706783;1161124,677555;1177826,648328;1202878,602399;1219579,556470;1223754,543944;1232105,523068;1240456,485490;1244631,464613;1252982,447911;1261333,389457;1273859,285073;1278034,255846;1282209,230794;1286385,197391;1290560,42903;1294735,26202;1298911,1150;1294735,264196;1278034,305950;1265508,322651;1257157,339353;1232105,376931;1207053,410333;1190352,443736;1182001,460437;1169475,481314;1161124,498016;1148598,510542;1123546,548120;1111020,564821;1081793,606574;1069267,614925;1044215,639977;1027513,656679;977409,698432;964883,702607;939831,719309;923130,723484;877201,736010;822922,752711;785344,756887;589102,752711;576576,748536;530648,744361;505596,731835;493070,723484;447141,710958;426264,698432;388686,694257;376160,690081;359459,665029;326056,652503;246724,619100;217497,594048;209146,573172;196620,489665;167393,397807;163218,201566;154867,105533;150691,88832;133990,51254;129815,38728;133990,264196;142341,276722;167393,343528;171568,356054;179919,397807;225848,464613;238374,481314;267601,498016;342757,568996;405387,610750;430439,627451;442965,644153;459667,648328;501420,669205;518122,677555;547349,690081;576576,715133;651733,744361;756116,781939;797870,794465;822922,798640;843798,802816;973234,794465;998286,781939;1044215,752711;1065091,740185;1119371,681731;1131897,669205;1148598,644153;1165300,623276;1186176,573172;1198702,548120;1207053,527243;1219579,502191;1232105,452087;1236281,422859;1248807,368580;1257157,301774;1261333,285073;1265508,239144;1269683,218268;1278034,88832;1282209,72131;1278034,1150;1273859,17851;1252982,88832;1232105,172339;1219579,205742;1207053,268372;1198702,310125;1190352,326826;1169475,381106;1165300,393632;1152774,410333;1140248,431210;1131897,443736;1119371,464613;1106845,477139;1081793,506366;1077618,518892;1065091,527243;1031689,543944;1014987,552295;960708,568996;935656,577347;889727,585698;860500,594048;781168,602399;434615,598224;397037,589873;384511,581522;367809,573172;334407,552295;313530,539769;305179,527243;292653,518892;275952,502191;250900,468788;246724,447911;234198,431210;209146,393632;192445,351879;171568,322651;154867,293424;138165,272547;104763,222443;96412,209917;75535,163988;63009,147287;54659,122235;67185,239144;71360,285073;79711,322651;159042,510542;192445,564821;242549,619100;321881,702607;380335,744361;397037,756887;455491,786114;509771,819517;564050,836218;609979,861270;722713,886322;864675,898848;1119371,886322;1202878,836218;1240456,798640;1252982,773588;1273859,740185;1286385,702607;1307261,644153;1311437,598224;1319787,560646;1323963,376931;1319787,93007;1315612,122235;1307261,159813;1294735,239144;1273859,364405;1248807,510542;1211228,631626;1177826,731835;1161124,752711;1136072,790290;1123546,806991;1098494,823692;1014987,848744;914779,861270;835448,873796;576576,869621;543174,857095;501420,844569;468018,832043;397037,815342;367809,806991;242549,756887;188270,719309;171568,694257;154867,656679;133990,598224;117289,539769;104763,485490;96412,460437;79711,414509;71360,376931;67185,356054;46308,297599;42133,276722;37957,264196;29607,230794;25431,209917;12905,168163;4554,151462;379,637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35C1B425" w14:textId="4F94C6B5" w:rsidR="004B2A5B" w:rsidRDefault="00F535F4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91040" behindDoc="1" locked="0" layoutInCell="1" allowOverlap="1" wp14:anchorId="0586410E" wp14:editId="4DE5D15A">
            <wp:simplePos x="0" y="0"/>
            <wp:positionH relativeFrom="column">
              <wp:posOffset>3348990</wp:posOffset>
            </wp:positionH>
            <wp:positionV relativeFrom="paragraph">
              <wp:posOffset>212090</wp:posOffset>
            </wp:positionV>
            <wp:extent cx="2468880" cy="697230"/>
            <wp:effectExtent l="0" t="0" r="7620" b="7620"/>
            <wp:wrapTight wrapText="bothSides">
              <wp:wrapPolygon edited="0">
                <wp:start x="0" y="0"/>
                <wp:lineTo x="0" y="21246"/>
                <wp:lineTo x="21500" y="21246"/>
                <wp:lineTo x="215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F12CE" w14:textId="1E52444A" w:rsidR="004B2A5B" w:rsidRDefault="004B2A5B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1F21DDD3" w14:textId="77777777" w:rsidR="004B2A5B" w:rsidRDefault="004B2A5B" w:rsidP="008E5904">
      <w:pPr>
        <w:pStyle w:val="NormalWeb"/>
        <w:spacing w:before="0" w:beforeAutospacing="0" w:after="0" w:afterAutospacing="0"/>
        <w:rPr>
          <w:noProof/>
        </w:rPr>
      </w:pPr>
    </w:p>
    <w:p w14:paraId="16F2D68B" w14:textId="1CEA50B5" w:rsidR="009F6B4C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CF5DE6">
        <w:rPr>
          <w:noProof/>
        </w:rPr>
        <w:lastRenderedPageBreak/>
        <w:drawing>
          <wp:anchor distT="0" distB="0" distL="114300" distR="114300" simplePos="0" relativeHeight="251979776" behindDoc="1" locked="0" layoutInCell="1" allowOverlap="1" wp14:anchorId="1EF3CB43" wp14:editId="752414BD">
            <wp:simplePos x="0" y="0"/>
            <wp:positionH relativeFrom="column">
              <wp:posOffset>3505200</wp:posOffset>
            </wp:positionH>
            <wp:positionV relativeFrom="paragraph">
              <wp:posOffset>6350</wp:posOffset>
            </wp:positionV>
            <wp:extent cx="2854960" cy="3724275"/>
            <wp:effectExtent l="0" t="0" r="2540" b="9525"/>
            <wp:wrapTight wrapText="bothSides">
              <wp:wrapPolygon edited="0">
                <wp:start x="0" y="0"/>
                <wp:lineTo x="0" y="21545"/>
                <wp:lineTo x="21475" y="21545"/>
                <wp:lineTo x="21475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FE">
        <w:rPr>
          <w:rFonts w:ascii="Comic Sans MS" w:hAnsi="Comic Sans MS"/>
          <w:b/>
          <w:bCs/>
        </w:rPr>
        <w:t>Share a Story</w:t>
      </w:r>
      <w:r w:rsidR="009F6B4C">
        <w:rPr>
          <w:rFonts w:ascii="Comic Sans MS" w:hAnsi="Comic Sans MS"/>
          <w:b/>
          <w:bCs/>
        </w:rPr>
        <w:t xml:space="preserve"> –</w:t>
      </w:r>
    </w:p>
    <w:p w14:paraId="054DB3A0" w14:textId="4B31B85E" w:rsidR="00F34B6A" w:rsidRDefault="00230657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43733B">
        <w:rPr>
          <w:rFonts w:ascii="Comic Sans MS" w:hAnsi="Comic Sans MS"/>
        </w:rPr>
        <w:t xml:space="preserve">I hope you have all enjoyed </w:t>
      </w:r>
      <w:r w:rsidR="0043733B" w:rsidRPr="0043733B">
        <w:rPr>
          <w:rFonts w:ascii="Comic Sans MS" w:hAnsi="Comic Sans MS"/>
        </w:rPr>
        <w:t>Shark in the Park</w:t>
      </w:r>
      <w:r w:rsidR="00CF5DE6">
        <w:rPr>
          <w:rFonts w:ascii="Comic Sans MS" w:hAnsi="Comic Sans MS"/>
        </w:rPr>
        <w:t xml:space="preserve"> on a Windy day</w:t>
      </w:r>
      <w:r w:rsidR="0043733B" w:rsidRPr="0043733B">
        <w:rPr>
          <w:rFonts w:ascii="Comic Sans MS" w:hAnsi="Comic Sans MS"/>
        </w:rPr>
        <w:t xml:space="preserve">. </w:t>
      </w:r>
    </w:p>
    <w:p w14:paraId="1977F3D9" w14:textId="77777777" w:rsidR="00CF5DE6" w:rsidRDefault="00F535F4" w:rsidP="00CF5DE6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hyperlink r:id="rId21" w:history="1">
        <w:r w:rsidR="00CF5DE6" w:rsidRPr="006B4FFF">
          <w:rPr>
            <w:rStyle w:val="Hyperlink"/>
            <w:rFonts w:ascii="Comic Sans MS" w:hAnsi="Comic Sans MS"/>
            <w:b/>
            <w:bCs/>
          </w:rPr>
          <w:t>https://safeyoutube.net/w/Mu7K</w:t>
        </w:r>
      </w:hyperlink>
    </w:p>
    <w:p w14:paraId="34D8FDB7" w14:textId="77777777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141ADAFC" w14:textId="4BAAF033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Look at the picture. What can you see? </w:t>
      </w:r>
    </w:p>
    <w:p w14:paraId="638BD965" w14:textId="7D6A360C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Can you spot what Timothy Pope saw through his telescope? Is there anything missing?</w:t>
      </w:r>
    </w:p>
    <w:p w14:paraId="21E20C39" w14:textId="7BAECEE7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CEBF101" w14:textId="6DA14ED7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What did he see first, next and last?</w:t>
      </w:r>
    </w:p>
    <w:p w14:paraId="683A69BB" w14:textId="143E21E2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22423B07" w14:textId="351FD7F4" w:rsidR="00CF5DE6" w:rsidRP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CF5DE6">
        <w:rPr>
          <w:rFonts w:ascii="Comic Sans MS" w:hAnsi="Comic Sans MS"/>
          <w:b/>
          <w:bCs/>
        </w:rPr>
        <w:t>Challenge</w:t>
      </w:r>
      <w:r>
        <w:rPr>
          <w:rFonts w:ascii="Comic Sans MS" w:hAnsi="Comic Sans MS"/>
          <w:b/>
          <w:bCs/>
        </w:rPr>
        <w:t xml:space="preserve"> Question</w:t>
      </w:r>
    </w:p>
    <w:p w14:paraId="5B8C7767" w14:textId="03D25CDB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Why did Timothy’s dad call Timothy a hero at the end of the story?</w:t>
      </w:r>
    </w:p>
    <w:p w14:paraId="3AAA1F80" w14:textId="3C9CFB3B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208A745" w14:textId="50B7CB60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E7634E1" w14:textId="6DC387E6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337B97D7" w14:textId="72C77352" w:rsidR="007910F6" w:rsidRPr="00750DF5" w:rsidRDefault="009F6B4C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Listening </w:t>
      </w:r>
      <w:r w:rsidR="00967572">
        <w:rPr>
          <w:rFonts w:ascii="Comic Sans MS" w:hAnsi="Comic Sans MS"/>
          <w:b/>
          <w:bCs/>
        </w:rPr>
        <w:t xml:space="preserve">Activity    </w:t>
      </w:r>
    </w:p>
    <w:p w14:paraId="7C6D2AAC" w14:textId="68A009A5" w:rsidR="007910F6" w:rsidRPr="002654E2" w:rsidRDefault="005F5605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80800" behindDoc="1" locked="0" layoutInCell="1" allowOverlap="1" wp14:anchorId="0277A786" wp14:editId="3C80DB67">
            <wp:simplePos x="0" y="0"/>
            <wp:positionH relativeFrom="margin">
              <wp:posOffset>4278630</wp:posOffset>
            </wp:positionH>
            <wp:positionV relativeFrom="paragraph">
              <wp:posOffset>2540</wp:posOffset>
            </wp:positionV>
            <wp:extent cx="2262505" cy="1206500"/>
            <wp:effectExtent l="0" t="0" r="4445" b="0"/>
            <wp:wrapTight wrapText="bothSides">
              <wp:wrapPolygon edited="0">
                <wp:start x="0" y="0"/>
                <wp:lineTo x="0" y="21145"/>
                <wp:lineTo x="21461" y="21145"/>
                <wp:lineTo x="21461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F6" w:rsidRPr="002654E2">
        <w:rPr>
          <w:rFonts w:ascii="Comic Sans MS" w:hAnsi="Comic Sans MS"/>
        </w:rPr>
        <w:t xml:space="preserve">Don’t forget to practise your rhyme challenge rhymes.  </w:t>
      </w:r>
      <w:r w:rsidR="00BA2C07">
        <w:rPr>
          <w:rFonts w:ascii="Comic Sans MS" w:hAnsi="Comic Sans MS"/>
        </w:rPr>
        <w:t>Try Jack and Jill today.  Can you remember all the words?</w:t>
      </w:r>
    </w:p>
    <w:p w14:paraId="69B3F321" w14:textId="4830AFCD" w:rsidR="007910F6" w:rsidRDefault="007910F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A61B79B" w14:textId="7798F6C0" w:rsidR="00F552CB" w:rsidRDefault="00F552CB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2347343A" w14:textId="0E77F0B9" w:rsidR="00C50365" w:rsidRDefault="00BA2C07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Listening </w:t>
      </w:r>
      <w:r w:rsidR="002654E2" w:rsidRPr="002654E2">
        <w:rPr>
          <w:rFonts w:ascii="Comic Sans MS" w:hAnsi="Comic Sans MS"/>
          <w:b/>
          <w:bCs/>
        </w:rPr>
        <w:t>Challenge</w:t>
      </w:r>
      <w:r w:rsidR="00CD335A">
        <w:rPr>
          <w:rFonts w:ascii="Comic Sans MS" w:hAnsi="Comic Sans MS"/>
          <w:b/>
          <w:bCs/>
        </w:rPr>
        <w:t xml:space="preserve"> - New words to old songs</w:t>
      </w:r>
    </w:p>
    <w:p w14:paraId="79A86015" w14:textId="1E54AA55" w:rsidR="00CD335A" w:rsidRDefault="00CD335A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CD335A">
        <w:rPr>
          <w:rFonts w:ascii="Comic Sans MS" w:hAnsi="Comic Sans MS"/>
        </w:rPr>
        <w:t xml:space="preserve">Choose your favourite rhyme </w:t>
      </w:r>
      <w:r w:rsidR="00F552CB">
        <w:rPr>
          <w:rFonts w:ascii="Comic Sans MS" w:hAnsi="Comic Sans MS"/>
        </w:rPr>
        <w:t>and have a go at changing some of the words.</w:t>
      </w:r>
    </w:p>
    <w:p w14:paraId="1AA25A6A" w14:textId="000AF2C0" w:rsidR="00750DF5" w:rsidRPr="009C28DD" w:rsidRDefault="005F5605" w:rsidP="008E5904">
      <w:pPr>
        <w:pStyle w:val="NormalWeb"/>
        <w:spacing w:before="0" w:beforeAutospacing="0" w:after="0" w:afterAutospacing="0"/>
        <w:rPr>
          <w:rFonts w:ascii="Comic Sans MS" w:hAnsi="Comic Sans MS"/>
          <w:color w:val="FF0000"/>
        </w:rPr>
      </w:pPr>
      <w:r w:rsidRPr="009C28DD">
        <w:rPr>
          <w:noProof/>
          <w:color w:val="FF0000"/>
        </w:rPr>
        <w:drawing>
          <wp:anchor distT="0" distB="0" distL="114300" distR="114300" simplePos="0" relativeHeight="251981824" behindDoc="1" locked="0" layoutInCell="1" allowOverlap="1" wp14:anchorId="4B1309F7" wp14:editId="12D99591">
            <wp:simplePos x="0" y="0"/>
            <wp:positionH relativeFrom="column">
              <wp:posOffset>5073015</wp:posOffset>
            </wp:positionH>
            <wp:positionV relativeFrom="paragraph">
              <wp:posOffset>8890</wp:posOffset>
            </wp:positionV>
            <wp:extent cx="1268095" cy="1281430"/>
            <wp:effectExtent l="0" t="0" r="8255" b="0"/>
            <wp:wrapTight wrapText="bothSides">
              <wp:wrapPolygon edited="0">
                <wp:start x="0" y="0"/>
                <wp:lineTo x="0" y="21193"/>
                <wp:lineTo x="21416" y="21193"/>
                <wp:lineTo x="21416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8DD">
        <w:rPr>
          <w:rFonts w:ascii="Comic Sans MS" w:hAnsi="Comic Sans MS"/>
          <w:color w:val="FF0000"/>
        </w:rPr>
        <w:t>Note to Parents</w:t>
      </w:r>
    </w:p>
    <w:p w14:paraId="521733C3" w14:textId="5C831419" w:rsidR="00CD335A" w:rsidRPr="00CD335A" w:rsidRDefault="00CD335A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Click on the link </w:t>
      </w:r>
      <w:r w:rsidR="00F552CB">
        <w:rPr>
          <w:rFonts w:ascii="Comic Sans MS" w:hAnsi="Comic Sans MS"/>
        </w:rPr>
        <w:t>below to watch how families have fun changing the words to their favourite songs.</w:t>
      </w:r>
    </w:p>
    <w:p w14:paraId="045D41DA" w14:textId="49DA3B23" w:rsidR="00FB60AB" w:rsidRDefault="00F535F4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hyperlink r:id="rId24" w:history="1">
        <w:r w:rsidR="00F552CB" w:rsidRPr="002F63EE">
          <w:rPr>
            <w:rStyle w:val="Hyperlink"/>
            <w:rFonts w:ascii="Comic Sans MS" w:hAnsi="Comic Sans MS"/>
            <w:b/>
            <w:bCs/>
          </w:rPr>
          <w:t>https://www.bbc.co.uk/tiny-happy-people/changing-nursery-rhyme-words/zrmggwx</w:t>
        </w:r>
      </w:hyperlink>
    </w:p>
    <w:p w14:paraId="5BBEADE1" w14:textId="475FCCAD" w:rsidR="00F552CB" w:rsidRDefault="00F552CB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07ECE0AB" w14:textId="532D6BF4" w:rsidR="00C72FB3" w:rsidRDefault="00C72FB3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6524EA94" w14:textId="5CEE18BB" w:rsidR="00C72FB3" w:rsidRDefault="00964B29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Make a sea creature</w:t>
      </w:r>
    </w:p>
    <w:p w14:paraId="7BBB282C" w14:textId="57F0D020" w:rsidR="00964B29" w:rsidRPr="00964B29" w:rsidRDefault="00964B29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Why not get crafty over the weekend. You could make your own sea creature.  Here are some ideas.</w:t>
      </w:r>
    </w:p>
    <w:p w14:paraId="7C0D0A7C" w14:textId="72FAA19B" w:rsidR="00A6202F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990016" behindDoc="1" locked="0" layoutInCell="1" allowOverlap="1" wp14:anchorId="1BF9B50B" wp14:editId="009C38A2">
            <wp:simplePos x="0" y="0"/>
            <wp:positionH relativeFrom="column">
              <wp:posOffset>5237254</wp:posOffset>
            </wp:positionH>
            <wp:positionV relativeFrom="paragraph">
              <wp:posOffset>4079</wp:posOffset>
            </wp:positionV>
            <wp:extent cx="786765" cy="993775"/>
            <wp:effectExtent l="0" t="0" r="0" b="0"/>
            <wp:wrapTight wrapText="bothSides">
              <wp:wrapPolygon edited="0">
                <wp:start x="0" y="0"/>
                <wp:lineTo x="0" y="21117"/>
                <wp:lineTo x="20920" y="21117"/>
                <wp:lineTo x="20920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988992" behindDoc="1" locked="0" layoutInCell="1" allowOverlap="1" wp14:anchorId="24CB3FCB" wp14:editId="6D68A752">
            <wp:simplePos x="0" y="0"/>
            <wp:positionH relativeFrom="column">
              <wp:posOffset>4135120</wp:posOffset>
            </wp:positionH>
            <wp:positionV relativeFrom="paragraph">
              <wp:posOffset>635</wp:posOffset>
            </wp:positionV>
            <wp:extent cx="621665" cy="1000125"/>
            <wp:effectExtent l="0" t="0" r="6985" b="9525"/>
            <wp:wrapTight wrapText="bothSides">
              <wp:wrapPolygon edited="0">
                <wp:start x="0" y="0"/>
                <wp:lineTo x="0" y="21394"/>
                <wp:lineTo x="21181" y="21394"/>
                <wp:lineTo x="21181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987968" behindDoc="1" locked="0" layoutInCell="1" allowOverlap="1" wp14:anchorId="79C4FCBA" wp14:editId="14189317">
            <wp:simplePos x="0" y="0"/>
            <wp:positionH relativeFrom="margin">
              <wp:posOffset>2671723</wp:posOffset>
            </wp:positionH>
            <wp:positionV relativeFrom="paragraph">
              <wp:posOffset>54227</wp:posOffset>
            </wp:positionV>
            <wp:extent cx="1017905" cy="908685"/>
            <wp:effectExtent l="0" t="0" r="0" b="5715"/>
            <wp:wrapTight wrapText="bothSides">
              <wp:wrapPolygon edited="0">
                <wp:start x="0" y="0"/>
                <wp:lineTo x="0" y="21283"/>
                <wp:lineTo x="21021" y="21283"/>
                <wp:lineTo x="21021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DF5">
        <w:rPr>
          <w:noProof/>
          <w:lang w:eastAsia="en-GB"/>
        </w:rPr>
        <w:drawing>
          <wp:anchor distT="0" distB="0" distL="114300" distR="114300" simplePos="0" relativeHeight="251986944" behindDoc="1" locked="0" layoutInCell="1" allowOverlap="1" wp14:anchorId="25EA9D93" wp14:editId="402BB967">
            <wp:simplePos x="0" y="0"/>
            <wp:positionH relativeFrom="margin">
              <wp:posOffset>1234440</wp:posOffset>
            </wp:positionH>
            <wp:positionV relativeFrom="paragraph">
              <wp:posOffset>73660</wp:posOffset>
            </wp:positionV>
            <wp:extent cx="1219200" cy="855345"/>
            <wp:effectExtent l="0" t="0" r="0" b="1905"/>
            <wp:wrapTight wrapText="bothSides">
              <wp:wrapPolygon edited="0">
                <wp:start x="0" y="0"/>
                <wp:lineTo x="0" y="21167"/>
                <wp:lineTo x="21263" y="21167"/>
                <wp:lineTo x="21263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985920" behindDoc="1" locked="0" layoutInCell="1" allowOverlap="1" wp14:anchorId="5C6D002E" wp14:editId="67D7EE4E">
            <wp:simplePos x="0" y="0"/>
            <wp:positionH relativeFrom="margin">
              <wp:posOffset>-635</wp:posOffset>
            </wp:positionH>
            <wp:positionV relativeFrom="paragraph">
              <wp:posOffset>46355</wp:posOffset>
            </wp:positionV>
            <wp:extent cx="97282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149" y="21130"/>
                <wp:lineTo x="21149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DAD8D" w14:textId="05A2B082" w:rsidR="00A6202F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E6282EF" w14:textId="2531854E" w:rsidR="00A6202F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13831F1" w14:textId="3ADCD63F" w:rsidR="00A6202F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9BA07D7" w14:textId="77777777" w:rsidR="00A6202F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A3A70A9" w14:textId="77777777" w:rsidR="00A6202F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7005374" w14:textId="6FE033A4" w:rsidR="002C3513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Have a lovely weekend!</w:t>
      </w:r>
    </w:p>
    <w:p w14:paraId="072A1444" w14:textId="61D4F955" w:rsidR="00A6202F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Miss Meads</w:t>
      </w:r>
    </w:p>
    <w:sectPr w:rsidR="00A6202F" w:rsidSect="00FE3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C019F"/>
    <w:multiLevelType w:val="hybridMultilevel"/>
    <w:tmpl w:val="B11C2B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C61051"/>
    <w:multiLevelType w:val="hybridMultilevel"/>
    <w:tmpl w:val="5A70F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B210F"/>
    <w:multiLevelType w:val="hybridMultilevel"/>
    <w:tmpl w:val="FD00B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C023BD8"/>
    <w:multiLevelType w:val="hybridMultilevel"/>
    <w:tmpl w:val="11FA12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1B4B64"/>
    <w:multiLevelType w:val="hybridMultilevel"/>
    <w:tmpl w:val="1EC24C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9710C0"/>
    <w:multiLevelType w:val="hybridMultilevel"/>
    <w:tmpl w:val="74F45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EF4D9F"/>
    <w:multiLevelType w:val="hybridMultilevel"/>
    <w:tmpl w:val="02421E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8C37752"/>
    <w:multiLevelType w:val="hybridMultilevel"/>
    <w:tmpl w:val="B718C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6A4159"/>
    <w:multiLevelType w:val="hybridMultilevel"/>
    <w:tmpl w:val="79B81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7074F8"/>
    <w:multiLevelType w:val="hybridMultilevel"/>
    <w:tmpl w:val="549EA8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9651253"/>
    <w:multiLevelType w:val="hybridMultilevel"/>
    <w:tmpl w:val="6F06B9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9D14A30"/>
    <w:multiLevelType w:val="hybridMultilevel"/>
    <w:tmpl w:val="3DF2C4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F957280"/>
    <w:multiLevelType w:val="hybridMultilevel"/>
    <w:tmpl w:val="DD4063A8"/>
    <w:lvl w:ilvl="0" w:tplc="B852A5E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9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62"/>
    <w:rsid w:val="00001410"/>
    <w:rsid w:val="00017D69"/>
    <w:rsid w:val="00026D3E"/>
    <w:rsid w:val="00030C70"/>
    <w:rsid w:val="00040579"/>
    <w:rsid w:val="000406D7"/>
    <w:rsid w:val="000457AD"/>
    <w:rsid w:val="0005600C"/>
    <w:rsid w:val="00063A03"/>
    <w:rsid w:val="00067985"/>
    <w:rsid w:val="000817F1"/>
    <w:rsid w:val="0009103B"/>
    <w:rsid w:val="0009703C"/>
    <w:rsid w:val="000B2A27"/>
    <w:rsid w:val="000C3398"/>
    <w:rsid w:val="000C3856"/>
    <w:rsid w:val="000C3A96"/>
    <w:rsid w:val="000C58FF"/>
    <w:rsid w:val="000E21BF"/>
    <w:rsid w:val="000E32D3"/>
    <w:rsid w:val="000E5DB6"/>
    <w:rsid w:val="000F1C9D"/>
    <w:rsid w:val="00100809"/>
    <w:rsid w:val="0010435F"/>
    <w:rsid w:val="0012074F"/>
    <w:rsid w:val="001316EC"/>
    <w:rsid w:val="00136081"/>
    <w:rsid w:val="00137C38"/>
    <w:rsid w:val="0014220D"/>
    <w:rsid w:val="00152AF8"/>
    <w:rsid w:val="00160B76"/>
    <w:rsid w:val="0016539D"/>
    <w:rsid w:val="001A1AB3"/>
    <w:rsid w:val="001A59B8"/>
    <w:rsid w:val="001B172B"/>
    <w:rsid w:val="001C3F2C"/>
    <w:rsid w:val="001C7B22"/>
    <w:rsid w:val="001D0781"/>
    <w:rsid w:val="001D1076"/>
    <w:rsid w:val="001D38A5"/>
    <w:rsid w:val="001D65D3"/>
    <w:rsid w:val="001E1065"/>
    <w:rsid w:val="001E69A3"/>
    <w:rsid w:val="001E7DAE"/>
    <w:rsid w:val="002006F2"/>
    <w:rsid w:val="00207FE3"/>
    <w:rsid w:val="002136EC"/>
    <w:rsid w:val="00230657"/>
    <w:rsid w:val="002329A2"/>
    <w:rsid w:val="00234EE7"/>
    <w:rsid w:val="00241575"/>
    <w:rsid w:val="0024411B"/>
    <w:rsid w:val="00260826"/>
    <w:rsid w:val="002654E2"/>
    <w:rsid w:val="002A01E3"/>
    <w:rsid w:val="002A77F4"/>
    <w:rsid w:val="002B01C8"/>
    <w:rsid w:val="002C3513"/>
    <w:rsid w:val="002D272A"/>
    <w:rsid w:val="002D55E6"/>
    <w:rsid w:val="002F551A"/>
    <w:rsid w:val="00301E04"/>
    <w:rsid w:val="003140E2"/>
    <w:rsid w:val="0032731F"/>
    <w:rsid w:val="003410A6"/>
    <w:rsid w:val="00341F5C"/>
    <w:rsid w:val="0035099C"/>
    <w:rsid w:val="0037001E"/>
    <w:rsid w:val="00391043"/>
    <w:rsid w:val="00392C0A"/>
    <w:rsid w:val="003A6A5E"/>
    <w:rsid w:val="003C008C"/>
    <w:rsid w:val="003C00FA"/>
    <w:rsid w:val="003C5E14"/>
    <w:rsid w:val="003C60D1"/>
    <w:rsid w:val="003D0C9C"/>
    <w:rsid w:val="003E1396"/>
    <w:rsid w:val="003E3B08"/>
    <w:rsid w:val="003E6948"/>
    <w:rsid w:val="00406E7B"/>
    <w:rsid w:val="00410BFA"/>
    <w:rsid w:val="0041501E"/>
    <w:rsid w:val="00420AB1"/>
    <w:rsid w:val="004250EC"/>
    <w:rsid w:val="00426D86"/>
    <w:rsid w:val="0043733B"/>
    <w:rsid w:val="004424BE"/>
    <w:rsid w:val="00443DA8"/>
    <w:rsid w:val="00445019"/>
    <w:rsid w:val="00465D08"/>
    <w:rsid w:val="0048000D"/>
    <w:rsid w:val="00483796"/>
    <w:rsid w:val="0048495C"/>
    <w:rsid w:val="00486C52"/>
    <w:rsid w:val="004906D2"/>
    <w:rsid w:val="00496207"/>
    <w:rsid w:val="00497B62"/>
    <w:rsid w:val="004B2A5B"/>
    <w:rsid w:val="004C15C6"/>
    <w:rsid w:val="004C4153"/>
    <w:rsid w:val="004E12EA"/>
    <w:rsid w:val="004F2369"/>
    <w:rsid w:val="005051EF"/>
    <w:rsid w:val="00507E79"/>
    <w:rsid w:val="00513715"/>
    <w:rsid w:val="0052569F"/>
    <w:rsid w:val="005432F9"/>
    <w:rsid w:val="0055293E"/>
    <w:rsid w:val="00552A2C"/>
    <w:rsid w:val="0055377A"/>
    <w:rsid w:val="00580461"/>
    <w:rsid w:val="00582B98"/>
    <w:rsid w:val="005947CA"/>
    <w:rsid w:val="00597EE4"/>
    <w:rsid w:val="005A48F4"/>
    <w:rsid w:val="005B00E5"/>
    <w:rsid w:val="005D5C51"/>
    <w:rsid w:val="005E6BB4"/>
    <w:rsid w:val="005E7599"/>
    <w:rsid w:val="005F5605"/>
    <w:rsid w:val="00631767"/>
    <w:rsid w:val="00634EA7"/>
    <w:rsid w:val="006643D5"/>
    <w:rsid w:val="0066504A"/>
    <w:rsid w:val="00673592"/>
    <w:rsid w:val="00682EE2"/>
    <w:rsid w:val="00685095"/>
    <w:rsid w:val="00685361"/>
    <w:rsid w:val="00690A84"/>
    <w:rsid w:val="00690D2D"/>
    <w:rsid w:val="006929FD"/>
    <w:rsid w:val="006A0093"/>
    <w:rsid w:val="006A4476"/>
    <w:rsid w:val="006A5C61"/>
    <w:rsid w:val="006A6602"/>
    <w:rsid w:val="006A7354"/>
    <w:rsid w:val="006B4FFF"/>
    <w:rsid w:val="006B6406"/>
    <w:rsid w:val="006C39AF"/>
    <w:rsid w:val="006D0437"/>
    <w:rsid w:val="006D0D72"/>
    <w:rsid w:val="006D6071"/>
    <w:rsid w:val="006E66AF"/>
    <w:rsid w:val="006E68C0"/>
    <w:rsid w:val="006F3AFE"/>
    <w:rsid w:val="006F4CCE"/>
    <w:rsid w:val="006F5E0A"/>
    <w:rsid w:val="00706F84"/>
    <w:rsid w:val="00725B6B"/>
    <w:rsid w:val="00735936"/>
    <w:rsid w:val="0074391D"/>
    <w:rsid w:val="00745B5E"/>
    <w:rsid w:val="00750DF5"/>
    <w:rsid w:val="00790A82"/>
    <w:rsid w:val="007910F6"/>
    <w:rsid w:val="00794526"/>
    <w:rsid w:val="007A0098"/>
    <w:rsid w:val="007B400D"/>
    <w:rsid w:val="007C25D5"/>
    <w:rsid w:val="007C7726"/>
    <w:rsid w:val="007D508B"/>
    <w:rsid w:val="007E5562"/>
    <w:rsid w:val="007F3DBE"/>
    <w:rsid w:val="007F5937"/>
    <w:rsid w:val="008152CC"/>
    <w:rsid w:val="00842A07"/>
    <w:rsid w:val="00880EBC"/>
    <w:rsid w:val="00882159"/>
    <w:rsid w:val="008923BB"/>
    <w:rsid w:val="008A28EE"/>
    <w:rsid w:val="008B0629"/>
    <w:rsid w:val="008C160B"/>
    <w:rsid w:val="008D1EF2"/>
    <w:rsid w:val="008E04B7"/>
    <w:rsid w:val="008E15E3"/>
    <w:rsid w:val="008E1C7D"/>
    <w:rsid w:val="008E5904"/>
    <w:rsid w:val="008F23F8"/>
    <w:rsid w:val="008F41AC"/>
    <w:rsid w:val="0090104A"/>
    <w:rsid w:val="00912F5E"/>
    <w:rsid w:val="0092147D"/>
    <w:rsid w:val="00943FD3"/>
    <w:rsid w:val="00944BEE"/>
    <w:rsid w:val="00947E07"/>
    <w:rsid w:val="00953CA2"/>
    <w:rsid w:val="009615CD"/>
    <w:rsid w:val="00961EE0"/>
    <w:rsid w:val="00964B29"/>
    <w:rsid w:val="00967572"/>
    <w:rsid w:val="0096788F"/>
    <w:rsid w:val="009723C1"/>
    <w:rsid w:val="00972D78"/>
    <w:rsid w:val="00980A5E"/>
    <w:rsid w:val="009873E0"/>
    <w:rsid w:val="00997FE1"/>
    <w:rsid w:val="009B5AE4"/>
    <w:rsid w:val="009C23A8"/>
    <w:rsid w:val="009C28DD"/>
    <w:rsid w:val="009D26C8"/>
    <w:rsid w:val="009E54E4"/>
    <w:rsid w:val="009F6B4C"/>
    <w:rsid w:val="00A00989"/>
    <w:rsid w:val="00A10F28"/>
    <w:rsid w:val="00A11955"/>
    <w:rsid w:val="00A12170"/>
    <w:rsid w:val="00A239AA"/>
    <w:rsid w:val="00A45280"/>
    <w:rsid w:val="00A50680"/>
    <w:rsid w:val="00A60338"/>
    <w:rsid w:val="00A61080"/>
    <w:rsid w:val="00A6202F"/>
    <w:rsid w:val="00A6758B"/>
    <w:rsid w:val="00A7170B"/>
    <w:rsid w:val="00A82054"/>
    <w:rsid w:val="00A84F59"/>
    <w:rsid w:val="00AA65B6"/>
    <w:rsid w:val="00AA77BC"/>
    <w:rsid w:val="00AB4853"/>
    <w:rsid w:val="00AB4D0E"/>
    <w:rsid w:val="00AC65A3"/>
    <w:rsid w:val="00AD351B"/>
    <w:rsid w:val="00AD572D"/>
    <w:rsid w:val="00AE2059"/>
    <w:rsid w:val="00AE214A"/>
    <w:rsid w:val="00AE2842"/>
    <w:rsid w:val="00AF607F"/>
    <w:rsid w:val="00B0398D"/>
    <w:rsid w:val="00B1495C"/>
    <w:rsid w:val="00B30FD1"/>
    <w:rsid w:val="00B340C7"/>
    <w:rsid w:val="00B47888"/>
    <w:rsid w:val="00B47A42"/>
    <w:rsid w:val="00B47CE0"/>
    <w:rsid w:val="00B51264"/>
    <w:rsid w:val="00B547F9"/>
    <w:rsid w:val="00B54D78"/>
    <w:rsid w:val="00B63243"/>
    <w:rsid w:val="00B711C7"/>
    <w:rsid w:val="00B97E72"/>
    <w:rsid w:val="00BA2C07"/>
    <w:rsid w:val="00BA6C30"/>
    <w:rsid w:val="00BB051E"/>
    <w:rsid w:val="00BC2CAB"/>
    <w:rsid w:val="00BC745E"/>
    <w:rsid w:val="00BD218F"/>
    <w:rsid w:val="00BF05AC"/>
    <w:rsid w:val="00BF7ABE"/>
    <w:rsid w:val="00C22FB1"/>
    <w:rsid w:val="00C31111"/>
    <w:rsid w:val="00C36CFA"/>
    <w:rsid w:val="00C42795"/>
    <w:rsid w:val="00C45791"/>
    <w:rsid w:val="00C50365"/>
    <w:rsid w:val="00C55CEC"/>
    <w:rsid w:val="00C65B1C"/>
    <w:rsid w:val="00C72FB3"/>
    <w:rsid w:val="00C74DBD"/>
    <w:rsid w:val="00C7708B"/>
    <w:rsid w:val="00C85423"/>
    <w:rsid w:val="00C9034B"/>
    <w:rsid w:val="00C937D8"/>
    <w:rsid w:val="00CB18A6"/>
    <w:rsid w:val="00CD335A"/>
    <w:rsid w:val="00CE64A9"/>
    <w:rsid w:val="00CF5DE6"/>
    <w:rsid w:val="00D04E6E"/>
    <w:rsid w:val="00D16397"/>
    <w:rsid w:val="00D17F8D"/>
    <w:rsid w:val="00D232DA"/>
    <w:rsid w:val="00D406F9"/>
    <w:rsid w:val="00D50CAF"/>
    <w:rsid w:val="00D76F94"/>
    <w:rsid w:val="00DA31BC"/>
    <w:rsid w:val="00DB37F1"/>
    <w:rsid w:val="00DB463C"/>
    <w:rsid w:val="00DB5B58"/>
    <w:rsid w:val="00DB6C59"/>
    <w:rsid w:val="00E01716"/>
    <w:rsid w:val="00E06F9C"/>
    <w:rsid w:val="00E0797C"/>
    <w:rsid w:val="00E121C8"/>
    <w:rsid w:val="00E14E6B"/>
    <w:rsid w:val="00E24237"/>
    <w:rsid w:val="00E24F35"/>
    <w:rsid w:val="00E3477D"/>
    <w:rsid w:val="00E442FA"/>
    <w:rsid w:val="00E57752"/>
    <w:rsid w:val="00E61DFE"/>
    <w:rsid w:val="00E63630"/>
    <w:rsid w:val="00E75CC6"/>
    <w:rsid w:val="00E75FEA"/>
    <w:rsid w:val="00E776AC"/>
    <w:rsid w:val="00E9426D"/>
    <w:rsid w:val="00E9770B"/>
    <w:rsid w:val="00EA1695"/>
    <w:rsid w:val="00EA2B0C"/>
    <w:rsid w:val="00EA404E"/>
    <w:rsid w:val="00EA4803"/>
    <w:rsid w:val="00EA73CD"/>
    <w:rsid w:val="00EC11F5"/>
    <w:rsid w:val="00EC13AF"/>
    <w:rsid w:val="00EC2CF1"/>
    <w:rsid w:val="00EC354B"/>
    <w:rsid w:val="00EC41B0"/>
    <w:rsid w:val="00ED3A51"/>
    <w:rsid w:val="00ED403E"/>
    <w:rsid w:val="00F168B5"/>
    <w:rsid w:val="00F20D17"/>
    <w:rsid w:val="00F232C9"/>
    <w:rsid w:val="00F236AC"/>
    <w:rsid w:val="00F33971"/>
    <w:rsid w:val="00F34B6A"/>
    <w:rsid w:val="00F36538"/>
    <w:rsid w:val="00F4044F"/>
    <w:rsid w:val="00F40A94"/>
    <w:rsid w:val="00F41A1A"/>
    <w:rsid w:val="00F43027"/>
    <w:rsid w:val="00F51A46"/>
    <w:rsid w:val="00F535F4"/>
    <w:rsid w:val="00F537A5"/>
    <w:rsid w:val="00F54815"/>
    <w:rsid w:val="00F552CB"/>
    <w:rsid w:val="00F579F8"/>
    <w:rsid w:val="00F61AA8"/>
    <w:rsid w:val="00F651A8"/>
    <w:rsid w:val="00F65657"/>
    <w:rsid w:val="00F9315A"/>
    <w:rsid w:val="00FA55C0"/>
    <w:rsid w:val="00FB60AB"/>
    <w:rsid w:val="00FB66DD"/>
    <w:rsid w:val="00FC17BB"/>
    <w:rsid w:val="00FD3806"/>
    <w:rsid w:val="00FE22E6"/>
    <w:rsid w:val="00FE3EDE"/>
    <w:rsid w:val="00FF5CDB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ABB0147"/>
  <w15:chartTrackingRefBased/>
  <w15:docId w15:val="{46F591D1-CBC8-4A16-88E3-0A74F630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5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E556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E2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1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1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1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BF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5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15C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C41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600C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E21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2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47E0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04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2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7039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3696">
          <w:marLeft w:val="4380"/>
          <w:marRight w:val="43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93693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6203">
                  <w:marLeft w:val="0"/>
                  <w:marRight w:val="0"/>
                  <w:marTop w:val="0"/>
                  <w:marBottom w:val="0"/>
                  <w:divBdr>
                    <w:top w:val="single" w:sz="6" w:space="3" w:color="CCCCEE"/>
                    <w:left w:val="single" w:sz="6" w:space="0" w:color="CCCCEE"/>
                    <w:bottom w:val="single" w:sz="6" w:space="3" w:color="CCCCEE"/>
                    <w:right w:val="single" w:sz="6" w:space="0" w:color="CCCCEE"/>
                  </w:divBdr>
                </w:div>
              </w:divsChild>
            </w:div>
            <w:div w:id="9369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2570">
                  <w:marLeft w:val="300"/>
                  <w:marRight w:val="30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60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  <w:div w:id="14263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3234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2216">
                  <w:marLeft w:val="0"/>
                  <w:marRight w:val="0"/>
                  <w:marTop w:val="7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safeyoutube.net/w/Mu7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s://www.bbc.co.uk/tiny-happy-people/changing-nursery-rhyme-words/zrmggw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feyoutube.net/w/Be8K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7197E-C010-4BE1-AC61-3AF48EA79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DBEE4928</Template>
  <TotalTime>104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J. Meads</dc:creator>
  <cp:keywords/>
  <dc:description/>
  <cp:lastModifiedBy>Miss J. Meads</cp:lastModifiedBy>
  <cp:revision>6</cp:revision>
  <dcterms:created xsi:type="dcterms:W3CDTF">2020-06-10T14:42:00Z</dcterms:created>
  <dcterms:modified xsi:type="dcterms:W3CDTF">2020-06-11T06:53:00Z</dcterms:modified>
</cp:coreProperties>
</file>