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214687" w14:textId="113F4156" w:rsidR="001C3F2C" w:rsidRDefault="00A60338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A60338">
        <w:rPr>
          <w:noProof/>
        </w:rPr>
        <w:drawing>
          <wp:anchor distT="0" distB="0" distL="114300" distR="114300" simplePos="0" relativeHeight="251822080" behindDoc="1" locked="0" layoutInCell="1" allowOverlap="1" wp14:anchorId="43BF1925" wp14:editId="42BA3E0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22400" cy="1447800"/>
            <wp:effectExtent l="0" t="0" r="6350" b="0"/>
            <wp:wrapTight wrapText="bothSides">
              <wp:wrapPolygon edited="0">
                <wp:start x="0" y="0"/>
                <wp:lineTo x="0" y="21316"/>
                <wp:lineTo x="21407" y="21316"/>
                <wp:lineTo x="2140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F2C">
        <w:rPr>
          <w:rFonts w:ascii="Comic Sans MS" w:hAnsi="Comic Sans MS"/>
        </w:rPr>
        <w:t>Blowers Green at home – Nursery</w:t>
      </w:r>
      <w:r w:rsidR="00972D78" w:rsidRPr="00972D78">
        <w:rPr>
          <w:noProof/>
        </w:rPr>
        <w:t xml:space="preserve"> </w:t>
      </w:r>
    </w:p>
    <w:p w14:paraId="77F25318" w14:textId="2030D3F5" w:rsidR="001C3F2C" w:rsidRDefault="0041501E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Monday</w:t>
      </w:r>
      <w:r w:rsidR="00FA55C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8</w:t>
      </w:r>
      <w:r w:rsidR="00FA55C0">
        <w:rPr>
          <w:rFonts w:ascii="Comic Sans MS" w:hAnsi="Comic Sans MS"/>
        </w:rPr>
        <w:t>th</w:t>
      </w:r>
      <w:r w:rsidR="00DB37F1">
        <w:rPr>
          <w:rFonts w:ascii="Comic Sans MS" w:hAnsi="Comic Sans MS"/>
        </w:rPr>
        <w:t xml:space="preserve"> June </w:t>
      </w:r>
      <w:r w:rsidR="00A6758B" w:rsidRPr="00A6758B">
        <w:rPr>
          <w:rFonts w:ascii="Comic Sans MS" w:hAnsi="Comic Sans MS"/>
          <w:noProof/>
        </w:rPr>
        <w:t>2020</w:t>
      </w:r>
      <w:r w:rsidR="00FF5CDB" w:rsidRPr="00FF5CDB">
        <w:rPr>
          <w:noProof/>
        </w:rPr>
        <w:t xml:space="preserve"> </w:t>
      </w:r>
    </w:p>
    <w:p w14:paraId="3C8E028A" w14:textId="5ECA4829" w:rsidR="007E5562" w:rsidRDefault="007E5562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7E5562">
        <w:rPr>
          <w:rFonts w:ascii="Comic Sans MS" w:hAnsi="Comic Sans MS"/>
        </w:rPr>
        <w:t xml:space="preserve">E-mail: </w:t>
      </w:r>
      <w:bookmarkStart w:id="0" w:name="_Hlk36633562"/>
      <w:r w:rsidR="004250EC">
        <w:fldChar w:fldCharType="begin"/>
      </w:r>
      <w:r w:rsidR="00E75CC6">
        <w:instrText>HYPERLINK "mailto:nursery@blowers.dudley.sch.uk"</w:instrText>
      </w:r>
      <w:r w:rsidR="004250EC">
        <w:fldChar w:fldCharType="separate"/>
      </w:r>
      <w:r w:rsidRPr="00A24D6A">
        <w:rPr>
          <w:rStyle w:val="Hyperlink"/>
          <w:rFonts w:ascii="Comic Sans MS" w:hAnsi="Comic Sans MS"/>
        </w:rPr>
        <w:t>nursery@blowers.dudley.sch.uk</w:t>
      </w:r>
      <w:r w:rsidR="004250EC">
        <w:rPr>
          <w:rStyle w:val="Hyperlink"/>
          <w:rFonts w:ascii="Comic Sans MS" w:hAnsi="Comic Sans MS"/>
        </w:rPr>
        <w:fldChar w:fldCharType="end"/>
      </w:r>
      <w:r w:rsidR="00A60338" w:rsidRPr="00A60338">
        <w:rPr>
          <w:noProof/>
        </w:rPr>
        <w:t xml:space="preserve"> </w:t>
      </w:r>
    </w:p>
    <w:bookmarkEnd w:id="0"/>
    <w:p w14:paraId="43EED325" w14:textId="282E4598" w:rsidR="001C3F2C" w:rsidRDefault="001C3F2C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40B403B8" w14:textId="1A6DF65D" w:rsidR="001C3F2C" w:rsidRDefault="0041501E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Good Morning Everyone!</w:t>
      </w:r>
    </w:p>
    <w:p w14:paraId="3BFBDBBF" w14:textId="77777777" w:rsidR="00E61DFE" w:rsidRDefault="00E61DFE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790FF04" w14:textId="593AB342" w:rsidR="0041501E" w:rsidRDefault="0041501E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I hope you have all had a wonderful weekend. </w:t>
      </w:r>
    </w:p>
    <w:p w14:paraId="295A8398" w14:textId="304016A8" w:rsidR="00947E07" w:rsidRDefault="00947E07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Below are your ‘Nursery at Home’ ac</w:t>
      </w:r>
      <w:r w:rsidR="00DB6C59">
        <w:rPr>
          <w:rFonts w:ascii="Comic Sans MS" w:hAnsi="Comic Sans MS"/>
        </w:rPr>
        <w:t xml:space="preserve">tivities. </w:t>
      </w:r>
    </w:p>
    <w:p w14:paraId="0BE9F485" w14:textId="5505AC34" w:rsidR="00E61DFE" w:rsidRDefault="00A60338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Have marvellous Monday</w:t>
      </w:r>
    </w:p>
    <w:p w14:paraId="11908406" w14:textId="22941AA6" w:rsidR="00E61DFE" w:rsidRDefault="00E61DFE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Miss Meads</w:t>
      </w:r>
    </w:p>
    <w:p w14:paraId="3D51F54A" w14:textId="3CCBBC06" w:rsidR="00947E07" w:rsidRDefault="00947E07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12B1B1E1" w14:textId="6EF918E7" w:rsidR="0090104A" w:rsidRDefault="00B1495C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552A2C">
        <w:rPr>
          <w:noProof/>
        </w:rPr>
        <w:drawing>
          <wp:anchor distT="0" distB="0" distL="114300" distR="114300" simplePos="0" relativeHeight="251813888" behindDoc="1" locked="0" layoutInCell="1" allowOverlap="1" wp14:anchorId="4033AD96" wp14:editId="653D573E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128143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193" y="21404"/>
                <wp:lineTo x="211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E07" w:rsidRPr="00947E07">
        <w:rPr>
          <w:rFonts w:ascii="Comic Sans MS" w:hAnsi="Comic Sans MS"/>
        </w:rPr>
        <w:cr/>
      </w:r>
    </w:p>
    <w:p w14:paraId="3EFB1C04" w14:textId="243BD05A" w:rsidR="00E57752" w:rsidRPr="008E5904" w:rsidRDefault="008E5904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8E5904">
        <w:rPr>
          <w:rFonts w:ascii="Comic Sans MS" w:hAnsi="Comic Sans MS"/>
          <w:b/>
          <w:bCs/>
        </w:rPr>
        <w:t xml:space="preserve">Story Time </w:t>
      </w:r>
      <w:r>
        <w:rPr>
          <w:rFonts w:ascii="Comic Sans MS" w:hAnsi="Comic Sans MS"/>
          <w:b/>
          <w:bCs/>
        </w:rPr>
        <w:t xml:space="preserve">- </w:t>
      </w:r>
      <w:r w:rsidRPr="008E5904">
        <w:rPr>
          <w:rFonts w:ascii="Comic Sans MS" w:hAnsi="Comic Sans MS"/>
          <w:b/>
          <w:bCs/>
        </w:rPr>
        <w:t>Shark in the Park</w:t>
      </w:r>
    </w:p>
    <w:p w14:paraId="7142C3B5" w14:textId="35F0D909" w:rsidR="00A11955" w:rsidRDefault="00552A2C" w:rsidP="00D17F8D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Have you ever seen a shark in the park? Well this </w:t>
      </w:r>
      <w:r w:rsidR="00DB6C59">
        <w:rPr>
          <w:rFonts w:ascii="Comic Sans MS" w:hAnsi="Comic Sans MS"/>
        </w:rPr>
        <w:t xml:space="preserve">rhyming </w:t>
      </w:r>
      <w:r>
        <w:rPr>
          <w:rFonts w:ascii="Comic Sans MS" w:hAnsi="Comic Sans MS"/>
        </w:rPr>
        <w:t xml:space="preserve">story is all about a </w:t>
      </w:r>
      <w:r w:rsidR="00DB6C59">
        <w:rPr>
          <w:rFonts w:ascii="Comic Sans MS" w:hAnsi="Comic Sans MS"/>
        </w:rPr>
        <w:t xml:space="preserve">little boy, who is sure he can </w:t>
      </w:r>
      <w:r>
        <w:rPr>
          <w:rFonts w:ascii="Comic Sans MS" w:hAnsi="Comic Sans MS"/>
        </w:rPr>
        <w:t>see a shark in the park.</w:t>
      </w:r>
      <w:r w:rsidR="00A11955">
        <w:rPr>
          <w:rFonts w:ascii="Comic Sans MS" w:hAnsi="Comic Sans MS"/>
        </w:rPr>
        <w:t xml:space="preserve"> </w:t>
      </w:r>
    </w:p>
    <w:p w14:paraId="43DEF2B6" w14:textId="62420E76" w:rsidR="00552A2C" w:rsidRDefault="00DB6C59" w:rsidP="00D17F8D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Can you guess what Timothy really sees? Look at the pictures and listen carefully to the rhyming words.</w:t>
      </w:r>
    </w:p>
    <w:p w14:paraId="7C197076" w14:textId="17B70EB0" w:rsidR="002136EC" w:rsidRPr="00DB6C59" w:rsidRDefault="00DB6C59" w:rsidP="00A11955">
      <w:pPr>
        <w:pStyle w:val="NormalWeb"/>
        <w:spacing w:before="0" w:beforeAutospacing="0" w:after="0" w:afterAutospacing="0"/>
        <w:rPr>
          <w:rStyle w:val="Hyperlink"/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fldChar w:fldCharType="begin"/>
      </w:r>
      <w:r>
        <w:rPr>
          <w:rFonts w:ascii="Comic Sans MS" w:hAnsi="Comic Sans MS"/>
          <w:b/>
          <w:bCs/>
        </w:rPr>
        <w:instrText xml:space="preserve"> HYPERLINK "https://safeyoutube.net/w/4iGJ" </w:instrText>
      </w:r>
      <w:r>
        <w:rPr>
          <w:rFonts w:ascii="Comic Sans MS" w:hAnsi="Comic Sans MS"/>
          <w:b/>
          <w:bCs/>
        </w:rPr>
      </w:r>
      <w:r>
        <w:rPr>
          <w:rFonts w:ascii="Comic Sans MS" w:hAnsi="Comic Sans MS"/>
          <w:b/>
          <w:bCs/>
        </w:rPr>
        <w:fldChar w:fldCharType="separate"/>
      </w:r>
      <w:r w:rsidRPr="00DB6C59">
        <w:rPr>
          <w:rStyle w:val="Hyperlink"/>
          <w:rFonts w:ascii="Comic Sans MS" w:hAnsi="Comic Sans MS"/>
          <w:b/>
          <w:bCs/>
        </w:rPr>
        <w:t>https://safeyoutube.net/w/4iGJ</w:t>
      </w:r>
    </w:p>
    <w:p w14:paraId="4ACF6799" w14:textId="24B6FF0E" w:rsidR="002136EC" w:rsidRDefault="00DB6C59" w:rsidP="00A11955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fldChar w:fldCharType="end"/>
      </w:r>
    </w:p>
    <w:p w14:paraId="37688103" w14:textId="7F394017" w:rsidR="006929FD" w:rsidRDefault="002136EC" w:rsidP="00A11955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2136EC">
        <w:rPr>
          <w:noProof/>
        </w:rPr>
        <w:drawing>
          <wp:anchor distT="0" distB="0" distL="114300" distR="114300" simplePos="0" relativeHeight="251815936" behindDoc="1" locked="0" layoutInCell="1" allowOverlap="1" wp14:anchorId="5FDB10AE" wp14:editId="224A53BA">
            <wp:simplePos x="0" y="0"/>
            <wp:positionH relativeFrom="column">
              <wp:posOffset>5151120</wp:posOffset>
            </wp:positionH>
            <wp:positionV relativeFrom="paragraph">
              <wp:posOffset>112395</wp:posOffset>
            </wp:positionV>
            <wp:extent cx="1519555" cy="852352"/>
            <wp:effectExtent l="0" t="0" r="4445" b="5080"/>
            <wp:wrapTight wrapText="bothSides">
              <wp:wrapPolygon edited="0">
                <wp:start x="0" y="0"/>
                <wp:lineTo x="0" y="21246"/>
                <wp:lineTo x="21392" y="21246"/>
                <wp:lineTo x="2139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85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55" w:rsidRPr="00A11955">
        <w:rPr>
          <w:rFonts w:ascii="Comic Sans MS" w:hAnsi="Comic Sans MS"/>
          <w:b/>
          <w:bCs/>
        </w:rPr>
        <w:t>Keep on Moving!</w:t>
      </w:r>
    </w:p>
    <w:p w14:paraId="24D64C4B" w14:textId="3D598176" w:rsidR="00A11955" w:rsidRPr="00A11955" w:rsidRDefault="00A11955" w:rsidP="00A11955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A11955">
        <w:rPr>
          <w:rFonts w:ascii="Comic Sans MS" w:hAnsi="Comic Sans MS"/>
        </w:rPr>
        <w:t>I know this song is one of your favourites! So, let’s sing and dance along to ‘Baby Shark.’</w:t>
      </w:r>
    </w:p>
    <w:p w14:paraId="75ED9FA1" w14:textId="3D25C7FF" w:rsidR="002136EC" w:rsidRDefault="00DB6C59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hyperlink r:id="rId9" w:history="1">
        <w:r w:rsidRPr="00DB6C59">
          <w:rPr>
            <w:rStyle w:val="Hyperlink"/>
            <w:rFonts w:ascii="Comic Sans MS" w:hAnsi="Comic Sans MS"/>
            <w:b/>
            <w:bCs/>
          </w:rPr>
          <w:t>https://safeyoutube.net/w/QhGJ</w:t>
        </w:r>
      </w:hyperlink>
    </w:p>
    <w:p w14:paraId="1DA9F978" w14:textId="77777777" w:rsidR="002136EC" w:rsidRDefault="002136EC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14ED3C2C" w14:textId="5877CF62" w:rsidR="00961EE0" w:rsidRPr="00E61DFE" w:rsidRDefault="00E61DFE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E61DFE">
        <w:rPr>
          <w:rFonts w:ascii="Comic Sans MS" w:hAnsi="Comic Sans MS"/>
          <w:b/>
          <w:bCs/>
        </w:rPr>
        <w:t>World Oceans Day</w:t>
      </w:r>
      <w:r w:rsidR="002136EC" w:rsidRPr="002136EC">
        <w:rPr>
          <w:noProof/>
        </w:rPr>
        <w:t xml:space="preserve"> </w:t>
      </w:r>
    </w:p>
    <w:p w14:paraId="02B9A854" w14:textId="4AD28B2E" w:rsidR="00961EE0" w:rsidRPr="00961EE0" w:rsidRDefault="002136EC" w:rsidP="00D17F8D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2136EC">
        <w:rPr>
          <w:noProof/>
        </w:rPr>
        <w:drawing>
          <wp:anchor distT="0" distB="0" distL="114300" distR="114300" simplePos="0" relativeHeight="251816960" behindDoc="1" locked="0" layoutInCell="1" allowOverlap="1" wp14:anchorId="1B3B9741" wp14:editId="170567FE">
            <wp:simplePos x="0" y="0"/>
            <wp:positionH relativeFrom="margin">
              <wp:posOffset>5280660</wp:posOffset>
            </wp:positionH>
            <wp:positionV relativeFrom="paragraph">
              <wp:posOffset>6350</wp:posOffset>
            </wp:positionV>
            <wp:extent cx="1440180" cy="913130"/>
            <wp:effectExtent l="0" t="0" r="7620" b="1270"/>
            <wp:wrapTight wrapText="bothSides">
              <wp:wrapPolygon edited="0">
                <wp:start x="0" y="0"/>
                <wp:lineTo x="0" y="21179"/>
                <wp:lineTo x="21429" y="21179"/>
                <wp:lineTo x="2142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EE0" w:rsidRPr="00961EE0">
        <w:rPr>
          <w:rFonts w:ascii="Comic Sans MS" w:hAnsi="Comic Sans MS"/>
        </w:rPr>
        <w:t>We wouldn’t expect to see a shark in a park</w:t>
      </w:r>
      <w:r w:rsidR="00961EE0">
        <w:rPr>
          <w:rFonts w:ascii="Comic Sans MS" w:hAnsi="Comic Sans MS"/>
        </w:rPr>
        <w:t>,</w:t>
      </w:r>
      <w:r w:rsidR="00961EE0" w:rsidRPr="00961EE0">
        <w:rPr>
          <w:rFonts w:ascii="Comic Sans MS" w:hAnsi="Comic Sans MS"/>
        </w:rPr>
        <w:t xml:space="preserve"> but you might see one in the ocean.</w:t>
      </w:r>
      <w:r w:rsidR="00961EE0">
        <w:rPr>
          <w:rFonts w:ascii="Comic Sans MS" w:hAnsi="Comic Sans MS"/>
        </w:rPr>
        <w:t xml:space="preserve">  Today is World Oceans Day.  This is a day to celebrate the ocean and everything that lives in it.</w:t>
      </w:r>
      <w:r w:rsidR="00E61DFE">
        <w:rPr>
          <w:rFonts w:ascii="Comic Sans MS" w:hAnsi="Comic Sans MS"/>
        </w:rPr>
        <w:t xml:space="preserve"> I wonder</w:t>
      </w:r>
      <w:r w:rsidR="002F551A">
        <w:rPr>
          <w:rFonts w:ascii="Comic Sans MS" w:hAnsi="Comic Sans MS"/>
        </w:rPr>
        <w:t xml:space="preserve"> who else might be living in the ocean?</w:t>
      </w:r>
    </w:p>
    <w:p w14:paraId="4F22F0B7" w14:textId="14D4EF51" w:rsidR="00E61DFE" w:rsidRDefault="00E61DFE" w:rsidP="00E61DFE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7D551636" w14:textId="77777777" w:rsidR="002136EC" w:rsidRDefault="002136EC" w:rsidP="00E61DFE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3526B83A" w14:textId="77777777" w:rsidR="002136EC" w:rsidRDefault="002136EC" w:rsidP="00E61DFE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35B3F6AE" w14:textId="07D64CF9" w:rsidR="00E61DFE" w:rsidRDefault="002136EC" w:rsidP="00E61DFE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E61DFE">
        <w:rPr>
          <w:noProof/>
        </w:rPr>
        <w:drawing>
          <wp:anchor distT="0" distB="0" distL="114300" distR="114300" simplePos="0" relativeHeight="251814912" behindDoc="1" locked="0" layoutInCell="1" allowOverlap="1" wp14:anchorId="0AF00A67" wp14:editId="3A416715">
            <wp:simplePos x="0" y="0"/>
            <wp:positionH relativeFrom="margin">
              <wp:posOffset>5128260</wp:posOffset>
            </wp:positionH>
            <wp:positionV relativeFrom="paragraph">
              <wp:posOffset>6985</wp:posOffset>
            </wp:positionV>
            <wp:extent cx="1753870" cy="1325880"/>
            <wp:effectExtent l="0" t="0" r="0" b="7620"/>
            <wp:wrapTight wrapText="bothSides">
              <wp:wrapPolygon edited="0">
                <wp:start x="0" y="0"/>
                <wp:lineTo x="0" y="21414"/>
                <wp:lineTo x="21350" y="21414"/>
                <wp:lineTo x="2135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DFE">
        <w:rPr>
          <w:rFonts w:ascii="Comic Sans MS" w:hAnsi="Comic Sans MS"/>
          <w:b/>
          <w:bCs/>
        </w:rPr>
        <w:t xml:space="preserve">Under the Sea </w:t>
      </w:r>
      <w:r>
        <w:rPr>
          <w:rFonts w:ascii="Comic Sans MS" w:hAnsi="Comic Sans MS"/>
          <w:b/>
          <w:bCs/>
        </w:rPr>
        <w:t xml:space="preserve">- </w:t>
      </w:r>
      <w:r w:rsidR="00E61DFE">
        <w:rPr>
          <w:rFonts w:ascii="Comic Sans MS" w:hAnsi="Comic Sans MS"/>
          <w:b/>
          <w:bCs/>
        </w:rPr>
        <w:t>What can you see?</w:t>
      </w:r>
    </w:p>
    <w:p w14:paraId="7631B37D" w14:textId="20ACFD2A" w:rsidR="00E61DFE" w:rsidRDefault="00E61DFE" w:rsidP="00E61DFE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6E4194BA" w14:textId="1DB86F32" w:rsidR="00E61DFE" w:rsidRPr="00E61DFE" w:rsidRDefault="00E61DFE" w:rsidP="00E61DFE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E61DFE">
        <w:rPr>
          <w:rFonts w:ascii="Comic Sans MS" w:hAnsi="Comic Sans MS"/>
        </w:rPr>
        <w:t>Play this</w:t>
      </w:r>
      <w:r w:rsidR="00CE64A9">
        <w:rPr>
          <w:rFonts w:ascii="Comic Sans MS" w:hAnsi="Comic Sans MS"/>
        </w:rPr>
        <w:t xml:space="preserve"> game with an adult.</w:t>
      </w:r>
      <w:r w:rsidRPr="00E61DFE">
        <w:rPr>
          <w:rFonts w:ascii="Comic Sans MS" w:hAnsi="Comic Sans MS"/>
        </w:rPr>
        <w:t xml:space="preserve">  Look through the binoculars</w:t>
      </w:r>
      <w:r w:rsidR="002136EC">
        <w:rPr>
          <w:rFonts w:ascii="Comic Sans MS" w:hAnsi="Comic Sans MS"/>
        </w:rPr>
        <w:t xml:space="preserve"> to find ou</w:t>
      </w:r>
      <w:r w:rsidR="002F551A">
        <w:rPr>
          <w:rFonts w:ascii="Comic Sans MS" w:hAnsi="Comic Sans MS"/>
        </w:rPr>
        <w:t xml:space="preserve">t </w:t>
      </w:r>
      <w:r w:rsidR="002136EC">
        <w:rPr>
          <w:rFonts w:ascii="Comic Sans MS" w:hAnsi="Comic Sans MS"/>
        </w:rPr>
        <w:t>who else might be living under the sea.</w:t>
      </w:r>
    </w:p>
    <w:p w14:paraId="64F38400" w14:textId="01A8F5EC" w:rsidR="00E61DFE" w:rsidRPr="00E61DFE" w:rsidRDefault="00E61DFE" w:rsidP="00E61DFE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E61DFE">
        <w:rPr>
          <w:rFonts w:ascii="Comic Sans MS" w:hAnsi="Comic Sans MS"/>
        </w:rPr>
        <w:t xml:space="preserve">You will find the game </w:t>
      </w:r>
      <w:r>
        <w:rPr>
          <w:rFonts w:ascii="Comic Sans MS" w:hAnsi="Comic Sans MS"/>
        </w:rPr>
        <w:t>‘Under the Sea What Can You See</w:t>
      </w:r>
      <w:r w:rsidRPr="00E61DFE">
        <w:rPr>
          <w:rFonts w:ascii="Comic Sans MS" w:hAnsi="Comic Sans MS"/>
        </w:rPr>
        <w:t xml:space="preserve">?’ under the Nursery tab on our website. </w:t>
      </w:r>
    </w:p>
    <w:p w14:paraId="416F7ABB" w14:textId="657C9805" w:rsidR="00997FE1" w:rsidRPr="00961EE0" w:rsidRDefault="00C42795" w:rsidP="00E61DFE">
      <w:pPr>
        <w:pStyle w:val="NormalWeb"/>
        <w:spacing w:before="0" w:beforeAutospacing="0" w:after="0" w:afterAutospacing="0"/>
        <w:rPr>
          <w:rFonts w:ascii="Comic Sans MS" w:hAnsi="Comic Sans MS"/>
        </w:rPr>
      </w:pPr>
      <w:hyperlink r:id="rId12" w:history="1">
        <w:r w:rsidR="00E61DFE" w:rsidRPr="00E61DFE">
          <w:rPr>
            <w:rStyle w:val="Hyperlink"/>
            <w:rFonts w:ascii="Comic Sans MS" w:hAnsi="Comic Sans MS"/>
          </w:rPr>
          <w:t>https://www.dudleyacademiestrust.org.uk/hiddenarea/blowers-green-primary-school-at-home</w:t>
        </w:r>
      </w:hyperlink>
    </w:p>
    <w:p w14:paraId="37BDFCC3" w14:textId="77777777" w:rsidR="00B54D78" w:rsidRDefault="00B54D78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0E96A919" w14:textId="77777777" w:rsidR="00B54D78" w:rsidRDefault="00B54D78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44E1D8E8" w14:textId="77777777" w:rsidR="00B54D78" w:rsidRDefault="00B54D78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274B184C" w14:textId="77777777" w:rsidR="00B54D78" w:rsidRDefault="00B54D78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06EFD130" w14:textId="77777777" w:rsidR="00B54D78" w:rsidRDefault="00B54D78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bookmarkStart w:id="1" w:name="_GoBack"/>
      <w:bookmarkEnd w:id="1"/>
    </w:p>
    <w:p w14:paraId="07AD7C60" w14:textId="00785D0B" w:rsidR="002136EC" w:rsidRDefault="00A84F59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Ocean Challenge</w:t>
      </w:r>
    </w:p>
    <w:p w14:paraId="22AAB2B5" w14:textId="54C32175" w:rsidR="00A84F59" w:rsidRPr="00A84F59" w:rsidRDefault="00A84F59" w:rsidP="00D17F8D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A84F59">
        <w:rPr>
          <w:rFonts w:ascii="Comic Sans MS" w:hAnsi="Comic Sans MS"/>
        </w:rPr>
        <w:t xml:space="preserve">Draw a picture of your favourite ocean animal.  Then, ask an adult to help you find out three </w:t>
      </w:r>
      <w:r w:rsidR="00B1495C">
        <w:rPr>
          <w:rFonts w:ascii="Comic Sans MS" w:hAnsi="Comic Sans MS"/>
        </w:rPr>
        <w:t xml:space="preserve">interesting </w:t>
      </w:r>
      <w:r w:rsidRPr="00A84F59">
        <w:rPr>
          <w:rFonts w:ascii="Comic Sans MS" w:hAnsi="Comic Sans MS"/>
        </w:rPr>
        <w:t>facts about it.</w:t>
      </w:r>
    </w:p>
    <w:p w14:paraId="7ED9C873" w14:textId="03EBECE6" w:rsidR="00A84F59" w:rsidRDefault="00A84F59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44CBE36A" w14:textId="0E194985" w:rsidR="00A84F59" w:rsidRPr="00B1495C" w:rsidRDefault="00A84F59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A84F59">
        <w:rPr>
          <w:noProof/>
        </w:rPr>
        <w:drawing>
          <wp:anchor distT="0" distB="0" distL="114300" distR="114300" simplePos="0" relativeHeight="251817984" behindDoc="1" locked="0" layoutInCell="1" allowOverlap="1" wp14:anchorId="00FAF961" wp14:editId="00663A0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78180" cy="1172210"/>
            <wp:effectExtent l="0" t="0" r="7620" b="8890"/>
            <wp:wrapTight wrapText="bothSides">
              <wp:wrapPolygon edited="0">
                <wp:start x="0" y="0"/>
                <wp:lineTo x="0" y="21413"/>
                <wp:lineTo x="21236" y="21413"/>
                <wp:lineTo x="2123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51" cy="1200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F59">
        <w:rPr>
          <w:rFonts w:ascii="Comic Sans MS" w:hAnsi="Comic Sans MS"/>
        </w:rPr>
        <w:t xml:space="preserve">My favourite </w:t>
      </w:r>
      <w:r w:rsidR="00B1495C">
        <w:rPr>
          <w:rFonts w:ascii="Comic Sans MS" w:hAnsi="Comic Sans MS"/>
        </w:rPr>
        <w:t xml:space="preserve">ocean </w:t>
      </w:r>
      <w:r w:rsidR="002F551A">
        <w:rPr>
          <w:rFonts w:ascii="Comic Sans MS" w:hAnsi="Comic Sans MS"/>
        </w:rPr>
        <w:t>animal</w:t>
      </w:r>
      <w:r w:rsidR="00B1495C">
        <w:rPr>
          <w:rFonts w:ascii="Comic Sans MS" w:hAnsi="Comic Sans MS"/>
        </w:rPr>
        <w:t xml:space="preserve"> </w:t>
      </w:r>
      <w:r w:rsidRPr="00A84F59">
        <w:rPr>
          <w:rFonts w:ascii="Comic Sans MS" w:hAnsi="Comic Sans MS"/>
        </w:rPr>
        <w:t>is the sea horse</w:t>
      </w:r>
      <w:r>
        <w:rPr>
          <w:rFonts w:ascii="Comic Sans MS" w:hAnsi="Comic Sans MS"/>
          <w:b/>
          <w:bCs/>
        </w:rPr>
        <w:t xml:space="preserve">. </w:t>
      </w:r>
      <w:r w:rsidR="00B1495C" w:rsidRPr="00B1495C">
        <w:rPr>
          <w:rFonts w:ascii="Comic Sans MS" w:hAnsi="Comic Sans MS"/>
        </w:rPr>
        <w:t xml:space="preserve">A sea horse is a fish with a long neck and snout. When they find food, they suck it up their snout like a vacuum cleaner. </w:t>
      </w:r>
      <w:r w:rsidR="002F551A">
        <w:rPr>
          <w:rFonts w:ascii="Comic Sans MS" w:hAnsi="Comic Sans MS"/>
        </w:rPr>
        <w:t>Sea horses</w:t>
      </w:r>
      <w:r w:rsidR="00B1495C" w:rsidRPr="00B1495C">
        <w:rPr>
          <w:rFonts w:ascii="Comic Sans MS" w:hAnsi="Comic Sans MS"/>
        </w:rPr>
        <w:t xml:space="preserve"> can also change colour.</w:t>
      </w:r>
    </w:p>
    <w:p w14:paraId="4315F220" w14:textId="299C66AA" w:rsidR="00A84F59" w:rsidRDefault="00A84F59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7CC25BB6" w14:textId="2C8E50D5" w:rsidR="00A84F59" w:rsidRPr="00A84F59" w:rsidRDefault="00A84F59" w:rsidP="00D17F8D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062F79F7" w14:textId="55E69EDB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0E61A27A" w14:textId="355C3508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4DFBED3E" w14:textId="476E4106" w:rsidR="00E61DFE" w:rsidRDefault="00A60338" w:rsidP="00685095">
      <w:pPr>
        <w:spacing w:after="0" w:line="240" w:lineRule="auto"/>
        <w:rPr>
          <w:rFonts w:ascii="Comic Sans MS" w:hAnsi="Comic Sans MS"/>
          <w:b/>
          <w:bCs/>
          <w:noProof/>
          <w:sz w:val="24"/>
          <w:szCs w:val="24"/>
          <w:lang w:eastAsia="en-GB"/>
        </w:rPr>
      </w:pPr>
      <w:r w:rsidRPr="00A60338">
        <w:rPr>
          <w:rFonts w:ascii="Comic Sans MS" w:hAnsi="Comic Sans MS"/>
          <w:b/>
          <w:bCs/>
          <w:noProof/>
          <w:sz w:val="24"/>
          <w:szCs w:val="24"/>
          <w:lang w:eastAsia="en-GB"/>
        </w:rPr>
        <w:t>Reception Challenge</w:t>
      </w:r>
    </w:p>
    <w:p w14:paraId="6BC157C5" w14:textId="208D2813" w:rsidR="00A60338" w:rsidRPr="00A60338" w:rsidRDefault="00A60338" w:rsidP="00685095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 w:rsidRPr="00A60338">
        <w:rPr>
          <w:rFonts w:ascii="Comic Sans MS" w:hAnsi="Comic Sans MS"/>
          <w:noProof/>
          <w:sz w:val="24"/>
          <w:szCs w:val="24"/>
          <w:lang w:eastAsia="en-GB"/>
        </w:rPr>
        <w:t>Some of you are d</w:t>
      </w:r>
      <w:r w:rsidR="00CE64A9">
        <w:rPr>
          <w:rFonts w:ascii="Comic Sans MS" w:hAnsi="Comic Sans MS"/>
          <w:noProof/>
          <w:sz w:val="24"/>
          <w:szCs w:val="24"/>
          <w:lang w:eastAsia="en-GB"/>
        </w:rPr>
        <w:t>ue to start school in September.</w:t>
      </w:r>
      <w:r w:rsidRPr="00A60338">
        <w:rPr>
          <w:rFonts w:ascii="Comic Sans MS" w:hAnsi="Comic Sans MS"/>
          <w:noProof/>
          <w:sz w:val="24"/>
          <w:szCs w:val="24"/>
          <w:lang w:eastAsia="en-GB"/>
        </w:rPr>
        <w:t xml:space="preserve"> So, each week I am going to set you a ‘Ready </w:t>
      </w:r>
      <w:r>
        <w:rPr>
          <w:rFonts w:ascii="Comic Sans MS" w:hAnsi="Comic Sans MS"/>
          <w:noProof/>
          <w:sz w:val="24"/>
          <w:szCs w:val="24"/>
          <w:lang w:eastAsia="en-GB"/>
        </w:rPr>
        <w:t>f</w:t>
      </w:r>
      <w:r w:rsidRPr="00A60338">
        <w:rPr>
          <w:rFonts w:ascii="Comic Sans MS" w:hAnsi="Comic Sans MS"/>
          <w:noProof/>
          <w:sz w:val="24"/>
          <w:szCs w:val="24"/>
          <w:lang w:eastAsia="en-GB"/>
        </w:rPr>
        <w:t>or School’ challenge. Th</w:t>
      </w:r>
      <w:r w:rsidR="00CE64A9">
        <w:rPr>
          <w:rFonts w:ascii="Comic Sans MS" w:hAnsi="Comic Sans MS"/>
          <w:noProof/>
          <w:sz w:val="24"/>
          <w:szCs w:val="24"/>
          <w:lang w:eastAsia="en-GB"/>
        </w:rPr>
        <w:t>i</w:t>
      </w:r>
      <w:r w:rsidRPr="00A60338">
        <w:rPr>
          <w:rFonts w:ascii="Comic Sans MS" w:hAnsi="Comic Sans MS"/>
          <w:noProof/>
          <w:sz w:val="24"/>
          <w:szCs w:val="24"/>
          <w:lang w:eastAsia="en-GB"/>
        </w:rPr>
        <w:t>s week your challenge is to recognise your name. This may take time but if you practise, I know you can all do it!</w:t>
      </w:r>
    </w:p>
    <w:p w14:paraId="49C7CD7D" w14:textId="77777777" w:rsidR="00E61DFE" w:rsidRPr="00A60338" w:rsidRDefault="00E61DFE" w:rsidP="00685095">
      <w:pPr>
        <w:spacing w:after="0" w:line="240" w:lineRule="auto"/>
        <w:rPr>
          <w:rFonts w:ascii="Comic Sans MS" w:hAnsi="Comic Sans MS"/>
          <w:b/>
          <w:bCs/>
          <w:noProof/>
          <w:lang w:eastAsia="en-GB"/>
        </w:rPr>
      </w:pPr>
    </w:p>
    <w:p w14:paraId="2BD40DAA" w14:textId="01C153B1" w:rsidR="00B1495C" w:rsidRPr="00A60338" w:rsidRDefault="00B1495C" w:rsidP="00B1495C">
      <w:pPr>
        <w:spacing w:after="0"/>
        <w:rPr>
          <w:rFonts w:ascii="Comic Sans MS" w:hAnsi="Comic Sans MS"/>
          <w:b/>
          <w:bCs/>
          <w:noProof/>
          <w:sz w:val="24"/>
          <w:szCs w:val="24"/>
        </w:rPr>
      </w:pPr>
      <w:r w:rsidRPr="00A60338">
        <w:rPr>
          <w:rFonts w:ascii="Comic Sans MS" w:hAnsi="Comic Sans MS"/>
          <w:b/>
          <w:bCs/>
          <w:noProof/>
          <w:sz w:val="24"/>
          <w:szCs w:val="24"/>
        </w:rPr>
        <w:t>Everyday activities to help your child to recognise their name.</w:t>
      </w:r>
    </w:p>
    <w:p w14:paraId="011CFCB7" w14:textId="21B444AF" w:rsidR="00B1495C" w:rsidRPr="00A60338" w:rsidRDefault="00B1495C" w:rsidP="00B1495C">
      <w:pPr>
        <w:spacing w:after="0"/>
        <w:rPr>
          <w:rFonts w:ascii="Comic Sans MS" w:hAnsi="Comic Sans MS"/>
          <w:noProof/>
          <w:sz w:val="24"/>
          <w:szCs w:val="24"/>
        </w:rPr>
      </w:pPr>
      <w:r w:rsidRPr="00A60338">
        <w:rPr>
          <w:rFonts w:ascii="Comic Sans MS" w:hAnsi="Comic Sans MS"/>
          <w:noProof/>
          <w:sz w:val="24"/>
          <w:szCs w:val="24"/>
        </w:rPr>
        <w:t>Make family name cards for the table at dinner time and encourage your child to find their seat.  At first, add a picture to help your child then remove it when they become more confident.</w:t>
      </w:r>
    </w:p>
    <w:p w14:paraId="5017B6AC" w14:textId="77D21669" w:rsidR="00B1495C" w:rsidRPr="00A60338" w:rsidRDefault="00B1495C" w:rsidP="00B1495C">
      <w:pPr>
        <w:spacing w:after="0"/>
        <w:rPr>
          <w:rFonts w:ascii="Comic Sans MS" w:hAnsi="Comic Sans MS"/>
          <w:noProof/>
          <w:sz w:val="24"/>
          <w:szCs w:val="24"/>
        </w:rPr>
      </w:pPr>
      <w:r w:rsidRPr="00A60338">
        <w:rPr>
          <w:rFonts w:ascii="Comic Sans MS" w:hAnsi="Comic Sans MS"/>
          <w:noProof/>
          <w:sz w:val="24"/>
          <w:szCs w:val="24"/>
        </w:rPr>
        <w:t>Make name labels for your child to attach to their own drawings and paintings</w:t>
      </w:r>
    </w:p>
    <w:p w14:paraId="607EA310" w14:textId="2AC442DB" w:rsidR="00B1495C" w:rsidRPr="00A60338" w:rsidRDefault="00B1495C" w:rsidP="00B1495C">
      <w:pPr>
        <w:spacing w:after="0"/>
        <w:rPr>
          <w:rFonts w:ascii="Comic Sans MS" w:hAnsi="Comic Sans MS"/>
          <w:b/>
          <w:bCs/>
          <w:noProof/>
          <w:sz w:val="24"/>
          <w:szCs w:val="24"/>
        </w:rPr>
      </w:pPr>
    </w:p>
    <w:p w14:paraId="75429897" w14:textId="77777777" w:rsidR="00B1495C" w:rsidRPr="002F551A" w:rsidRDefault="00B1495C" w:rsidP="00B1495C">
      <w:pPr>
        <w:spacing w:after="0"/>
        <w:rPr>
          <w:rFonts w:ascii="Comic Sans MS" w:hAnsi="Comic Sans MS"/>
          <w:b/>
          <w:bCs/>
          <w:noProof/>
          <w:sz w:val="24"/>
          <w:szCs w:val="24"/>
        </w:rPr>
      </w:pPr>
      <w:r w:rsidRPr="002F551A">
        <w:rPr>
          <w:rFonts w:ascii="Comic Sans MS" w:hAnsi="Comic Sans MS"/>
          <w:b/>
          <w:bCs/>
          <w:noProof/>
          <w:sz w:val="24"/>
          <w:szCs w:val="24"/>
        </w:rPr>
        <w:t xml:space="preserve">If your child can recognise their name . Practise putting the letters of their name in order. </w:t>
      </w:r>
    </w:p>
    <w:p w14:paraId="16E4DBC2" w14:textId="210E3A55" w:rsidR="00B1495C" w:rsidRDefault="00DB6C59" w:rsidP="00B1495C">
      <w:pPr>
        <w:spacing w:after="0"/>
        <w:rPr>
          <w:rFonts w:ascii="Comic Sans MS" w:hAnsi="Comic Sans MS"/>
          <w:noProof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21056" behindDoc="1" locked="0" layoutInCell="1" allowOverlap="1" wp14:anchorId="67C9266E" wp14:editId="66F5B996">
            <wp:simplePos x="0" y="0"/>
            <wp:positionH relativeFrom="column">
              <wp:posOffset>4989195</wp:posOffset>
            </wp:positionH>
            <wp:positionV relativeFrom="paragraph">
              <wp:posOffset>7620</wp:posOffset>
            </wp:positionV>
            <wp:extent cx="1176655" cy="1225550"/>
            <wp:effectExtent l="0" t="0" r="4445" b="0"/>
            <wp:wrapTight wrapText="bothSides">
              <wp:wrapPolygon edited="0">
                <wp:start x="0" y="0"/>
                <wp:lineTo x="0" y="21152"/>
                <wp:lineTo x="21332" y="21152"/>
                <wp:lineTo x="21332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4128" behindDoc="1" locked="0" layoutInCell="1" allowOverlap="1" wp14:anchorId="14F3F97E" wp14:editId="39E0A45F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1455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05" y="21150"/>
                <wp:lineTo x="214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5" r="68183" b="37065"/>
                    <a:stretch/>
                  </pic:blipFill>
                  <pic:spPr bwMode="auto">
                    <a:xfrm>
                      <a:off x="0" y="0"/>
                      <a:ext cx="21145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95C" w:rsidRPr="00784CC1">
        <w:rPr>
          <w:noProof/>
        </w:rPr>
        <w:t xml:space="preserve"> </w:t>
      </w:r>
      <w:r w:rsidRPr="00EA473D">
        <w:rPr>
          <w:noProof/>
          <w:lang w:eastAsia="en-GB"/>
        </w:rPr>
        <w:drawing>
          <wp:inline distT="0" distB="0" distL="0" distR="0" wp14:anchorId="2BE3DAE6" wp14:editId="5F516319">
            <wp:extent cx="1961047" cy="1021080"/>
            <wp:effectExtent l="0" t="0" r="127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8080" cy="105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618A" w14:textId="13BF2151" w:rsidR="00B1495C" w:rsidRDefault="00DB6C59" w:rsidP="00B1495C">
      <w:pPr>
        <w:spacing w:after="0"/>
        <w:rPr>
          <w:rFonts w:ascii="Comic Sans MS" w:hAnsi="Comic Sans MS"/>
          <w:noProof/>
          <w:sz w:val="24"/>
          <w:szCs w:val="24"/>
        </w:rPr>
      </w:pPr>
      <w:r w:rsidRPr="00EA473D">
        <w:rPr>
          <w:noProof/>
          <w:lang w:eastAsia="en-GB"/>
        </w:rPr>
        <w:drawing>
          <wp:anchor distT="0" distB="0" distL="114300" distR="114300" simplePos="0" relativeHeight="251820032" behindDoc="1" locked="0" layoutInCell="1" allowOverlap="1" wp14:anchorId="02DDD097" wp14:editId="62502A44">
            <wp:simplePos x="0" y="0"/>
            <wp:positionH relativeFrom="page">
              <wp:posOffset>5358765</wp:posOffset>
            </wp:positionH>
            <wp:positionV relativeFrom="paragraph">
              <wp:posOffset>292735</wp:posOffset>
            </wp:positionV>
            <wp:extent cx="1655445" cy="1219200"/>
            <wp:effectExtent l="0" t="0" r="1905" b="0"/>
            <wp:wrapTight wrapText="bothSides">
              <wp:wrapPolygon edited="0">
                <wp:start x="0" y="0"/>
                <wp:lineTo x="0" y="21263"/>
                <wp:lineTo x="21376" y="21263"/>
                <wp:lineTo x="2137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26D94" w14:textId="5D5B5455" w:rsidR="00E61DFE" w:rsidRDefault="00DB6C59" w:rsidP="00685095">
      <w:pPr>
        <w:spacing w:after="0" w:line="240" w:lineRule="auto"/>
        <w:rPr>
          <w:noProof/>
          <w:lang w:eastAsia="en-GB"/>
        </w:rPr>
      </w:pPr>
      <w:r w:rsidRPr="00CE64A9">
        <w:rPr>
          <w:noProof/>
          <w:lang w:eastAsia="en-GB"/>
        </w:rPr>
        <w:drawing>
          <wp:anchor distT="0" distB="0" distL="114300" distR="114300" simplePos="0" relativeHeight="251826176" behindDoc="1" locked="0" layoutInCell="1" allowOverlap="1" wp14:anchorId="1B8F73DF" wp14:editId="7A2D999F">
            <wp:simplePos x="0" y="0"/>
            <wp:positionH relativeFrom="column">
              <wp:posOffset>3295650</wp:posOffset>
            </wp:positionH>
            <wp:positionV relativeFrom="paragraph">
              <wp:posOffset>5715</wp:posOffset>
            </wp:positionV>
            <wp:extent cx="1389063" cy="1466850"/>
            <wp:effectExtent l="0" t="0" r="1905" b="0"/>
            <wp:wrapTight wrapText="bothSides">
              <wp:wrapPolygon edited="0">
                <wp:start x="0" y="0"/>
                <wp:lineTo x="0" y="21319"/>
                <wp:lineTo x="21333" y="21319"/>
                <wp:lineTo x="21333" y="0"/>
                <wp:lineTo x="0" y="0"/>
              </wp:wrapPolygon>
            </wp:wrapTight>
            <wp:docPr id="5" name="Picture 5" descr="https://i.pinimg.com/originals/73/0e/b8/730eb871304ba7d55d9da30bfd97c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3/0e/b8/730eb871304ba7d55d9da30bfd97c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1"/>
                    <a:stretch/>
                  </pic:blipFill>
                  <pic:spPr bwMode="auto">
                    <a:xfrm>
                      <a:off x="0" y="0"/>
                      <a:ext cx="1389063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5152" behindDoc="1" locked="0" layoutInCell="1" allowOverlap="1" wp14:anchorId="1904E405" wp14:editId="6AD5BF37">
            <wp:simplePos x="0" y="0"/>
            <wp:positionH relativeFrom="margin">
              <wp:posOffset>1628775</wp:posOffset>
            </wp:positionH>
            <wp:positionV relativeFrom="paragraph">
              <wp:posOffset>5715</wp:posOffset>
            </wp:positionV>
            <wp:extent cx="143637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199" y="21501"/>
                <wp:lineTo x="2119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8" r="67323" b="7253"/>
                    <a:stretch/>
                  </pic:blipFill>
                  <pic:spPr bwMode="auto">
                    <a:xfrm>
                      <a:off x="0" y="0"/>
                      <a:ext cx="143637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3104" behindDoc="1" locked="0" layoutInCell="1" allowOverlap="1" wp14:anchorId="4704F37A" wp14:editId="2FF8086C">
            <wp:simplePos x="0" y="0"/>
            <wp:positionH relativeFrom="column">
              <wp:posOffset>28575</wp:posOffset>
            </wp:positionH>
            <wp:positionV relativeFrom="paragraph">
              <wp:posOffset>5715</wp:posOffset>
            </wp:positionV>
            <wp:extent cx="13144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287" y="21396"/>
                <wp:lineTo x="212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3" t="24970" r="42098" b="21013"/>
                    <a:stretch/>
                  </pic:blipFill>
                  <pic:spPr bwMode="auto">
                    <a:xfrm>
                      <a:off x="0" y="0"/>
                      <a:ext cx="13144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7AF9B" w14:textId="4196AADF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08EBB0F4" w14:textId="1A340B91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1F37271F" w14:textId="7AB090D3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5B504546" w14:textId="043D709F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59F16B0C" w14:textId="47AF6FCB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4D17F5DE" w14:textId="013508AC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596EA8C4" w14:textId="77777777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01ADBEB0" w14:textId="77777777" w:rsidR="00E61DFE" w:rsidRDefault="00E61DFE" w:rsidP="00685095">
      <w:pPr>
        <w:spacing w:after="0" w:line="240" w:lineRule="auto"/>
        <w:rPr>
          <w:noProof/>
          <w:lang w:eastAsia="en-GB"/>
        </w:rPr>
      </w:pPr>
    </w:p>
    <w:p w14:paraId="37C71662" w14:textId="1A0560BB" w:rsidR="00063A03" w:rsidRPr="00C22FB1" w:rsidRDefault="00FB66DD" w:rsidP="00685095">
      <w:pPr>
        <w:spacing w:after="0" w:line="240" w:lineRule="auto"/>
        <w:rPr>
          <w:rStyle w:val="Hyperlink"/>
          <w:rFonts w:ascii="Comic Sans MS" w:hAnsi="Comic Sans MS"/>
          <w:sz w:val="24"/>
          <w:szCs w:val="24"/>
        </w:rPr>
      </w:pPr>
      <w:r w:rsidRPr="000C3398"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7D6B8679" wp14:editId="05062D41">
            <wp:simplePos x="0" y="0"/>
            <wp:positionH relativeFrom="margin">
              <wp:posOffset>2338070</wp:posOffset>
            </wp:positionH>
            <wp:positionV relativeFrom="paragraph">
              <wp:posOffset>8255</wp:posOffset>
            </wp:positionV>
            <wp:extent cx="322580" cy="323850"/>
            <wp:effectExtent l="0" t="0" r="1270" b="0"/>
            <wp:wrapTight wrapText="bothSides">
              <wp:wrapPolygon edited="0">
                <wp:start x="0" y="0"/>
                <wp:lineTo x="0" y="20329"/>
                <wp:lineTo x="20409" y="20329"/>
                <wp:lineTo x="2040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51A">
        <w:rPr>
          <w:rFonts w:ascii="Comic Sans MS" w:hAnsi="Comic Sans MS"/>
          <w:sz w:val="24"/>
          <w:szCs w:val="24"/>
        </w:rPr>
        <w:t>Have a lovely day</w:t>
      </w:r>
      <w:r w:rsidR="00C22FB1">
        <w:rPr>
          <w:rFonts w:ascii="Comic Sans MS" w:hAnsi="Comic Sans MS"/>
          <w:sz w:val="24"/>
          <w:szCs w:val="24"/>
        </w:rPr>
        <w:fldChar w:fldCharType="begin"/>
      </w:r>
      <w:r w:rsidR="00C22FB1">
        <w:rPr>
          <w:rFonts w:ascii="Comic Sans MS" w:hAnsi="Comic Sans MS"/>
          <w:sz w:val="24"/>
          <w:szCs w:val="24"/>
        </w:rPr>
        <w:instrText xml:space="preserve"> HYPERLINK "https://www.bbc.co.uk/teach/school-radio/nursery-rhymes-a-to-z-index/z4ddgwx" </w:instrText>
      </w:r>
      <w:r w:rsidR="00C22FB1">
        <w:rPr>
          <w:rFonts w:ascii="Comic Sans MS" w:hAnsi="Comic Sans MS"/>
          <w:sz w:val="24"/>
          <w:szCs w:val="24"/>
        </w:rPr>
        <w:fldChar w:fldCharType="separate"/>
      </w:r>
    </w:p>
    <w:p w14:paraId="00A058ED" w14:textId="0662656C" w:rsidR="00E06F9C" w:rsidRPr="000C3398" w:rsidRDefault="00C22FB1" w:rsidP="00E06F9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fldChar w:fldCharType="end"/>
      </w:r>
      <w:r w:rsidR="006E68C0" w:rsidRPr="006E68C0">
        <w:rPr>
          <w:rFonts w:ascii="Comic Sans MS" w:hAnsi="Comic Sans MS"/>
          <w:noProof/>
          <w:sz w:val="24"/>
          <w:szCs w:val="24"/>
        </w:rPr>
        <w:t>Miss Meads</w:t>
      </w:r>
      <w:r w:rsidR="00BC745E" w:rsidRPr="006E68C0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20C035" wp14:editId="0072EBAE">
                <wp:simplePos x="0" y="0"/>
                <wp:positionH relativeFrom="column">
                  <wp:posOffset>5080237</wp:posOffset>
                </wp:positionH>
                <wp:positionV relativeFrom="paragraph">
                  <wp:posOffset>280789</wp:posOffset>
                </wp:positionV>
                <wp:extent cx="1136542" cy="1074549"/>
                <wp:effectExtent l="0" t="0" r="698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542" cy="1074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E85D7" w14:textId="48498BC2" w:rsidR="004C4153" w:rsidRDefault="004C41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20C03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00pt;margin-top:22.1pt;width:89.5pt;height:84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" fillcolor="white [3201]" stroked="f" strokeweight=".5pt">
                <v:textbox>
                  <w:txbxContent>
                    <w:p w14:paraId="78BE85D7" w14:textId="48498BC2" w:rsidR="004C4153" w:rsidRDefault="004C4153"/>
                  </w:txbxContent>
                </v:textbox>
              </v:shape>
            </w:pict>
          </mc:Fallback>
        </mc:AlternateContent>
      </w:r>
    </w:p>
    <w:sectPr w:rsidR="00E06F9C" w:rsidRPr="000C3398" w:rsidSect="00FE3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61051"/>
    <w:multiLevelType w:val="hybridMultilevel"/>
    <w:tmpl w:val="5A70F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B210F"/>
    <w:multiLevelType w:val="hybridMultilevel"/>
    <w:tmpl w:val="FD00B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C023BD8"/>
    <w:multiLevelType w:val="hybridMultilevel"/>
    <w:tmpl w:val="11FA12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9710C0"/>
    <w:multiLevelType w:val="hybridMultilevel"/>
    <w:tmpl w:val="74F45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EF4D9F"/>
    <w:multiLevelType w:val="hybridMultilevel"/>
    <w:tmpl w:val="02421E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C37752"/>
    <w:multiLevelType w:val="hybridMultilevel"/>
    <w:tmpl w:val="B718C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6A4159"/>
    <w:multiLevelType w:val="hybridMultilevel"/>
    <w:tmpl w:val="79B81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7074F8"/>
    <w:multiLevelType w:val="hybridMultilevel"/>
    <w:tmpl w:val="549EA8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957280"/>
    <w:multiLevelType w:val="hybridMultilevel"/>
    <w:tmpl w:val="DD4063A8"/>
    <w:lvl w:ilvl="0" w:tplc="B852A5EC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562"/>
    <w:rsid w:val="00001410"/>
    <w:rsid w:val="00017D69"/>
    <w:rsid w:val="00026D3E"/>
    <w:rsid w:val="00030C70"/>
    <w:rsid w:val="00040579"/>
    <w:rsid w:val="000406D7"/>
    <w:rsid w:val="0005600C"/>
    <w:rsid w:val="00063A03"/>
    <w:rsid w:val="00067985"/>
    <w:rsid w:val="000817F1"/>
    <w:rsid w:val="0009103B"/>
    <w:rsid w:val="000C3398"/>
    <w:rsid w:val="000C3856"/>
    <w:rsid w:val="000C3A96"/>
    <w:rsid w:val="000C58FF"/>
    <w:rsid w:val="000E21BF"/>
    <w:rsid w:val="000E32D3"/>
    <w:rsid w:val="000E5DB6"/>
    <w:rsid w:val="000F1C9D"/>
    <w:rsid w:val="00100809"/>
    <w:rsid w:val="0010435F"/>
    <w:rsid w:val="0012074F"/>
    <w:rsid w:val="001316EC"/>
    <w:rsid w:val="00136081"/>
    <w:rsid w:val="00137C38"/>
    <w:rsid w:val="0014220D"/>
    <w:rsid w:val="00152AF8"/>
    <w:rsid w:val="00160B76"/>
    <w:rsid w:val="0016539D"/>
    <w:rsid w:val="001A1AB3"/>
    <w:rsid w:val="001A59B8"/>
    <w:rsid w:val="001B172B"/>
    <w:rsid w:val="001C3F2C"/>
    <w:rsid w:val="001C7B22"/>
    <w:rsid w:val="001D0781"/>
    <w:rsid w:val="001D1076"/>
    <w:rsid w:val="001D38A5"/>
    <w:rsid w:val="001D65D3"/>
    <w:rsid w:val="001E1065"/>
    <w:rsid w:val="001E69A3"/>
    <w:rsid w:val="001E7DAE"/>
    <w:rsid w:val="002006F2"/>
    <w:rsid w:val="00207FE3"/>
    <w:rsid w:val="002136EC"/>
    <w:rsid w:val="002329A2"/>
    <w:rsid w:val="00241575"/>
    <w:rsid w:val="0024411B"/>
    <w:rsid w:val="002A01E3"/>
    <w:rsid w:val="002A77F4"/>
    <w:rsid w:val="002B01C8"/>
    <w:rsid w:val="002D272A"/>
    <w:rsid w:val="002D55E6"/>
    <w:rsid w:val="002F551A"/>
    <w:rsid w:val="00301E04"/>
    <w:rsid w:val="003140E2"/>
    <w:rsid w:val="0032731F"/>
    <w:rsid w:val="003410A6"/>
    <w:rsid w:val="00341F5C"/>
    <w:rsid w:val="0035099C"/>
    <w:rsid w:val="0037001E"/>
    <w:rsid w:val="00391043"/>
    <w:rsid w:val="00392C0A"/>
    <w:rsid w:val="003A6A5E"/>
    <w:rsid w:val="003C008C"/>
    <w:rsid w:val="003C00FA"/>
    <w:rsid w:val="003C60D1"/>
    <w:rsid w:val="003D0C9C"/>
    <w:rsid w:val="003E1396"/>
    <w:rsid w:val="003E6948"/>
    <w:rsid w:val="00406E7B"/>
    <w:rsid w:val="00410BFA"/>
    <w:rsid w:val="0041501E"/>
    <w:rsid w:val="00420AB1"/>
    <w:rsid w:val="004250EC"/>
    <w:rsid w:val="00426D86"/>
    <w:rsid w:val="004424BE"/>
    <w:rsid w:val="00443DA8"/>
    <w:rsid w:val="00465D08"/>
    <w:rsid w:val="0048000D"/>
    <w:rsid w:val="0048495C"/>
    <w:rsid w:val="00486C52"/>
    <w:rsid w:val="004906D2"/>
    <w:rsid w:val="00496207"/>
    <w:rsid w:val="004C15C6"/>
    <w:rsid w:val="004C4153"/>
    <w:rsid w:val="004E12EA"/>
    <w:rsid w:val="00507E79"/>
    <w:rsid w:val="00513715"/>
    <w:rsid w:val="0052569F"/>
    <w:rsid w:val="005432F9"/>
    <w:rsid w:val="0055293E"/>
    <w:rsid w:val="00552A2C"/>
    <w:rsid w:val="0055377A"/>
    <w:rsid w:val="00580461"/>
    <w:rsid w:val="00582B98"/>
    <w:rsid w:val="00597EE4"/>
    <w:rsid w:val="005A48F4"/>
    <w:rsid w:val="005B00E5"/>
    <w:rsid w:val="005D5C51"/>
    <w:rsid w:val="005E6BB4"/>
    <w:rsid w:val="005E7599"/>
    <w:rsid w:val="00631767"/>
    <w:rsid w:val="00634EA7"/>
    <w:rsid w:val="006643D5"/>
    <w:rsid w:val="0066504A"/>
    <w:rsid w:val="00673592"/>
    <w:rsid w:val="00682EE2"/>
    <w:rsid w:val="00685095"/>
    <w:rsid w:val="00685361"/>
    <w:rsid w:val="00690D2D"/>
    <w:rsid w:val="006929FD"/>
    <w:rsid w:val="006A0093"/>
    <w:rsid w:val="006A4476"/>
    <w:rsid w:val="006A5C61"/>
    <w:rsid w:val="006A7354"/>
    <w:rsid w:val="006B6406"/>
    <w:rsid w:val="006C39AF"/>
    <w:rsid w:val="006E66AF"/>
    <w:rsid w:val="006E68C0"/>
    <w:rsid w:val="006F4CCE"/>
    <w:rsid w:val="006F5E0A"/>
    <w:rsid w:val="00706F84"/>
    <w:rsid w:val="0074391D"/>
    <w:rsid w:val="00745B5E"/>
    <w:rsid w:val="00790A82"/>
    <w:rsid w:val="00794526"/>
    <w:rsid w:val="007A0098"/>
    <w:rsid w:val="007C25D5"/>
    <w:rsid w:val="007C7726"/>
    <w:rsid w:val="007D508B"/>
    <w:rsid w:val="007E5562"/>
    <w:rsid w:val="007F3DBE"/>
    <w:rsid w:val="007F5937"/>
    <w:rsid w:val="008152CC"/>
    <w:rsid w:val="00842A07"/>
    <w:rsid w:val="00880EBC"/>
    <w:rsid w:val="008923BB"/>
    <w:rsid w:val="008A28EE"/>
    <w:rsid w:val="008B0629"/>
    <w:rsid w:val="008C160B"/>
    <w:rsid w:val="008D1EF2"/>
    <w:rsid w:val="008E04B7"/>
    <w:rsid w:val="008E1C7D"/>
    <w:rsid w:val="008E5904"/>
    <w:rsid w:val="008F23F8"/>
    <w:rsid w:val="0090104A"/>
    <w:rsid w:val="00912F5E"/>
    <w:rsid w:val="0092147D"/>
    <w:rsid w:val="00943FD3"/>
    <w:rsid w:val="00944BEE"/>
    <w:rsid w:val="00947E07"/>
    <w:rsid w:val="00953CA2"/>
    <w:rsid w:val="009615CD"/>
    <w:rsid w:val="00961EE0"/>
    <w:rsid w:val="0096788F"/>
    <w:rsid w:val="009723C1"/>
    <w:rsid w:val="00972D78"/>
    <w:rsid w:val="00980A5E"/>
    <w:rsid w:val="009873E0"/>
    <w:rsid w:val="00997FE1"/>
    <w:rsid w:val="009C23A8"/>
    <w:rsid w:val="009E54E4"/>
    <w:rsid w:val="00A00989"/>
    <w:rsid w:val="00A10F28"/>
    <w:rsid w:val="00A11955"/>
    <w:rsid w:val="00A12170"/>
    <w:rsid w:val="00A239AA"/>
    <w:rsid w:val="00A45280"/>
    <w:rsid w:val="00A50680"/>
    <w:rsid w:val="00A60338"/>
    <w:rsid w:val="00A61080"/>
    <w:rsid w:val="00A6758B"/>
    <w:rsid w:val="00A7170B"/>
    <w:rsid w:val="00A82054"/>
    <w:rsid w:val="00A84F59"/>
    <w:rsid w:val="00AA65B6"/>
    <w:rsid w:val="00AA77BC"/>
    <w:rsid w:val="00AB4D0E"/>
    <w:rsid w:val="00AD351B"/>
    <w:rsid w:val="00AD572D"/>
    <w:rsid w:val="00AE2059"/>
    <w:rsid w:val="00AE214A"/>
    <w:rsid w:val="00AE2842"/>
    <w:rsid w:val="00B0398D"/>
    <w:rsid w:val="00B1495C"/>
    <w:rsid w:val="00B340C7"/>
    <w:rsid w:val="00B47A42"/>
    <w:rsid w:val="00B47CE0"/>
    <w:rsid w:val="00B51264"/>
    <w:rsid w:val="00B54D78"/>
    <w:rsid w:val="00B63243"/>
    <w:rsid w:val="00B711C7"/>
    <w:rsid w:val="00BB051E"/>
    <w:rsid w:val="00BC745E"/>
    <w:rsid w:val="00BD218F"/>
    <w:rsid w:val="00C22FB1"/>
    <w:rsid w:val="00C31111"/>
    <w:rsid w:val="00C36CFA"/>
    <w:rsid w:val="00C42795"/>
    <w:rsid w:val="00C45791"/>
    <w:rsid w:val="00C55CEC"/>
    <w:rsid w:val="00C65B1C"/>
    <w:rsid w:val="00C7708B"/>
    <w:rsid w:val="00C85423"/>
    <w:rsid w:val="00C9034B"/>
    <w:rsid w:val="00C937D8"/>
    <w:rsid w:val="00CE64A9"/>
    <w:rsid w:val="00D04E6E"/>
    <w:rsid w:val="00D16397"/>
    <w:rsid w:val="00D17F8D"/>
    <w:rsid w:val="00D232DA"/>
    <w:rsid w:val="00D406F9"/>
    <w:rsid w:val="00D50CAF"/>
    <w:rsid w:val="00D76F94"/>
    <w:rsid w:val="00DA31BC"/>
    <w:rsid w:val="00DB37F1"/>
    <w:rsid w:val="00DB463C"/>
    <w:rsid w:val="00DB5B58"/>
    <w:rsid w:val="00DB6C59"/>
    <w:rsid w:val="00E01716"/>
    <w:rsid w:val="00E06F9C"/>
    <w:rsid w:val="00E0797C"/>
    <w:rsid w:val="00E121C8"/>
    <w:rsid w:val="00E14E6B"/>
    <w:rsid w:val="00E24237"/>
    <w:rsid w:val="00E3477D"/>
    <w:rsid w:val="00E442FA"/>
    <w:rsid w:val="00E57752"/>
    <w:rsid w:val="00E61DFE"/>
    <w:rsid w:val="00E63630"/>
    <w:rsid w:val="00E75CC6"/>
    <w:rsid w:val="00E75FEA"/>
    <w:rsid w:val="00E9426D"/>
    <w:rsid w:val="00E9770B"/>
    <w:rsid w:val="00EA1695"/>
    <w:rsid w:val="00EA4803"/>
    <w:rsid w:val="00EA73CD"/>
    <w:rsid w:val="00EC11F5"/>
    <w:rsid w:val="00EC13AF"/>
    <w:rsid w:val="00EC2CF1"/>
    <w:rsid w:val="00EC354B"/>
    <w:rsid w:val="00EC41B0"/>
    <w:rsid w:val="00ED403E"/>
    <w:rsid w:val="00F168B5"/>
    <w:rsid w:val="00F20D17"/>
    <w:rsid w:val="00F232C9"/>
    <w:rsid w:val="00F236AC"/>
    <w:rsid w:val="00F33971"/>
    <w:rsid w:val="00F36538"/>
    <w:rsid w:val="00F4044F"/>
    <w:rsid w:val="00F40A94"/>
    <w:rsid w:val="00F41A1A"/>
    <w:rsid w:val="00F43027"/>
    <w:rsid w:val="00F51A46"/>
    <w:rsid w:val="00F537A5"/>
    <w:rsid w:val="00F54815"/>
    <w:rsid w:val="00F61AA8"/>
    <w:rsid w:val="00F651A8"/>
    <w:rsid w:val="00F65657"/>
    <w:rsid w:val="00F9315A"/>
    <w:rsid w:val="00FA55C0"/>
    <w:rsid w:val="00FB66DD"/>
    <w:rsid w:val="00FC17BB"/>
    <w:rsid w:val="00FD3806"/>
    <w:rsid w:val="00FE22E6"/>
    <w:rsid w:val="00FE3EDE"/>
    <w:rsid w:val="00FF5CDB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B0147"/>
  <w15:chartTrackingRefBased/>
  <w15:docId w15:val="{46F591D1-CBC8-4A16-88E3-0A74F630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FE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5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E556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E2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1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1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1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BF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15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15C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C41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600C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E21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2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7E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2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7039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03696">
          <w:marLeft w:val="4380"/>
          <w:marRight w:val="43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93693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6203">
                  <w:marLeft w:val="0"/>
                  <w:marRight w:val="0"/>
                  <w:marTop w:val="0"/>
                  <w:marBottom w:val="0"/>
                  <w:divBdr>
                    <w:top w:val="single" w:sz="6" w:space="3" w:color="CCCCEE"/>
                    <w:left w:val="single" w:sz="6" w:space="0" w:color="CCCCEE"/>
                    <w:bottom w:val="single" w:sz="6" w:space="3" w:color="CCCCEE"/>
                    <w:right w:val="single" w:sz="6" w:space="0" w:color="CCCCEE"/>
                  </w:divBdr>
                </w:div>
              </w:divsChild>
            </w:div>
            <w:div w:id="9369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2570">
                  <w:marLeft w:val="300"/>
                  <w:marRight w:val="30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60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  <w:div w:id="14263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3234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2216">
                  <w:marLeft w:val="0"/>
                  <w:marRight w:val="0"/>
                  <w:marTop w:val="7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hyperlink" Target="https://www.dudleyacademiestrust.org.uk/hiddenarea/blowers-green-primary-school-at-home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safeyoutube.net/w/QhGJ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59CDC-F441-4493-84ED-172F2D06C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E07915FF</Template>
  <TotalTime>39</TotalTime>
  <Pages>2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J. Meads</dc:creator>
  <cp:keywords/>
  <dc:description/>
  <cp:lastModifiedBy>Miss J. Meads</cp:lastModifiedBy>
  <cp:revision>3</cp:revision>
  <dcterms:created xsi:type="dcterms:W3CDTF">2020-06-04T23:08:00Z</dcterms:created>
  <dcterms:modified xsi:type="dcterms:W3CDTF">2020-06-05T07:16:00Z</dcterms:modified>
</cp:coreProperties>
</file>