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6EE7C7" w14:textId="23E3EA7C" w:rsidR="08FCFB0C" w:rsidRDefault="678EB987" w:rsidP="0A3282A4">
      <w:pPr>
        <w:jc w:val="center"/>
      </w:pPr>
      <w:r>
        <w:rPr>
          <w:noProof/>
          <w:lang w:eastAsia="en-GB"/>
        </w:rPr>
        <w:drawing>
          <wp:inline distT="0" distB="0" distL="0" distR="0" wp14:anchorId="4DB09478" wp14:editId="5876752D">
            <wp:extent cx="1266825" cy="1228725"/>
            <wp:effectExtent l="0" t="0" r="0" b="0"/>
            <wp:docPr id="1520934726" name="Picture 152093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591FA23" w:rsidRPr="5AA79F46">
        <w:rPr>
          <w:rFonts w:ascii="Kinetic Letters" w:hAnsi="Kinetic Letters"/>
          <w:sz w:val="40"/>
          <w:szCs w:val="40"/>
        </w:rPr>
        <w:t xml:space="preserve"> </w:t>
      </w:r>
      <w:r w:rsidR="69017730" w:rsidRPr="5AA79F46">
        <w:rPr>
          <w:rFonts w:ascii="Kinetic Letters" w:hAnsi="Kinetic Letters"/>
          <w:sz w:val="40"/>
          <w:szCs w:val="40"/>
        </w:rPr>
        <w:t xml:space="preserve"> </w:t>
      </w:r>
      <w:r w:rsidR="00002228" w:rsidRPr="5AA79F46">
        <w:rPr>
          <w:rFonts w:ascii="Kinetic Letters" w:hAnsi="Kinetic Letters"/>
          <w:sz w:val="40"/>
          <w:szCs w:val="40"/>
        </w:rPr>
        <w:t>Good Morning</w:t>
      </w:r>
      <w:r w:rsidR="274B2834" w:rsidRPr="5AA79F46">
        <w:rPr>
          <w:rFonts w:ascii="Kinetic Letters" w:hAnsi="Kinetic Letters"/>
          <w:sz w:val="40"/>
          <w:szCs w:val="40"/>
        </w:rPr>
        <w:t xml:space="preserve"> Year </w:t>
      </w:r>
      <w:r w:rsidR="7CF705C7" w:rsidRPr="5AA79F46">
        <w:rPr>
          <w:rFonts w:ascii="Kinetic Letters" w:hAnsi="Kinetic Letters"/>
          <w:sz w:val="40"/>
          <w:szCs w:val="40"/>
        </w:rPr>
        <w:t>5</w:t>
      </w:r>
      <w:r w:rsidR="42A458B4" w:rsidRPr="5AA79F46">
        <w:rPr>
          <w:rFonts w:ascii="Kinetic Letters" w:hAnsi="Kinetic Letters"/>
          <w:sz w:val="40"/>
          <w:szCs w:val="40"/>
        </w:rPr>
        <w:t xml:space="preserve"> </w:t>
      </w:r>
      <w:r w:rsidR="4B931F1D" w:rsidRPr="5AA79F46">
        <w:rPr>
          <w:rFonts w:ascii="Kinetic Letters" w:hAnsi="Kinetic Letters"/>
          <w:sz w:val="40"/>
          <w:szCs w:val="40"/>
        </w:rPr>
        <w:t xml:space="preserve"> </w:t>
      </w:r>
      <w:r w:rsidR="02AC3533">
        <w:rPr>
          <w:noProof/>
          <w:lang w:eastAsia="en-GB"/>
        </w:rPr>
        <w:drawing>
          <wp:inline distT="0" distB="0" distL="0" distR="0" wp14:anchorId="00860053" wp14:editId="393C1276">
            <wp:extent cx="1447800" cy="1152525"/>
            <wp:effectExtent l="0" t="0" r="0" b="0"/>
            <wp:docPr id="1284158638" name="Picture 128415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48F8A" w14:textId="4D2971EA" w:rsidR="60ED58C6" w:rsidRDefault="60ED58C6" w:rsidP="5F89E2DD">
      <w:pPr>
        <w:jc w:val="center"/>
      </w:pPr>
      <w:r w:rsidRPr="5F89E2DD">
        <w:rPr>
          <w:rFonts w:ascii="Kinetic Letters" w:hAnsi="Kinetic Letters"/>
          <w:sz w:val="40"/>
          <w:szCs w:val="40"/>
        </w:rPr>
        <w:t xml:space="preserve">Hope you are all well! </w:t>
      </w:r>
    </w:p>
    <w:p w14:paraId="7A1D19E9" w14:textId="19029054" w:rsidR="61AA90C0" w:rsidRDefault="61AA90C0" w:rsidP="0A3282A4">
      <w:pPr>
        <w:jc w:val="center"/>
        <w:rPr>
          <w:rFonts w:ascii="Kinetic Letters" w:hAnsi="Kinetic Letters"/>
          <w:sz w:val="40"/>
          <w:szCs w:val="40"/>
        </w:rPr>
      </w:pPr>
    </w:p>
    <w:p w14:paraId="562E7A37" w14:textId="6F97E206" w:rsidR="61AA90C0" w:rsidRDefault="077C31F6" w:rsidP="0A3282A4">
      <w:pPr>
        <w:jc w:val="center"/>
        <w:rPr>
          <w:rFonts w:ascii="Kinetic Letters" w:hAnsi="Kinetic Letters"/>
          <w:sz w:val="40"/>
          <w:szCs w:val="40"/>
        </w:rPr>
      </w:pPr>
      <w:r w:rsidRPr="0A3282A4">
        <w:rPr>
          <w:rFonts w:ascii="Kinetic Letters" w:hAnsi="Kinetic Letters"/>
          <w:sz w:val="40"/>
          <w:szCs w:val="40"/>
        </w:rPr>
        <w:t xml:space="preserve">Let’s start our day off with a dance. Today you choose if you want to dance with </w:t>
      </w:r>
      <w:proofErr w:type="spellStart"/>
      <w:r w:rsidRPr="0A3282A4">
        <w:rPr>
          <w:rFonts w:ascii="Kinetic Letters" w:hAnsi="Kinetic Letters"/>
          <w:sz w:val="40"/>
          <w:szCs w:val="40"/>
        </w:rPr>
        <w:t>Oti</w:t>
      </w:r>
      <w:proofErr w:type="spellEnd"/>
      <w:r w:rsidRPr="0A3282A4">
        <w:rPr>
          <w:rFonts w:ascii="Kinetic Letters" w:hAnsi="Kinetic Letters"/>
          <w:sz w:val="40"/>
          <w:szCs w:val="40"/>
        </w:rPr>
        <w:t xml:space="preserve"> or </w:t>
      </w:r>
      <w:r w:rsidR="0FF60AD8" w:rsidRPr="0A3282A4">
        <w:rPr>
          <w:rFonts w:ascii="Kinetic Letters" w:hAnsi="Kinetic Letters"/>
          <w:sz w:val="40"/>
          <w:szCs w:val="40"/>
        </w:rPr>
        <w:t xml:space="preserve">dance with just dance. </w:t>
      </w:r>
    </w:p>
    <w:p w14:paraId="02BA813D" w14:textId="46D2A374" w:rsidR="61AA90C0" w:rsidRDefault="61AA90C0" w:rsidP="0A3282A4">
      <w:pPr>
        <w:jc w:val="center"/>
        <w:rPr>
          <w:rFonts w:ascii="Kinetic Letters" w:hAnsi="Kinetic Letters"/>
          <w:sz w:val="40"/>
          <w:szCs w:val="40"/>
        </w:rPr>
      </w:pPr>
    </w:p>
    <w:p w14:paraId="244EDED4" w14:textId="5CA9FAE8" w:rsidR="1F4B3ED0" w:rsidRDefault="1F4B3ED0" w:rsidP="1F4B3ED0">
      <w:pPr>
        <w:jc w:val="center"/>
        <w:rPr>
          <w:rFonts w:ascii="Kinetic Letters" w:hAnsi="Kinetic Letters"/>
          <w:sz w:val="40"/>
          <w:szCs w:val="40"/>
        </w:rPr>
      </w:pPr>
    </w:p>
    <w:p w14:paraId="229E8C4E" w14:textId="597CE79B" w:rsidR="21CBF1BC" w:rsidRDefault="233A9183" w:rsidP="5F89E2DD">
      <w:pPr>
        <w:jc w:val="center"/>
        <w:rPr>
          <w:rFonts w:ascii="Kinetic Letters" w:hAnsi="Kinetic Letters"/>
          <w:sz w:val="40"/>
          <w:szCs w:val="40"/>
        </w:rPr>
      </w:pPr>
      <w:r w:rsidRPr="45A2C984">
        <w:rPr>
          <w:rFonts w:ascii="Kinetic Letters" w:hAnsi="Kinetic Letters"/>
          <w:sz w:val="40"/>
          <w:szCs w:val="40"/>
        </w:rPr>
        <w:t xml:space="preserve">Next up we have maths. </w:t>
      </w:r>
    </w:p>
    <w:p w14:paraId="36460DAA" w14:textId="3D221592" w:rsidR="2DDC30F7" w:rsidRDefault="2DDC30F7" w:rsidP="45A2C984">
      <w:pPr>
        <w:jc w:val="center"/>
        <w:rPr>
          <w:rFonts w:ascii="Kinetic Letters" w:hAnsi="Kinetic Letters"/>
          <w:sz w:val="40"/>
          <w:szCs w:val="40"/>
        </w:rPr>
      </w:pPr>
      <w:r w:rsidRPr="45A2C984">
        <w:rPr>
          <w:rFonts w:ascii="Kinetic Letters" w:hAnsi="Kinetic Letters"/>
          <w:sz w:val="40"/>
          <w:szCs w:val="40"/>
        </w:rPr>
        <w:t xml:space="preserve">Today you need to practise subtracting decimals within 1. </w:t>
      </w:r>
    </w:p>
    <w:p w14:paraId="10360A07" w14:textId="0F7189C3" w:rsidR="2E4577A4" w:rsidRDefault="2E4577A4" w:rsidP="2E4577A4">
      <w:pPr>
        <w:jc w:val="center"/>
      </w:pPr>
    </w:p>
    <w:p w14:paraId="2CEDC4E8" w14:textId="14FE844F" w:rsidR="233A9183" w:rsidRDefault="78605EAC" w:rsidP="5F89E2DD">
      <w:pPr>
        <w:jc w:val="center"/>
        <w:rPr>
          <w:rFonts w:ascii="Kinetic Letters" w:hAnsi="Kinetic Letters"/>
          <w:sz w:val="40"/>
          <w:szCs w:val="40"/>
        </w:rPr>
      </w:pPr>
      <w:r w:rsidRPr="45A2C984">
        <w:rPr>
          <w:rFonts w:ascii="Kinetic Letters" w:hAnsi="Kinetic Letters"/>
          <w:sz w:val="40"/>
          <w:szCs w:val="40"/>
        </w:rPr>
        <w:t xml:space="preserve">Choose your chilli challenge below.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210"/>
        <w:gridCol w:w="3780"/>
        <w:gridCol w:w="3477"/>
      </w:tblGrid>
      <w:tr w:rsidR="45A2C984" w14:paraId="581EA7D7" w14:textId="77777777" w:rsidTr="5AA79F46">
        <w:tc>
          <w:tcPr>
            <w:tcW w:w="10466" w:type="dxa"/>
            <w:gridSpan w:val="3"/>
            <w:shd w:val="clear" w:color="auto" w:fill="FF0000"/>
          </w:tcPr>
          <w:p w14:paraId="7EB1332D" w14:textId="257FEF0D" w:rsidR="1E8F48F3" w:rsidRDefault="1E8F48F3" w:rsidP="45A2C984">
            <w:r>
              <w:rPr>
                <w:noProof/>
                <w:lang w:eastAsia="en-GB"/>
              </w:rPr>
              <w:drawing>
                <wp:inline distT="0" distB="0" distL="0" distR="0" wp14:anchorId="0CE12197" wp14:editId="5F848E3A">
                  <wp:extent cx="6553198" cy="4238625"/>
                  <wp:effectExtent l="0" t="0" r="0" b="0"/>
                  <wp:docPr id="1359353888" name="Picture 1359353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98" cy="423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8D865" w14:textId="5F68DDB4" w:rsidR="148FB54D" w:rsidRDefault="148FB54D" w:rsidP="45A2C984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CC8B251" wp14:editId="5E43CCB4">
                  <wp:extent cx="6553198" cy="4667248"/>
                  <wp:effectExtent l="0" t="0" r="0" b="0"/>
                  <wp:docPr id="913729428" name="Picture 913729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98" cy="466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5A2C984" w14:paraId="4790A078" w14:textId="77777777" w:rsidTr="5AA79F46">
        <w:tc>
          <w:tcPr>
            <w:tcW w:w="10466" w:type="dxa"/>
            <w:gridSpan w:val="3"/>
            <w:shd w:val="clear" w:color="auto" w:fill="FFFF00"/>
          </w:tcPr>
          <w:p w14:paraId="588DE48A" w14:textId="7405A09F" w:rsidR="148FB54D" w:rsidRDefault="148FB54D" w:rsidP="45A2C984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056B550" wp14:editId="178CFBFD">
                  <wp:extent cx="6553198" cy="4286250"/>
                  <wp:effectExtent l="0" t="0" r="0" b="0"/>
                  <wp:docPr id="1600377215" name="Picture 1600377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98" cy="428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6EEAC" w14:textId="0EFD7D53" w:rsidR="148FB54D" w:rsidRDefault="148FB54D" w:rsidP="45A2C984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93C5D2D" wp14:editId="2B778F75">
                  <wp:extent cx="6553198" cy="4629150"/>
                  <wp:effectExtent l="0" t="0" r="0" b="0"/>
                  <wp:docPr id="614544743" name="Picture 614544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98" cy="462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5A2C984" w14:paraId="03C5D939" w14:textId="77777777" w:rsidTr="5AA79F46">
        <w:tc>
          <w:tcPr>
            <w:tcW w:w="10466" w:type="dxa"/>
            <w:gridSpan w:val="3"/>
            <w:shd w:val="clear" w:color="auto" w:fill="92D050"/>
          </w:tcPr>
          <w:p w14:paraId="54D9CABD" w14:textId="67C23D5D" w:rsidR="148FB54D" w:rsidRDefault="148FB54D" w:rsidP="45A2C984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57D5A46" wp14:editId="420AA3F9">
                  <wp:extent cx="6553198" cy="4286250"/>
                  <wp:effectExtent l="0" t="0" r="0" b="0"/>
                  <wp:docPr id="1481916223" name="Picture 1481916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98" cy="428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C2456" w14:textId="7FED34A9" w:rsidR="148FB54D" w:rsidRDefault="148FB54D" w:rsidP="45A2C984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534D46F" wp14:editId="260B08E1">
                  <wp:extent cx="6553198" cy="4667248"/>
                  <wp:effectExtent l="0" t="0" r="0" b="0"/>
                  <wp:docPr id="248848868" name="Picture 248848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98" cy="466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F89E2DD" w14:paraId="35401F92" w14:textId="77777777" w:rsidTr="5AA79F46">
        <w:tc>
          <w:tcPr>
            <w:tcW w:w="3210" w:type="dxa"/>
            <w:shd w:val="clear" w:color="auto" w:fill="FF0000"/>
          </w:tcPr>
          <w:p w14:paraId="44411694" w14:textId="664EE705" w:rsidR="78605EAC" w:rsidRDefault="60F38F9B" w:rsidP="5F89E2DD">
            <w:r>
              <w:lastRenderedPageBreak/>
              <w:t xml:space="preserve"> </w:t>
            </w:r>
            <w:r w:rsidR="71CF0CCB">
              <w:rPr>
                <w:noProof/>
                <w:lang w:eastAsia="en-GB"/>
              </w:rPr>
              <w:drawing>
                <wp:inline distT="0" distB="0" distL="0" distR="0" wp14:anchorId="4CD563F4" wp14:editId="346BDD34">
                  <wp:extent cx="1962150" cy="1540182"/>
                  <wp:effectExtent l="0" t="0" r="0" b="0"/>
                  <wp:docPr id="1001028167" name="Picture 1001028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54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shd w:val="clear" w:color="auto" w:fill="FFFF00"/>
          </w:tcPr>
          <w:p w14:paraId="260C9B9C" w14:textId="5550C303" w:rsidR="78605EAC" w:rsidRDefault="26469944" w:rsidP="5F89E2DD">
            <w:r>
              <w:t xml:space="preserve"> </w:t>
            </w:r>
            <w:r w:rsidR="2CE4DD43">
              <w:rPr>
                <w:noProof/>
                <w:lang w:eastAsia="en-GB"/>
              </w:rPr>
              <w:drawing>
                <wp:inline distT="0" distB="0" distL="0" distR="0" wp14:anchorId="08AF51DE" wp14:editId="27D9BF33">
                  <wp:extent cx="2314575" cy="1771650"/>
                  <wp:effectExtent l="0" t="0" r="0" b="0"/>
                  <wp:docPr id="1258732004" name="Picture 125873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  <w:shd w:val="clear" w:color="auto" w:fill="92D050"/>
          </w:tcPr>
          <w:p w14:paraId="1F7E5C26" w14:textId="78327EE4" w:rsidR="78605EAC" w:rsidRDefault="48F6A3EC" w:rsidP="5F89E2DD">
            <w:r>
              <w:t xml:space="preserve"> </w:t>
            </w:r>
            <w:r w:rsidR="5C5C3041">
              <w:rPr>
                <w:noProof/>
                <w:lang w:eastAsia="en-GB"/>
              </w:rPr>
              <w:drawing>
                <wp:inline distT="0" distB="0" distL="0" distR="0" wp14:anchorId="5EBBF9A9" wp14:editId="0AF13819">
                  <wp:extent cx="2114550" cy="1628775"/>
                  <wp:effectExtent l="0" t="0" r="0" b="0"/>
                  <wp:docPr id="1265861247" name="Picture 1265861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851271" w14:textId="12800296" w:rsidR="0D7F5E9E" w:rsidRDefault="0D7F5E9E" w:rsidP="630FB65E">
      <w:pPr>
        <w:jc w:val="center"/>
      </w:pPr>
    </w:p>
    <w:p w14:paraId="0FC1D55C" w14:textId="0F2DED33" w:rsidR="000453A6" w:rsidRPr="00EE090C" w:rsidRDefault="78605EAC" w:rsidP="5F89E2DD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2E4577A4">
        <w:rPr>
          <w:rFonts w:ascii="Kinetic Letters" w:eastAsia="Kinetic Letters" w:hAnsi="Kinetic Letters" w:cs="Kinetic Letters"/>
          <w:sz w:val="40"/>
          <w:szCs w:val="40"/>
        </w:rPr>
        <w:t xml:space="preserve">Challenge </w:t>
      </w:r>
    </w:p>
    <w:p w14:paraId="3DC7436A" w14:textId="236C20B2" w:rsidR="2F3F3F11" w:rsidRDefault="2F3F3F11" w:rsidP="5F89E2DD">
      <w:pPr>
        <w:jc w:val="center"/>
      </w:pPr>
    </w:p>
    <w:p w14:paraId="0403638E" w14:textId="451232D7" w:rsidR="00685D63" w:rsidRPr="00EE090C" w:rsidRDefault="00685D63" w:rsidP="026F0094">
      <w:pPr>
        <w:jc w:val="center"/>
        <w:rPr>
          <w:rFonts w:ascii="Kinetic Letters" w:hAnsi="Kinetic Letters"/>
          <w:sz w:val="32"/>
          <w:szCs w:val="32"/>
        </w:rPr>
      </w:pPr>
    </w:p>
    <w:p w14:paraId="273F0A96" w14:textId="6A7E8CE0" w:rsidR="7BE9CFFC" w:rsidRDefault="00685D63" w:rsidP="0A3282A4">
      <w:pPr>
        <w:jc w:val="center"/>
        <w:rPr>
          <w:rFonts w:ascii="Kinetic Letters" w:hAnsi="Kinetic Letters"/>
          <w:sz w:val="40"/>
          <w:szCs w:val="40"/>
        </w:rPr>
      </w:pPr>
      <w:r w:rsidRPr="0082C3E0">
        <w:rPr>
          <w:rFonts w:ascii="Kinetic Letters" w:hAnsi="Kinetic Letters"/>
          <w:sz w:val="40"/>
          <w:szCs w:val="40"/>
        </w:rPr>
        <w:t>Our next lesson is English</w:t>
      </w:r>
      <w:r w:rsidR="6F70D668" w:rsidRPr="0082C3E0">
        <w:rPr>
          <w:rFonts w:ascii="Kinetic Letters" w:hAnsi="Kinetic Letters"/>
          <w:sz w:val="40"/>
          <w:szCs w:val="40"/>
        </w:rPr>
        <w:t xml:space="preserve">. </w:t>
      </w:r>
    </w:p>
    <w:p w14:paraId="65AB556A" w14:textId="149CE6D9" w:rsidR="5E03A805" w:rsidRDefault="5E03A805" w:rsidP="2E4577A4">
      <w:pPr>
        <w:jc w:val="center"/>
      </w:pPr>
    </w:p>
    <w:p w14:paraId="255F446F" w14:textId="43418CDC" w:rsidR="7BE9CFFC" w:rsidRDefault="37C1C57A" w:rsidP="45A2C984">
      <w:pPr>
        <w:jc w:val="center"/>
        <w:rPr>
          <w:rFonts w:ascii="Kinetic Letters" w:hAnsi="Kinetic Letters"/>
          <w:sz w:val="36"/>
          <w:szCs w:val="36"/>
        </w:rPr>
      </w:pPr>
      <w:r w:rsidRPr="45A2C984">
        <w:rPr>
          <w:rFonts w:ascii="Kinetic Letters" w:hAnsi="Kinetic Letters"/>
          <w:sz w:val="36"/>
          <w:szCs w:val="36"/>
        </w:rPr>
        <w:t xml:space="preserve"> </w:t>
      </w:r>
      <w:proofErr w:type="spellStart"/>
      <w:r w:rsidR="74D2E54B" w:rsidRPr="45A2C984">
        <w:rPr>
          <w:rFonts w:ascii="Kinetic Letters" w:hAnsi="Kinetic Letters"/>
          <w:sz w:val="36"/>
          <w:szCs w:val="36"/>
        </w:rPr>
        <w:t>Todays</w:t>
      </w:r>
      <w:proofErr w:type="spellEnd"/>
      <w:r w:rsidR="74D2E54B" w:rsidRPr="45A2C984">
        <w:rPr>
          <w:rFonts w:ascii="Kinetic Letters" w:hAnsi="Kinetic Letters"/>
          <w:sz w:val="36"/>
          <w:szCs w:val="36"/>
        </w:rPr>
        <w:t xml:space="preserve"> tense is present perfect form</w:t>
      </w:r>
      <w:r w:rsidR="1E6B3AE8" w:rsidRPr="45A2C984">
        <w:rPr>
          <w:rFonts w:ascii="Kinetic Letters" w:hAnsi="Kinetic Letters"/>
          <w:sz w:val="36"/>
          <w:szCs w:val="36"/>
        </w:rPr>
        <w:t xml:space="preserve">. To recap your memory on the present perfect tense please watch this video </w:t>
      </w:r>
      <w:hyperlink r:id="rId16">
        <w:r w:rsidR="1E6B3AE8" w:rsidRPr="45A2C984">
          <w:rPr>
            <w:rStyle w:val="Hyperlink"/>
            <w:rFonts w:ascii="Kinetic Letters" w:hAnsi="Kinetic Letters"/>
            <w:sz w:val="36"/>
            <w:szCs w:val="36"/>
          </w:rPr>
          <w:t>https://safeYouTube.net/w/0EvM</w:t>
        </w:r>
      </w:hyperlink>
    </w:p>
    <w:p w14:paraId="038882EB" w14:textId="522FF226" w:rsidR="1E6B3AE8" w:rsidRDefault="1E6B3AE8" w:rsidP="45A2C984">
      <w:pPr>
        <w:jc w:val="center"/>
        <w:rPr>
          <w:rFonts w:ascii="Kinetic Letters" w:hAnsi="Kinetic Letters"/>
          <w:sz w:val="36"/>
          <w:szCs w:val="36"/>
        </w:rPr>
      </w:pPr>
      <w:r w:rsidRPr="45A2C984">
        <w:rPr>
          <w:rFonts w:ascii="Kinetic Letters" w:hAnsi="Kinetic Letters"/>
          <w:sz w:val="36"/>
          <w:szCs w:val="36"/>
        </w:rPr>
        <w:t>Now complete the tasks below:</w:t>
      </w:r>
    </w:p>
    <w:p w14:paraId="1DC3F925" w14:textId="34E80E7B" w:rsidR="1E6B3AE8" w:rsidRDefault="1E6B3AE8" w:rsidP="45A2C984">
      <w:pPr>
        <w:jc w:val="center"/>
        <w:rPr>
          <w:rFonts w:ascii="Kinetic Letters" w:hAnsi="Kinetic Letters"/>
          <w:sz w:val="36"/>
          <w:szCs w:val="36"/>
        </w:rPr>
      </w:pPr>
      <w:r w:rsidRPr="45A2C984">
        <w:rPr>
          <w:rFonts w:ascii="Kinetic Letters" w:hAnsi="Kinetic Letters"/>
          <w:sz w:val="36"/>
          <w:szCs w:val="36"/>
        </w:rPr>
        <w:t xml:space="preserve">Rewrite the sentences below to include the correct verb using </w:t>
      </w:r>
      <w:proofErr w:type="spellStart"/>
      <w:r w:rsidRPr="45A2C984">
        <w:rPr>
          <w:rFonts w:ascii="Kinetic Letters" w:hAnsi="Kinetic Letters"/>
          <w:sz w:val="36"/>
          <w:szCs w:val="36"/>
        </w:rPr>
        <w:t>thd</w:t>
      </w:r>
      <w:proofErr w:type="spellEnd"/>
      <w:r w:rsidRPr="45A2C984">
        <w:rPr>
          <w:rFonts w:ascii="Kinetic Letters" w:hAnsi="Kinetic Letters"/>
          <w:sz w:val="36"/>
          <w:szCs w:val="36"/>
        </w:rPr>
        <w:t xml:space="preserve"> perfect present tense.</w:t>
      </w:r>
    </w:p>
    <w:p w14:paraId="67F7EBC5" w14:textId="5EA3EDC5" w:rsidR="1E6B3AE8" w:rsidRDefault="1E6B3AE8" w:rsidP="45A2C984">
      <w:pPr>
        <w:jc w:val="center"/>
      </w:pPr>
      <w:r>
        <w:rPr>
          <w:noProof/>
          <w:lang w:eastAsia="en-GB"/>
        </w:rPr>
        <w:drawing>
          <wp:inline distT="0" distB="0" distL="0" distR="0" wp14:anchorId="2757B599" wp14:editId="32F67B39">
            <wp:extent cx="6048376" cy="1600200"/>
            <wp:effectExtent l="0" t="0" r="0" b="0"/>
            <wp:docPr id="968610254" name="Picture 96861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FFF0F" w14:textId="5B42EFC2" w:rsidR="1E6B3AE8" w:rsidRDefault="1E6B3AE8" w:rsidP="45A2C984">
      <w:pPr>
        <w:jc w:val="center"/>
      </w:pPr>
      <w:r>
        <w:rPr>
          <w:noProof/>
          <w:lang w:eastAsia="en-GB"/>
        </w:rPr>
        <w:drawing>
          <wp:inline distT="0" distB="0" distL="0" distR="0" wp14:anchorId="46F682DE" wp14:editId="7F875BA8">
            <wp:extent cx="6400800" cy="2333625"/>
            <wp:effectExtent l="0" t="0" r="0" b="0"/>
            <wp:docPr id="810941472" name="Picture 81094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A33E9" w14:textId="7636ACED" w:rsidR="1E6B3AE8" w:rsidRDefault="1E6B3AE8" w:rsidP="45A2C984">
      <w:pPr>
        <w:jc w:val="center"/>
      </w:pPr>
      <w:r>
        <w:rPr>
          <w:noProof/>
          <w:lang w:eastAsia="en-GB"/>
        </w:rPr>
        <w:drawing>
          <wp:inline distT="0" distB="0" distL="0" distR="0" wp14:anchorId="208E0BFA" wp14:editId="4567571A">
            <wp:extent cx="6353174" cy="2152650"/>
            <wp:effectExtent l="0" t="0" r="0" b="0"/>
            <wp:docPr id="1170521370" name="Picture 117052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29FA5" w14:textId="5911F843" w:rsidR="7BE9CFFC" w:rsidRDefault="7BE9CFFC" w:rsidP="56145EBA">
      <w:pPr>
        <w:jc w:val="center"/>
      </w:pPr>
    </w:p>
    <w:p w14:paraId="0BDFBCDD" w14:textId="67074C1D" w:rsidR="2B1A0DA2" w:rsidRDefault="2B1A0DA2" w:rsidP="5AA79F46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</w:p>
    <w:p w14:paraId="1521495C" w14:textId="1DFFE4A1" w:rsidR="7617C01D" w:rsidRDefault="007F7149" w:rsidP="0A3282A4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45003766" wp14:editId="4DBF3DF7">
            <wp:simplePos x="0" y="0"/>
            <wp:positionH relativeFrom="column">
              <wp:posOffset>161925</wp:posOffset>
            </wp:positionH>
            <wp:positionV relativeFrom="paragraph">
              <wp:posOffset>7620</wp:posOffset>
            </wp:positionV>
            <wp:extent cx="1343025" cy="2142490"/>
            <wp:effectExtent l="0" t="0" r="9525" b="0"/>
            <wp:wrapTight wrapText="bothSides">
              <wp:wrapPolygon edited="0">
                <wp:start x="0" y="0"/>
                <wp:lineTo x="0" y="21318"/>
                <wp:lineTo x="21447" y="21318"/>
                <wp:lineTo x="21447" y="0"/>
                <wp:lineTo x="0" y="0"/>
              </wp:wrapPolygon>
            </wp:wrapTight>
            <wp:docPr id="457117754" name="Picture 457117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ED6C1AE" w:rsidRPr="5AA79F46">
        <w:rPr>
          <w:rFonts w:ascii="Kinetic Letters" w:eastAsia="Kinetic Letters" w:hAnsi="Kinetic Letters" w:cs="Kinetic Letters"/>
          <w:sz w:val="40"/>
          <w:szCs w:val="40"/>
        </w:rPr>
        <w:t xml:space="preserve">Reading </w:t>
      </w:r>
    </w:p>
    <w:p w14:paraId="72C89202" w14:textId="4C899E44" w:rsidR="7ED6C1AE" w:rsidRDefault="7ED6C1AE" w:rsidP="5AA79F46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5AA79F46">
        <w:rPr>
          <w:rFonts w:ascii="Kinetic Letters" w:eastAsia="Kinetic Letters" w:hAnsi="Kinetic Letters" w:cs="Kinetic Letters"/>
          <w:sz w:val="40"/>
          <w:szCs w:val="40"/>
        </w:rPr>
        <w:t xml:space="preserve">Today we are going to listen to David </w:t>
      </w:r>
      <w:proofErr w:type="spellStart"/>
      <w:r w:rsidRPr="5AA79F46">
        <w:rPr>
          <w:rFonts w:ascii="Kinetic Letters" w:eastAsia="Kinetic Letters" w:hAnsi="Kinetic Letters" w:cs="Kinetic Letters"/>
          <w:sz w:val="40"/>
          <w:szCs w:val="40"/>
        </w:rPr>
        <w:t>Walliams</w:t>
      </w:r>
      <w:proofErr w:type="spellEnd"/>
      <w:r w:rsidRPr="5AA79F46">
        <w:rPr>
          <w:rFonts w:ascii="Kinetic Letters" w:eastAsia="Kinetic Letters" w:hAnsi="Kinetic Letters" w:cs="Kinetic Letters"/>
          <w:sz w:val="40"/>
          <w:szCs w:val="40"/>
        </w:rPr>
        <w:t xml:space="preserve"> read an extract from his book Awful Auntie. </w:t>
      </w:r>
    </w:p>
    <w:p w14:paraId="3C515F94" w14:textId="59414AD3" w:rsidR="7ED6C1AE" w:rsidRDefault="007F7149" w:rsidP="5AA79F46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hyperlink r:id="rId21">
        <w:r w:rsidR="7ED6C1AE" w:rsidRPr="5AA79F46">
          <w:rPr>
            <w:rStyle w:val="Hyperlink"/>
            <w:rFonts w:ascii="Kinetic Letters" w:eastAsia="Kinetic Letters" w:hAnsi="Kinetic Letters" w:cs="Kinetic Letters"/>
            <w:sz w:val="40"/>
            <w:szCs w:val="40"/>
          </w:rPr>
          <w:t>https://safeYouTube.net/w/DAQM</w:t>
        </w:r>
      </w:hyperlink>
    </w:p>
    <w:p w14:paraId="5E54FCDC" w14:textId="5E802AE2" w:rsidR="5AA79F46" w:rsidRDefault="5AA79F46" w:rsidP="5AA79F46">
      <w:pPr>
        <w:jc w:val="center"/>
        <w:rPr>
          <w:rFonts w:ascii="Calibri" w:eastAsia="Calibri" w:hAnsi="Calibri" w:cs="Calibri"/>
        </w:rPr>
      </w:pPr>
    </w:p>
    <w:p w14:paraId="0ABAE4D2" w14:textId="6CEF6852" w:rsidR="56145EBA" w:rsidRDefault="56145EBA" w:rsidP="5F89E2DD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</w:p>
    <w:p w14:paraId="2C4AC870" w14:textId="5BAB532B" w:rsidR="3DE70352" w:rsidRDefault="3DE70352" w:rsidP="5AA79F46">
      <w:pPr>
        <w:jc w:val="center"/>
        <w:rPr>
          <w:rFonts w:ascii="Kinetic Letters" w:hAnsi="Kinetic Letters"/>
          <w:sz w:val="40"/>
          <w:szCs w:val="40"/>
        </w:rPr>
      </w:pPr>
      <w:r w:rsidRPr="5AA79F46">
        <w:rPr>
          <w:rFonts w:ascii="Kinetic Letters" w:hAnsi="Kinetic Letters"/>
          <w:sz w:val="40"/>
          <w:szCs w:val="40"/>
        </w:rPr>
        <w:t xml:space="preserve"> </w:t>
      </w:r>
      <w:r w:rsidR="007419B2" w:rsidRPr="5AA79F46">
        <w:rPr>
          <w:rFonts w:ascii="Kinetic Letters" w:hAnsi="Kinetic Letters"/>
          <w:sz w:val="40"/>
          <w:szCs w:val="40"/>
        </w:rPr>
        <w:t xml:space="preserve">Our </w:t>
      </w:r>
      <w:r w:rsidR="6E2BC33D" w:rsidRPr="5AA79F46">
        <w:rPr>
          <w:rFonts w:ascii="Kinetic Letters" w:hAnsi="Kinetic Letters"/>
          <w:sz w:val="40"/>
          <w:szCs w:val="40"/>
        </w:rPr>
        <w:t>final</w:t>
      </w:r>
      <w:r w:rsidR="007419B2" w:rsidRPr="5AA79F46">
        <w:rPr>
          <w:rFonts w:ascii="Kinetic Letters" w:hAnsi="Kinetic Letters"/>
          <w:sz w:val="40"/>
          <w:szCs w:val="40"/>
        </w:rPr>
        <w:t xml:space="preserve"> lesson is</w:t>
      </w:r>
      <w:r w:rsidR="2ACBCCF8" w:rsidRPr="5AA79F46">
        <w:rPr>
          <w:rFonts w:ascii="Kinetic Letters" w:hAnsi="Kinetic Letters"/>
          <w:sz w:val="40"/>
          <w:szCs w:val="40"/>
        </w:rPr>
        <w:t xml:space="preserve"> </w:t>
      </w:r>
      <w:r w:rsidR="43A2A4BB" w:rsidRPr="5AA79F46">
        <w:rPr>
          <w:rFonts w:ascii="Kinetic Letters" w:hAnsi="Kinetic Letters"/>
          <w:sz w:val="40"/>
          <w:szCs w:val="40"/>
        </w:rPr>
        <w:t>Science</w:t>
      </w:r>
    </w:p>
    <w:p w14:paraId="3E63D52E" w14:textId="069725E8" w:rsidR="43A2A4BB" w:rsidRDefault="43A2A4BB" w:rsidP="5AA79F46">
      <w:pPr>
        <w:jc w:val="center"/>
        <w:rPr>
          <w:rFonts w:ascii="Kinetic Letters" w:hAnsi="Kinetic Letters"/>
          <w:sz w:val="40"/>
          <w:szCs w:val="40"/>
        </w:rPr>
      </w:pPr>
      <w:r w:rsidRPr="5AA79F46">
        <w:rPr>
          <w:rFonts w:ascii="Kinetic Letters" w:hAnsi="Kinetic Letters"/>
          <w:sz w:val="40"/>
          <w:szCs w:val="40"/>
        </w:rPr>
        <w:t xml:space="preserve">Today we are going to be revisiting materials and their properties. </w:t>
      </w:r>
    </w:p>
    <w:p w14:paraId="237B8693" w14:textId="19970A09" w:rsidR="43A2A4BB" w:rsidRDefault="43A2A4BB" w:rsidP="5AA79F46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23D0718F" wp14:editId="37AEE73E">
            <wp:extent cx="6638924" cy="4781548"/>
            <wp:effectExtent l="0" t="0" r="0" b="0"/>
            <wp:docPr id="248113489" name="Picture 24811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78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77A0E" w14:textId="22585401" w:rsidR="43A2A4BB" w:rsidRDefault="43A2A4BB" w:rsidP="5AA79F46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5AA79F46">
        <w:rPr>
          <w:rFonts w:ascii="Kinetic Letters" w:eastAsia="Kinetic Letters" w:hAnsi="Kinetic Letters" w:cs="Kinetic Letters"/>
          <w:sz w:val="40"/>
          <w:szCs w:val="40"/>
        </w:rPr>
        <w:t xml:space="preserve">Draw this table in books and complete. </w:t>
      </w:r>
    </w:p>
    <w:p w14:paraId="5D7E293A" w14:textId="4AE486AD" w:rsidR="43A2A4BB" w:rsidRDefault="43A2A4BB" w:rsidP="5AA79F46">
      <w:pPr>
        <w:jc w:val="center"/>
      </w:pPr>
      <w:r>
        <w:rPr>
          <w:noProof/>
          <w:lang w:eastAsia="en-GB"/>
        </w:rPr>
        <w:drawing>
          <wp:inline distT="0" distB="0" distL="0" distR="0" wp14:anchorId="42AD3774" wp14:editId="46087F07">
            <wp:extent cx="4559448" cy="2819400"/>
            <wp:effectExtent l="0" t="0" r="0" b="0"/>
            <wp:docPr id="845900876" name="Picture 84590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675" cy="282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4E2BB" w14:textId="1FF720B8" w:rsidR="42037E76" w:rsidRDefault="42037E76" w:rsidP="42037E76">
      <w:pPr>
        <w:jc w:val="center"/>
        <w:rPr>
          <w:rFonts w:ascii="Kinetic Letters" w:hAnsi="Kinetic Letters"/>
          <w:sz w:val="40"/>
          <w:szCs w:val="40"/>
        </w:rPr>
      </w:pPr>
    </w:p>
    <w:p w14:paraId="33B356B0" w14:textId="10B5FD34" w:rsidR="42037E76" w:rsidRDefault="42037E76" w:rsidP="42037E76">
      <w:pPr>
        <w:jc w:val="center"/>
      </w:pPr>
    </w:p>
    <w:p w14:paraId="5C78CA65" w14:textId="2E931CE7" w:rsidR="42037E76" w:rsidRDefault="42037E76" w:rsidP="42037E76">
      <w:pPr>
        <w:jc w:val="center"/>
        <w:rPr>
          <w:rFonts w:ascii="Kinetic Letters" w:hAnsi="Kinetic Letters"/>
          <w:sz w:val="40"/>
          <w:szCs w:val="40"/>
        </w:rPr>
      </w:pPr>
    </w:p>
    <w:p w14:paraId="0101E8C9" w14:textId="7A43AA26" w:rsidR="2C4F7F2B" w:rsidRDefault="2C4F7F2B" w:rsidP="0A3282A4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45A2C984">
        <w:rPr>
          <w:rFonts w:ascii="Kinetic Letters" w:eastAsia="Kinetic Letters" w:hAnsi="Kinetic Letters" w:cs="Kinetic Letters"/>
          <w:sz w:val="40"/>
          <w:szCs w:val="40"/>
        </w:rPr>
        <w:t xml:space="preserve">Remember to complete your daily reading and I’d love to hear what book </w:t>
      </w:r>
      <w:proofErr w:type="gramStart"/>
      <w:r w:rsidRPr="45A2C984">
        <w:rPr>
          <w:rFonts w:ascii="Kinetic Letters" w:eastAsia="Kinetic Letters" w:hAnsi="Kinetic Letters" w:cs="Kinetic Letters"/>
          <w:sz w:val="40"/>
          <w:szCs w:val="40"/>
        </w:rPr>
        <w:t>your</w:t>
      </w:r>
      <w:proofErr w:type="gramEnd"/>
      <w:r w:rsidRPr="45A2C984">
        <w:rPr>
          <w:rFonts w:ascii="Kinetic Letters" w:eastAsia="Kinetic Letters" w:hAnsi="Kinetic Letters" w:cs="Kinetic Letters"/>
          <w:sz w:val="40"/>
          <w:szCs w:val="40"/>
        </w:rPr>
        <w:t xml:space="preserve"> reading and if you are enjoying it.</w:t>
      </w:r>
    </w:p>
    <w:p w14:paraId="24AC86C3" w14:textId="4D8EBFE2" w:rsidR="10FF6304" w:rsidRDefault="10FF6304" w:rsidP="10FF6304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</w:p>
    <w:p w14:paraId="187FA40A" w14:textId="0E57A299" w:rsidR="630FB65E" w:rsidRDefault="7586F938" w:rsidP="630FB65E">
      <w:pPr>
        <w:jc w:val="center"/>
        <w:rPr>
          <w:rFonts w:ascii="Kinetic Letters" w:hAnsi="Kinetic Letters"/>
          <w:sz w:val="40"/>
          <w:szCs w:val="40"/>
        </w:rPr>
      </w:pPr>
      <w:r w:rsidRPr="5F89E2DD">
        <w:rPr>
          <w:rFonts w:ascii="Kinetic Letters" w:hAnsi="Kinetic Letters"/>
          <w:sz w:val="40"/>
          <w:szCs w:val="40"/>
        </w:rPr>
        <w:t xml:space="preserve">Maths answers </w:t>
      </w:r>
    </w:p>
    <w:tbl>
      <w:tblPr>
        <w:tblStyle w:val="TableGrid"/>
        <w:tblW w:w="10466" w:type="dxa"/>
        <w:tblLayout w:type="fixed"/>
        <w:tblLook w:val="06A0" w:firstRow="1" w:lastRow="0" w:firstColumn="1" w:lastColumn="0" w:noHBand="1" w:noVBand="1"/>
      </w:tblPr>
      <w:tblGrid>
        <w:gridCol w:w="3540"/>
        <w:gridCol w:w="3960"/>
        <w:gridCol w:w="2966"/>
      </w:tblGrid>
      <w:tr w:rsidR="5F89E2DD" w14:paraId="75509B84" w14:textId="77777777" w:rsidTr="5AA79F46">
        <w:tc>
          <w:tcPr>
            <w:tcW w:w="3540" w:type="dxa"/>
            <w:shd w:val="clear" w:color="auto" w:fill="FF0000"/>
          </w:tcPr>
          <w:p w14:paraId="1777839A" w14:textId="14361619" w:rsidR="7586F938" w:rsidRDefault="1B0F88CB" w:rsidP="5F89E2DD">
            <w:r>
              <w:t xml:space="preserve">  </w:t>
            </w:r>
            <w:r w:rsidR="6F95B6A6">
              <w:rPr>
                <w:noProof/>
                <w:lang w:eastAsia="en-GB"/>
              </w:rPr>
              <w:drawing>
                <wp:inline distT="0" distB="0" distL="0" distR="0" wp14:anchorId="5530C988" wp14:editId="79D581AE">
                  <wp:extent cx="2162175" cy="790575"/>
                  <wp:effectExtent l="0" t="0" r="0" b="0"/>
                  <wp:docPr id="80753986" name="Picture 80753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DE2A5" w14:textId="4E0EA08E" w:rsidR="7586F938" w:rsidRDefault="6F95B6A6" w:rsidP="5F89E2DD">
            <w:r>
              <w:rPr>
                <w:noProof/>
                <w:lang w:eastAsia="en-GB"/>
              </w:rPr>
              <w:drawing>
                <wp:inline distT="0" distB="0" distL="0" distR="0" wp14:anchorId="2C59B0F6" wp14:editId="6456CF2B">
                  <wp:extent cx="2162175" cy="781050"/>
                  <wp:effectExtent l="0" t="0" r="0" b="0"/>
                  <wp:docPr id="933940999" name="Picture 933940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FFFF00"/>
          </w:tcPr>
          <w:p w14:paraId="6A64747D" w14:textId="594E2C9A" w:rsidR="7586F938" w:rsidRDefault="58E45B89" w:rsidP="5F89E2DD">
            <w:r>
              <w:t xml:space="preserve"> </w:t>
            </w:r>
          </w:p>
          <w:p w14:paraId="5E7CB261" w14:textId="5C9BFF46" w:rsidR="7586F938" w:rsidRDefault="0A991CB9" w:rsidP="5F89E2DD">
            <w:r>
              <w:rPr>
                <w:noProof/>
                <w:lang w:eastAsia="en-GB"/>
              </w:rPr>
              <w:drawing>
                <wp:inline distT="0" distB="0" distL="0" distR="0" wp14:anchorId="4D839BE1" wp14:editId="250A549E">
                  <wp:extent cx="2428875" cy="838200"/>
                  <wp:effectExtent l="0" t="0" r="0" b="0"/>
                  <wp:docPr id="1397920923" name="Picture 1397920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6E11976" wp14:editId="0369D710">
                  <wp:extent cx="2428875" cy="885825"/>
                  <wp:effectExtent l="0" t="0" r="0" b="0"/>
                  <wp:docPr id="1687584963" name="Picture 168758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shd w:val="clear" w:color="auto" w:fill="92D050"/>
          </w:tcPr>
          <w:p w14:paraId="0A821D63" w14:textId="77BB9CB6" w:rsidR="3A28661B" w:rsidRDefault="1C390648" w:rsidP="2E4577A4">
            <w:r>
              <w:t xml:space="preserve"> </w:t>
            </w:r>
            <w:r w:rsidR="1AF70463">
              <w:rPr>
                <w:noProof/>
                <w:lang w:eastAsia="en-GB"/>
              </w:rPr>
              <w:drawing>
                <wp:inline distT="0" distB="0" distL="0" distR="0" wp14:anchorId="6FC08E67" wp14:editId="1967B6ED">
                  <wp:extent cx="1790700" cy="657225"/>
                  <wp:effectExtent l="0" t="0" r="0" b="0"/>
                  <wp:docPr id="737162188" name="Picture 737162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AF70463">
              <w:rPr>
                <w:noProof/>
                <w:lang w:eastAsia="en-GB"/>
              </w:rPr>
              <w:drawing>
                <wp:inline distT="0" distB="0" distL="0" distR="0" wp14:anchorId="4020B91D" wp14:editId="1EA4A414">
                  <wp:extent cx="1790700" cy="666750"/>
                  <wp:effectExtent l="0" t="0" r="0" b="0"/>
                  <wp:docPr id="2091076830" name="Picture 2091076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B6D814" w14:textId="08095343" w:rsidR="25523DE3" w:rsidRDefault="25523DE3" w:rsidP="2E4577A4">
      <w:pPr>
        <w:jc w:val="center"/>
        <w:rPr>
          <w:rFonts w:ascii="Kinetic Letters" w:hAnsi="Kinetic Letters"/>
          <w:sz w:val="40"/>
          <w:szCs w:val="40"/>
        </w:rPr>
      </w:pPr>
      <w:r w:rsidRPr="45A2C984">
        <w:rPr>
          <w:rFonts w:ascii="Kinetic Letters" w:hAnsi="Kinetic Letters"/>
          <w:sz w:val="40"/>
          <w:szCs w:val="40"/>
        </w:rPr>
        <w:t xml:space="preserve">Challenge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489"/>
        <w:gridCol w:w="3489"/>
        <w:gridCol w:w="3489"/>
      </w:tblGrid>
      <w:tr w:rsidR="45A2C984" w14:paraId="18FCF793" w14:textId="77777777" w:rsidTr="5AA79F46">
        <w:tc>
          <w:tcPr>
            <w:tcW w:w="3489" w:type="dxa"/>
            <w:shd w:val="clear" w:color="auto" w:fill="FF0000"/>
          </w:tcPr>
          <w:p w14:paraId="06FC79F5" w14:textId="5854551B" w:rsidR="21F250D8" w:rsidRDefault="21F250D8" w:rsidP="45A2C984">
            <w:r>
              <w:rPr>
                <w:noProof/>
                <w:lang w:eastAsia="en-GB"/>
              </w:rPr>
              <w:drawing>
                <wp:inline distT="0" distB="0" distL="0" distR="0" wp14:anchorId="6D83CFB3" wp14:editId="70240F71">
                  <wp:extent cx="2124075" cy="238125"/>
                  <wp:effectExtent l="0" t="0" r="0" b="0"/>
                  <wp:docPr id="462049769" name="Picture 462049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shd w:val="clear" w:color="auto" w:fill="FFFF00"/>
          </w:tcPr>
          <w:p w14:paraId="3C2E6618" w14:textId="4E1B7A78" w:rsidR="21F250D8" w:rsidRDefault="21F250D8" w:rsidP="45A2C984">
            <w:r>
              <w:rPr>
                <w:noProof/>
                <w:lang w:eastAsia="en-GB"/>
              </w:rPr>
              <w:drawing>
                <wp:inline distT="0" distB="0" distL="0" distR="0" wp14:anchorId="2FCFE500" wp14:editId="02C9178E">
                  <wp:extent cx="2124075" cy="333375"/>
                  <wp:effectExtent l="0" t="0" r="0" b="0"/>
                  <wp:docPr id="257511361" name="Picture 25751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shd w:val="clear" w:color="auto" w:fill="92D050"/>
          </w:tcPr>
          <w:p w14:paraId="1ED851AB" w14:textId="73FA69FB" w:rsidR="21F250D8" w:rsidRDefault="21F250D8" w:rsidP="45A2C984">
            <w:r>
              <w:rPr>
                <w:noProof/>
                <w:lang w:eastAsia="en-GB"/>
              </w:rPr>
              <w:drawing>
                <wp:inline distT="0" distB="0" distL="0" distR="0" wp14:anchorId="4172B64B" wp14:editId="2664D206">
                  <wp:extent cx="2124075" cy="333375"/>
                  <wp:effectExtent l="0" t="0" r="0" b="0"/>
                  <wp:docPr id="490835390" name="Picture 490835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631DCA" w14:textId="3C78AEDA" w:rsidR="25523DE3" w:rsidRDefault="25523DE3" w:rsidP="2E4577A4">
      <w:pPr>
        <w:jc w:val="center"/>
      </w:pPr>
    </w:p>
    <w:p w14:paraId="216D129A" w14:textId="420CAF5D" w:rsidR="630FB65E" w:rsidRDefault="6463B865" w:rsidP="630FB65E">
      <w:pPr>
        <w:jc w:val="center"/>
        <w:rPr>
          <w:rFonts w:ascii="Kinetic Letters" w:hAnsi="Kinetic Letters"/>
          <w:sz w:val="40"/>
          <w:szCs w:val="40"/>
        </w:rPr>
      </w:pPr>
      <w:r w:rsidRPr="45A2C984">
        <w:rPr>
          <w:rFonts w:ascii="Kinetic Letters" w:hAnsi="Kinetic Letters"/>
          <w:sz w:val="40"/>
          <w:szCs w:val="40"/>
        </w:rPr>
        <w:t xml:space="preserve">English answers </w:t>
      </w:r>
    </w:p>
    <w:p w14:paraId="7826BB0F" w14:textId="3D1D7B99" w:rsidR="6463B865" w:rsidRDefault="294DEBF3" w:rsidP="0A3282A4">
      <w:pPr>
        <w:jc w:val="center"/>
      </w:pPr>
      <w:r>
        <w:rPr>
          <w:noProof/>
          <w:lang w:eastAsia="en-GB"/>
        </w:rPr>
        <w:drawing>
          <wp:inline distT="0" distB="0" distL="0" distR="0" wp14:anchorId="756D1F98" wp14:editId="25C07A48">
            <wp:extent cx="4295775" cy="200025"/>
            <wp:effectExtent l="0" t="0" r="0" b="0"/>
            <wp:docPr id="1396855002" name="Picture 1396855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A9408" w14:textId="7237EBA1" w:rsidR="294DEBF3" w:rsidRDefault="294DEBF3" w:rsidP="45A2C984">
      <w:pPr>
        <w:jc w:val="center"/>
      </w:pPr>
      <w:bookmarkStart w:id="0" w:name="_GoBack"/>
      <w:r>
        <w:rPr>
          <w:noProof/>
          <w:lang w:eastAsia="en-GB"/>
        </w:rPr>
        <w:drawing>
          <wp:inline distT="0" distB="0" distL="0" distR="0" wp14:anchorId="6AD0108A" wp14:editId="53C6A132">
            <wp:extent cx="6610348" cy="885825"/>
            <wp:effectExtent l="0" t="0" r="0" b="0"/>
            <wp:docPr id="1730411990" name="Picture 173041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48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B233A29" w14:textId="1CF2BC25" w:rsidR="294DEBF3" w:rsidRDefault="294DEBF3" w:rsidP="45A2C984">
      <w:pPr>
        <w:jc w:val="center"/>
      </w:pPr>
      <w:r>
        <w:rPr>
          <w:noProof/>
          <w:lang w:eastAsia="en-GB"/>
        </w:rPr>
        <w:drawing>
          <wp:inline distT="0" distB="0" distL="0" distR="0" wp14:anchorId="129AECEB" wp14:editId="48585909">
            <wp:extent cx="6334126" cy="390525"/>
            <wp:effectExtent l="0" t="0" r="0" b="0"/>
            <wp:docPr id="1856446785" name="Picture 1856446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6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F27B8" w14:textId="01B89AD7" w:rsidR="630FB65E" w:rsidRDefault="630FB65E" w:rsidP="630FB65E">
      <w:pPr>
        <w:jc w:val="center"/>
      </w:pPr>
    </w:p>
    <w:p w14:paraId="05FB9581" w14:textId="60AE56F5" w:rsidR="7E7335DA" w:rsidRDefault="7E7335DA" w:rsidP="2E4577A4">
      <w:pPr>
        <w:jc w:val="center"/>
      </w:pPr>
    </w:p>
    <w:p w14:paraId="4D93CD11" w14:textId="5DA1F5CB" w:rsidR="7E7335DA" w:rsidRDefault="7E7335DA" w:rsidP="2E4577A4">
      <w:pPr>
        <w:jc w:val="center"/>
      </w:pPr>
    </w:p>
    <w:p w14:paraId="14C6B415" w14:textId="4EFE04BC" w:rsidR="00894ADF" w:rsidRPr="00EE090C" w:rsidRDefault="00894ADF" w:rsidP="1F4B3ED0">
      <w:pPr>
        <w:rPr>
          <w:rFonts w:ascii="Kinetic Letters" w:hAnsi="Kinetic Letters"/>
          <w:i/>
          <w:iCs/>
          <w:sz w:val="32"/>
          <w:szCs w:val="32"/>
          <w:u w:val="single"/>
        </w:rPr>
      </w:pPr>
      <w:r w:rsidRPr="1F4B3ED0">
        <w:rPr>
          <w:rFonts w:ascii="Kinetic Letters" w:hAnsi="Kinetic Letters"/>
          <w:sz w:val="32"/>
          <w:szCs w:val="32"/>
        </w:rPr>
        <w:t xml:space="preserve"> </w:t>
      </w:r>
    </w:p>
    <w:sectPr w:rsidR="00894ADF" w:rsidRPr="00EE090C" w:rsidSect="00370A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Kinetic Letter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7B77F8"/>
    <w:multiLevelType w:val="hybridMultilevel"/>
    <w:tmpl w:val="8702D958"/>
    <w:lvl w:ilvl="0" w:tplc="BF76A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7290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96E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EE2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007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CA1B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245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D00B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E2A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C3747F9"/>
    <w:multiLevelType w:val="hybridMultilevel"/>
    <w:tmpl w:val="780A97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A37"/>
    <w:rsid w:val="00002228"/>
    <w:rsid w:val="00020939"/>
    <w:rsid w:val="000453A6"/>
    <w:rsid w:val="00092C34"/>
    <w:rsid w:val="00134373"/>
    <w:rsid w:val="00212676"/>
    <w:rsid w:val="0027529C"/>
    <w:rsid w:val="002E30E2"/>
    <w:rsid w:val="00315207"/>
    <w:rsid w:val="0031D585"/>
    <w:rsid w:val="00370A37"/>
    <w:rsid w:val="00376C7F"/>
    <w:rsid w:val="003A2C6F"/>
    <w:rsid w:val="003C69E2"/>
    <w:rsid w:val="003C9D1D"/>
    <w:rsid w:val="00483C2B"/>
    <w:rsid w:val="004904DE"/>
    <w:rsid w:val="004D1DF3"/>
    <w:rsid w:val="005E59B6"/>
    <w:rsid w:val="00685D63"/>
    <w:rsid w:val="0068A759"/>
    <w:rsid w:val="007419B2"/>
    <w:rsid w:val="007D22D1"/>
    <w:rsid w:val="007F7149"/>
    <w:rsid w:val="0082C3E0"/>
    <w:rsid w:val="00851667"/>
    <w:rsid w:val="008903BD"/>
    <w:rsid w:val="008921EC"/>
    <w:rsid w:val="00894ADF"/>
    <w:rsid w:val="008D0E20"/>
    <w:rsid w:val="008D288D"/>
    <w:rsid w:val="008E44FF"/>
    <w:rsid w:val="0097325E"/>
    <w:rsid w:val="009B02A5"/>
    <w:rsid w:val="00A0021A"/>
    <w:rsid w:val="00A42F90"/>
    <w:rsid w:val="00B20AAE"/>
    <w:rsid w:val="00C030E0"/>
    <w:rsid w:val="00C94B31"/>
    <w:rsid w:val="00CB16FE"/>
    <w:rsid w:val="00D30368"/>
    <w:rsid w:val="00DA3A14"/>
    <w:rsid w:val="00DD67FB"/>
    <w:rsid w:val="00DE6F6E"/>
    <w:rsid w:val="00E267AD"/>
    <w:rsid w:val="00E36575"/>
    <w:rsid w:val="00E47BF2"/>
    <w:rsid w:val="00E70E59"/>
    <w:rsid w:val="00EA3FD2"/>
    <w:rsid w:val="00EC14D2"/>
    <w:rsid w:val="00EC37A9"/>
    <w:rsid w:val="00EE090C"/>
    <w:rsid w:val="00EE770C"/>
    <w:rsid w:val="01017CA5"/>
    <w:rsid w:val="0192E809"/>
    <w:rsid w:val="02342B53"/>
    <w:rsid w:val="0255D788"/>
    <w:rsid w:val="026F0094"/>
    <w:rsid w:val="02AC3533"/>
    <w:rsid w:val="03786A50"/>
    <w:rsid w:val="038178B9"/>
    <w:rsid w:val="03BC7FAB"/>
    <w:rsid w:val="0420E323"/>
    <w:rsid w:val="04309BBE"/>
    <w:rsid w:val="05054701"/>
    <w:rsid w:val="05116134"/>
    <w:rsid w:val="05DB86AC"/>
    <w:rsid w:val="05E2E747"/>
    <w:rsid w:val="067A40FE"/>
    <w:rsid w:val="0689951C"/>
    <w:rsid w:val="074E0CA9"/>
    <w:rsid w:val="0778BBAD"/>
    <w:rsid w:val="077C31F6"/>
    <w:rsid w:val="07A516F2"/>
    <w:rsid w:val="083B0FEF"/>
    <w:rsid w:val="08BD348A"/>
    <w:rsid w:val="08DCAF20"/>
    <w:rsid w:val="08FCFB0C"/>
    <w:rsid w:val="0917AC6A"/>
    <w:rsid w:val="0977FEE6"/>
    <w:rsid w:val="09BE3BB4"/>
    <w:rsid w:val="09D9A800"/>
    <w:rsid w:val="0A1304EA"/>
    <w:rsid w:val="0A25DB6A"/>
    <w:rsid w:val="0A3282A4"/>
    <w:rsid w:val="0A991CB9"/>
    <w:rsid w:val="0ABFFB48"/>
    <w:rsid w:val="0ADD56B3"/>
    <w:rsid w:val="0AFC4657"/>
    <w:rsid w:val="0BEC4ADF"/>
    <w:rsid w:val="0BF0749E"/>
    <w:rsid w:val="0C0FD1A4"/>
    <w:rsid w:val="0C178B1F"/>
    <w:rsid w:val="0C44B0B0"/>
    <w:rsid w:val="0C4DD8AF"/>
    <w:rsid w:val="0C8ED1FA"/>
    <w:rsid w:val="0D071D5B"/>
    <w:rsid w:val="0D2F0E28"/>
    <w:rsid w:val="0D7F5E9E"/>
    <w:rsid w:val="0E295B04"/>
    <w:rsid w:val="0E2CE8FF"/>
    <w:rsid w:val="0E2D5129"/>
    <w:rsid w:val="0E7B4F02"/>
    <w:rsid w:val="0E7C347E"/>
    <w:rsid w:val="0EBF5680"/>
    <w:rsid w:val="0F3BADB3"/>
    <w:rsid w:val="0F9CE39E"/>
    <w:rsid w:val="0FA6AB56"/>
    <w:rsid w:val="0FB3B8C9"/>
    <w:rsid w:val="0FF60AD8"/>
    <w:rsid w:val="0FFE1DE2"/>
    <w:rsid w:val="1002077F"/>
    <w:rsid w:val="1048B1CF"/>
    <w:rsid w:val="10FF6304"/>
    <w:rsid w:val="11EF4096"/>
    <w:rsid w:val="122B2529"/>
    <w:rsid w:val="12AEDBC4"/>
    <w:rsid w:val="12C242BE"/>
    <w:rsid w:val="12E3F336"/>
    <w:rsid w:val="13537CD6"/>
    <w:rsid w:val="1358F748"/>
    <w:rsid w:val="13938B85"/>
    <w:rsid w:val="13993358"/>
    <w:rsid w:val="13A26FE3"/>
    <w:rsid w:val="13E53B33"/>
    <w:rsid w:val="144778E3"/>
    <w:rsid w:val="1458478F"/>
    <w:rsid w:val="148FB54D"/>
    <w:rsid w:val="15573BC9"/>
    <w:rsid w:val="15A24BAA"/>
    <w:rsid w:val="15A80DD0"/>
    <w:rsid w:val="15BECDC3"/>
    <w:rsid w:val="15EB14F6"/>
    <w:rsid w:val="1691FF4C"/>
    <w:rsid w:val="16A9F8DB"/>
    <w:rsid w:val="16AF68BF"/>
    <w:rsid w:val="16D80F9A"/>
    <w:rsid w:val="16DAA627"/>
    <w:rsid w:val="16F6A707"/>
    <w:rsid w:val="1749E7AB"/>
    <w:rsid w:val="17F33CFF"/>
    <w:rsid w:val="17F62463"/>
    <w:rsid w:val="18353687"/>
    <w:rsid w:val="18382871"/>
    <w:rsid w:val="187C538F"/>
    <w:rsid w:val="18A733D5"/>
    <w:rsid w:val="19047724"/>
    <w:rsid w:val="194395A0"/>
    <w:rsid w:val="19522838"/>
    <w:rsid w:val="1A4BFA73"/>
    <w:rsid w:val="1A4CA481"/>
    <w:rsid w:val="1A52F980"/>
    <w:rsid w:val="1A9F2F1C"/>
    <w:rsid w:val="1A9F5B02"/>
    <w:rsid w:val="1AB04529"/>
    <w:rsid w:val="1AF70463"/>
    <w:rsid w:val="1B0F88CB"/>
    <w:rsid w:val="1BB133E3"/>
    <w:rsid w:val="1C390648"/>
    <w:rsid w:val="1C94EEEE"/>
    <w:rsid w:val="1CBC62DA"/>
    <w:rsid w:val="1DD3CDD3"/>
    <w:rsid w:val="1DDD924F"/>
    <w:rsid w:val="1DDF53C8"/>
    <w:rsid w:val="1E266A35"/>
    <w:rsid w:val="1E6B3AE8"/>
    <w:rsid w:val="1E8F48F3"/>
    <w:rsid w:val="1F4B3ED0"/>
    <w:rsid w:val="1F4D58E4"/>
    <w:rsid w:val="1F8F8CAE"/>
    <w:rsid w:val="2013FCF6"/>
    <w:rsid w:val="20348F4E"/>
    <w:rsid w:val="209D0DFA"/>
    <w:rsid w:val="20A61F59"/>
    <w:rsid w:val="20E1B949"/>
    <w:rsid w:val="2137365B"/>
    <w:rsid w:val="214C54DC"/>
    <w:rsid w:val="214F7145"/>
    <w:rsid w:val="21CBF1BC"/>
    <w:rsid w:val="21F250D8"/>
    <w:rsid w:val="2216A275"/>
    <w:rsid w:val="2256CCED"/>
    <w:rsid w:val="227EA609"/>
    <w:rsid w:val="23264E85"/>
    <w:rsid w:val="233A9183"/>
    <w:rsid w:val="23706E51"/>
    <w:rsid w:val="23AAFC07"/>
    <w:rsid w:val="23B7CD7C"/>
    <w:rsid w:val="24A0CCC7"/>
    <w:rsid w:val="25506314"/>
    <w:rsid w:val="25523DE3"/>
    <w:rsid w:val="255D64F4"/>
    <w:rsid w:val="2591FA23"/>
    <w:rsid w:val="25CBD881"/>
    <w:rsid w:val="26469944"/>
    <w:rsid w:val="266009B3"/>
    <w:rsid w:val="26C3D6A1"/>
    <w:rsid w:val="274B2834"/>
    <w:rsid w:val="2783F8C7"/>
    <w:rsid w:val="27A217BF"/>
    <w:rsid w:val="28A74409"/>
    <w:rsid w:val="28B983AB"/>
    <w:rsid w:val="294DEBF3"/>
    <w:rsid w:val="296F363C"/>
    <w:rsid w:val="2997CF55"/>
    <w:rsid w:val="2A65EBCA"/>
    <w:rsid w:val="2A95082E"/>
    <w:rsid w:val="2ACB62B1"/>
    <w:rsid w:val="2ACBCCF8"/>
    <w:rsid w:val="2AD16A88"/>
    <w:rsid w:val="2AEBF136"/>
    <w:rsid w:val="2B1A0DA2"/>
    <w:rsid w:val="2B938F65"/>
    <w:rsid w:val="2C4F7F2B"/>
    <w:rsid w:val="2CE4DD43"/>
    <w:rsid w:val="2CFF8E22"/>
    <w:rsid w:val="2DB71F26"/>
    <w:rsid w:val="2DDC30F7"/>
    <w:rsid w:val="2E01E6D4"/>
    <w:rsid w:val="2E4577A4"/>
    <w:rsid w:val="2EC8923D"/>
    <w:rsid w:val="2F2563D8"/>
    <w:rsid w:val="2F3F3F11"/>
    <w:rsid w:val="2FCAE3E0"/>
    <w:rsid w:val="2FCE7EC0"/>
    <w:rsid w:val="30161120"/>
    <w:rsid w:val="301ADB52"/>
    <w:rsid w:val="302731DE"/>
    <w:rsid w:val="305F8D89"/>
    <w:rsid w:val="30C2F0A6"/>
    <w:rsid w:val="30E5D212"/>
    <w:rsid w:val="3135DE81"/>
    <w:rsid w:val="31AD1CAA"/>
    <w:rsid w:val="31C13696"/>
    <w:rsid w:val="32AF5A4E"/>
    <w:rsid w:val="333644C0"/>
    <w:rsid w:val="33646D49"/>
    <w:rsid w:val="33B051C5"/>
    <w:rsid w:val="33B81F7B"/>
    <w:rsid w:val="33F79A94"/>
    <w:rsid w:val="3556760C"/>
    <w:rsid w:val="35797D64"/>
    <w:rsid w:val="3644116E"/>
    <w:rsid w:val="3715C9D8"/>
    <w:rsid w:val="37246E7B"/>
    <w:rsid w:val="37C1C57A"/>
    <w:rsid w:val="37CFEDD2"/>
    <w:rsid w:val="3820E341"/>
    <w:rsid w:val="397BCFA2"/>
    <w:rsid w:val="39AE11F9"/>
    <w:rsid w:val="3A28661B"/>
    <w:rsid w:val="3A5FAA93"/>
    <w:rsid w:val="3AA0BAAB"/>
    <w:rsid w:val="3B01F657"/>
    <w:rsid w:val="3B276618"/>
    <w:rsid w:val="3B549A88"/>
    <w:rsid w:val="3BB8771A"/>
    <w:rsid w:val="3BC92FC2"/>
    <w:rsid w:val="3BDD8705"/>
    <w:rsid w:val="3BDF3BFB"/>
    <w:rsid w:val="3CC3BE84"/>
    <w:rsid w:val="3D1B1DD2"/>
    <w:rsid w:val="3D1FEF5E"/>
    <w:rsid w:val="3D22D265"/>
    <w:rsid w:val="3D31C3F5"/>
    <w:rsid w:val="3D774ED6"/>
    <w:rsid w:val="3DE70352"/>
    <w:rsid w:val="3E3E8E43"/>
    <w:rsid w:val="3F6BCC92"/>
    <w:rsid w:val="407E0124"/>
    <w:rsid w:val="409F5B6D"/>
    <w:rsid w:val="40B8B9DB"/>
    <w:rsid w:val="40C4F69D"/>
    <w:rsid w:val="410CCCBF"/>
    <w:rsid w:val="415AE7A9"/>
    <w:rsid w:val="4188D51D"/>
    <w:rsid w:val="41E2E41D"/>
    <w:rsid w:val="42037E76"/>
    <w:rsid w:val="4221951C"/>
    <w:rsid w:val="42339F67"/>
    <w:rsid w:val="424380BD"/>
    <w:rsid w:val="42A458B4"/>
    <w:rsid w:val="4325599E"/>
    <w:rsid w:val="43288F52"/>
    <w:rsid w:val="4357D5B1"/>
    <w:rsid w:val="43A2A4BB"/>
    <w:rsid w:val="43AF3749"/>
    <w:rsid w:val="43C9110A"/>
    <w:rsid w:val="43CBA24D"/>
    <w:rsid w:val="4413A234"/>
    <w:rsid w:val="44556D85"/>
    <w:rsid w:val="44C5E426"/>
    <w:rsid w:val="44EB070F"/>
    <w:rsid w:val="45003D9E"/>
    <w:rsid w:val="4511169C"/>
    <w:rsid w:val="455485D3"/>
    <w:rsid w:val="45A2C984"/>
    <w:rsid w:val="45DE02D0"/>
    <w:rsid w:val="4640F3E8"/>
    <w:rsid w:val="466C6AB0"/>
    <w:rsid w:val="47002883"/>
    <w:rsid w:val="47B5BD17"/>
    <w:rsid w:val="48953929"/>
    <w:rsid w:val="48C241DF"/>
    <w:rsid w:val="48C5730E"/>
    <w:rsid w:val="48D7249A"/>
    <w:rsid w:val="48E7E81F"/>
    <w:rsid w:val="48F6A3EC"/>
    <w:rsid w:val="494C874B"/>
    <w:rsid w:val="49C0B46D"/>
    <w:rsid w:val="4A0F8B06"/>
    <w:rsid w:val="4A433E0B"/>
    <w:rsid w:val="4A7071B5"/>
    <w:rsid w:val="4ADF2F05"/>
    <w:rsid w:val="4B8F27CA"/>
    <w:rsid w:val="4B931F1D"/>
    <w:rsid w:val="4BBEDEE7"/>
    <w:rsid w:val="4BC4A7BD"/>
    <w:rsid w:val="4C620CB4"/>
    <w:rsid w:val="4CA025D2"/>
    <w:rsid w:val="4CA2F860"/>
    <w:rsid w:val="4CA86700"/>
    <w:rsid w:val="4CC9100E"/>
    <w:rsid w:val="4CDA4F4D"/>
    <w:rsid w:val="4CF687ED"/>
    <w:rsid w:val="4D1F9467"/>
    <w:rsid w:val="4D3265F1"/>
    <w:rsid w:val="4D343EA1"/>
    <w:rsid w:val="4DC822F6"/>
    <w:rsid w:val="4E12398F"/>
    <w:rsid w:val="4E4505DB"/>
    <w:rsid w:val="4EB37FE3"/>
    <w:rsid w:val="4F072268"/>
    <w:rsid w:val="4F08CCEE"/>
    <w:rsid w:val="4F1798CD"/>
    <w:rsid w:val="4F47351A"/>
    <w:rsid w:val="4F617F86"/>
    <w:rsid w:val="4F789C28"/>
    <w:rsid w:val="5051E70C"/>
    <w:rsid w:val="505C0B77"/>
    <w:rsid w:val="50D538CD"/>
    <w:rsid w:val="51B6658D"/>
    <w:rsid w:val="5201C307"/>
    <w:rsid w:val="5269018D"/>
    <w:rsid w:val="52724822"/>
    <w:rsid w:val="532081C4"/>
    <w:rsid w:val="534CE6F1"/>
    <w:rsid w:val="538C7BB5"/>
    <w:rsid w:val="53909CB5"/>
    <w:rsid w:val="5429B89E"/>
    <w:rsid w:val="545ABF47"/>
    <w:rsid w:val="54876316"/>
    <w:rsid w:val="54912C16"/>
    <w:rsid w:val="54B16471"/>
    <w:rsid w:val="5532E137"/>
    <w:rsid w:val="5541D525"/>
    <w:rsid w:val="556C0B0A"/>
    <w:rsid w:val="55AD1528"/>
    <w:rsid w:val="56145EBA"/>
    <w:rsid w:val="56D1D79E"/>
    <w:rsid w:val="5716CDD8"/>
    <w:rsid w:val="5781E57D"/>
    <w:rsid w:val="5852F183"/>
    <w:rsid w:val="58A17A5B"/>
    <w:rsid w:val="58CE35E2"/>
    <w:rsid w:val="58E45B89"/>
    <w:rsid w:val="58F3C733"/>
    <w:rsid w:val="59251F29"/>
    <w:rsid w:val="59CF550F"/>
    <w:rsid w:val="59E01B8F"/>
    <w:rsid w:val="5A348B3C"/>
    <w:rsid w:val="5A7B1BED"/>
    <w:rsid w:val="5AA79F46"/>
    <w:rsid w:val="5ACA84FB"/>
    <w:rsid w:val="5BE43862"/>
    <w:rsid w:val="5C074E63"/>
    <w:rsid w:val="5C40E19C"/>
    <w:rsid w:val="5C5C3041"/>
    <w:rsid w:val="5CB7E36B"/>
    <w:rsid w:val="5CC84005"/>
    <w:rsid w:val="5CF7CD7D"/>
    <w:rsid w:val="5D7F8DB0"/>
    <w:rsid w:val="5E03A805"/>
    <w:rsid w:val="5E4F8AE9"/>
    <w:rsid w:val="5E860A09"/>
    <w:rsid w:val="5F890EA1"/>
    <w:rsid w:val="5F89E2DD"/>
    <w:rsid w:val="5FA4FF89"/>
    <w:rsid w:val="602D021F"/>
    <w:rsid w:val="6047DCF4"/>
    <w:rsid w:val="604EB04F"/>
    <w:rsid w:val="60900EE0"/>
    <w:rsid w:val="60980973"/>
    <w:rsid w:val="60A08207"/>
    <w:rsid w:val="60D8FCB5"/>
    <w:rsid w:val="60ED58C6"/>
    <w:rsid w:val="60F38F9B"/>
    <w:rsid w:val="60FB3D93"/>
    <w:rsid w:val="6101C749"/>
    <w:rsid w:val="611A12A0"/>
    <w:rsid w:val="6130911C"/>
    <w:rsid w:val="615D9731"/>
    <w:rsid w:val="61AA90C0"/>
    <w:rsid w:val="6264F5C7"/>
    <w:rsid w:val="62809E2A"/>
    <w:rsid w:val="62DAE8E0"/>
    <w:rsid w:val="62E9018B"/>
    <w:rsid w:val="630FB65E"/>
    <w:rsid w:val="631F1620"/>
    <w:rsid w:val="63475267"/>
    <w:rsid w:val="6396A356"/>
    <w:rsid w:val="63A10055"/>
    <w:rsid w:val="63D92279"/>
    <w:rsid w:val="64138064"/>
    <w:rsid w:val="6461841E"/>
    <w:rsid w:val="6463B865"/>
    <w:rsid w:val="646B6182"/>
    <w:rsid w:val="64849331"/>
    <w:rsid w:val="64B27165"/>
    <w:rsid w:val="64BCDD75"/>
    <w:rsid w:val="652AC13E"/>
    <w:rsid w:val="654487CF"/>
    <w:rsid w:val="6565D594"/>
    <w:rsid w:val="657DFC8A"/>
    <w:rsid w:val="65CA0724"/>
    <w:rsid w:val="661D8610"/>
    <w:rsid w:val="67641D4B"/>
    <w:rsid w:val="67790F94"/>
    <w:rsid w:val="678576DC"/>
    <w:rsid w:val="678EB987"/>
    <w:rsid w:val="67A664C7"/>
    <w:rsid w:val="682EB837"/>
    <w:rsid w:val="68CD89B6"/>
    <w:rsid w:val="68FFA174"/>
    <w:rsid w:val="69017730"/>
    <w:rsid w:val="69856667"/>
    <w:rsid w:val="6A287ADB"/>
    <w:rsid w:val="6A2A9BC2"/>
    <w:rsid w:val="6A3D2A6E"/>
    <w:rsid w:val="6AD5D05E"/>
    <w:rsid w:val="6B1D2907"/>
    <w:rsid w:val="6C94BDD8"/>
    <w:rsid w:val="6CF5746C"/>
    <w:rsid w:val="6D1C7994"/>
    <w:rsid w:val="6D59B931"/>
    <w:rsid w:val="6DE38FF1"/>
    <w:rsid w:val="6DF88BFB"/>
    <w:rsid w:val="6E2BC33D"/>
    <w:rsid w:val="6E4A7161"/>
    <w:rsid w:val="6E60D14B"/>
    <w:rsid w:val="6EFD123F"/>
    <w:rsid w:val="6F70D668"/>
    <w:rsid w:val="6F95B6A6"/>
    <w:rsid w:val="6FEFD029"/>
    <w:rsid w:val="706A3F1D"/>
    <w:rsid w:val="70A16DE8"/>
    <w:rsid w:val="70B08663"/>
    <w:rsid w:val="70D77C54"/>
    <w:rsid w:val="70DACDE4"/>
    <w:rsid w:val="71A5DEC0"/>
    <w:rsid w:val="71CF0CCB"/>
    <w:rsid w:val="71D78E44"/>
    <w:rsid w:val="71F7BE71"/>
    <w:rsid w:val="724EF5CC"/>
    <w:rsid w:val="72F9DADD"/>
    <w:rsid w:val="73217164"/>
    <w:rsid w:val="74D2E54B"/>
    <w:rsid w:val="74E117C7"/>
    <w:rsid w:val="74F5D296"/>
    <w:rsid w:val="752C5D55"/>
    <w:rsid w:val="753A2D5D"/>
    <w:rsid w:val="756BA695"/>
    <w:rsid w:val="7586F938"/>
    <w:rsid w:val="75A60F06"/>
    <w:rsid w:val="760B9992"/>
    <w:rsid w:val="7617C01D"/>
    <w:rsid w:val="76437C32"/>
    <w:rsid w:val="7649985A"/>
    <w:rsid w:val="7650A1AB"/>
    <w:rsid w:val="778ABEF4"/>
    <w:rsid w:val="77C9E56E"/>
    <w:rsid w:val="77CB61C7"/>
    <w:rsid w:val="7820B146"/>
    <w:rsid w:val="7830B66F"/>
    <w:rsid w:val="78605EAC"/>
    <w:rsid w:val="78787477"/>
    <w:rsid w:val="791C7A48"/>
    <w:rsid w:val="7950C8A8"/>
    <w:rsid w:val="79584ADC"/>
    <w:rsid w:val="798D2E2B"/>
    <w:rsid w:val="799EC98C"/>
    <w:rsid w:val="7A3AA728"/>
    <w:rsid w:val="7A3BF7A4"/>
    <w:rsid w:val="7A41CCBE"/>
    <w:rsid w:val="7A7C4630"/>
    <w:rsid w:val="7B353EE8"/>
    <w:rsid w:val="7BC2AD3A"/>
    <w:rsid w:val="7BD22A93"/>
    <w:rsid w:val="7BE86202"/>
    <w:rsid w:val="7BE9CFFC"/>
    <w:rsid w:val="7BFFDEBB"/>
    <w:rsid w:val="7C0C980D"/>
    <w:rsid w:val="7C2245CB"/>
    <w:rsid w:val="7C25DDED"/>
    <w:rsid w:val="7C9AE72A"/>
    <w:rsid w:val="7CF705C7"/>
    <w:rsid w:val="7D17F301"/>
    <w:rsid w:val="7E1A33E5"/>
    <w:rsid w:val="7E7335DA"/>
    <w:rsid w:val="7E8CDF3A"/>
    <w:rsid w:val="7ED6C1AE"/>
    <w:rsid w:val="7EE4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D3F2B"/>
  <w15:chartTrackingRefBased/>
  <w15:docId w15:val="{3D01D3B7-3CAD-406E-A147-02EB67C2D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14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30E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E3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70E59"/>
    <w:rPr>
      <w:color w:val="0000FF"/>
      <w:u w:val="single"/>
    </w:rPr>
  </w:style>
  <w:style w:type="table" w:styleId="TableGrid">
    <w:name w:val="Table Grid"/>
    <w:basedOn w:val="TableNormal"/>
    <w:uiPriority w:val="39"/>
    <w:rsid w:val="00B20A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42F9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C14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C14D2"/>
    <w:pPr>
      <w:outlineLvl w:val="9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11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70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9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hyperlink" Target="https://safeYouTube.net/w/DAQM" TargetMode="External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hyperlink" Target="https://safeYouTube.net/w/0EvM" TargetMode="External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CBCB0FBF</Template>
  <TotalTime>1</TotalTime>
  <Pages>7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S. Martin</dc:creator>
  <cp:keywords/>
  <dc:description/>
  <cp:lastModifiedBy>Mr D. Thompson</cp:lastModifiedBy>
  <cp:revision>2</cp:revision>
  <dcterms:created xsi:type="dcterms:W3CDTF">2020-07-06T16:19:00Z</dcterms:created>
  <dcterms:modified xsi:type="dcterms:W3CDTF">2020-07-06T16:19:00Z</dcterms:modified>
</cp:coreProperties>
</file>